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fr-FR" w:eastAsia="ja-JP"/>
        </w:rPr>
        <w:id w:val="171771724"/>
        <w:docPartObj>
          <w:docPartGallery w:val="Cover Pages"/>
          <w:docPartUnique/>
        </w:docPartObj>
      </w:sdtPr>
      <w:sdtEndPr/>
      <w:sdtContent>
        <w:p w14:paraId="4F6880E8" w14:textId="68011031" w:rsidR="004344CC" w:rsidRDefault="00A7594B">
          <w:pPr>
            <w:pStyle w:val="NoSpacing"/>
          </w:pPr>
          <w:r>
            <w:rPr>
              <w:noProof/>
            </w:rPr>
            <w:drawing>
              <wp:anchor distT="0" distB="0" distL="114300" distR="114300" simplePos="0" relativeHeight="251662336" behindDoc="0" locked="0" layoutInCell="1" allowOverlap="1" wp14:anchorId="0BD7295B" wp14:editId="240BC121">
                <wp:simplePos x="0" y="0"/>
                <wp:positionH relativeFrom="page">
                  <wp:posOffset>60960</wp:posOffset>
                </wp:positionH>
                <wp:positionV relativeFrom="page">
                  <wp:align>top</wp:align>
                </wp:positionV>
                <wp:extent cx="7498080" cy="10698480"/>
                <wp:effectExtent l="0" t="0" r="7620" b="7620"/>
                <wp:wrapSquare wrapText="bothSides"/>
                <wp:docPr id="801695104" name="Image 2" descr="Une image contenant texte, capture d’écran,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95104" name="Image 2" descr="Une image contenant texte, capture d’écran, logo, Graph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498080" cy="10698480"/>
                        </a:xfrm>
                        <a:prstGeom prst="rect">
                          <a:avLst/>
                        </a:prstGeom>
                      </pic:spPr>
                    </pic:pic>
                  </a:graphicData>
                </a:graphic>
                <wp14:sizeRelH relativeFrom="page">
                  <wp14:pctWidth>0</wp14:pctWidth>
                </wp14:sizeRelH>
                <wp14:sizeRelV relativeFrom="page">
                  <wp14:pctHeight>0</wp14:pctHeight>
                </wp14:sizeRelV>
              </wp:anchor>
            </w:drawing>
          </w:r>
          <w:r w:rsidR="004344CC">
            <w:rPr>
              <w:noProof/>
            </w:rPr>
            <mc:AlternateContent>
              <mc:Choice Requires="wps">
                <w:drawing>
                  <wp:anchor distT="0" distB="0" distL="114300" distR="114300" simplePos="0" relativeHeight="251661312" behindDoc="0" locked="0" layoutInCell="1" allowOverlap="1" wp14:anchorId="38813EFF" wp14:editId="2EAE090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9409430</wp:posOffset>
                        </wp:positionV>
                      </mc:Fallback>
                    </mc:AlternateContent>
                    <wp:extent cx="3657600" cy="365760"/>
                    <wp:effectExtent l="0" t="0" r="0" b="0"/>
                    <wp:wrapNone/>
                    <wp:docPr id="32" name="Zone de texte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328B9" w14:textId="7FA164D2" w:rsidR="004344CC" w:rsidRDefault="004344CC">
                                <w:pPr>
                                  <w:pStyle w:val="NoSpacing"/>
                                  <w:rPr>
                                    <w:color w:val="757575"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8813EFF" id="_x0000_t202" coordsize="21600,21600" o:spt="202" path="m,l,21600r21600,l21600,xe">
                    <v:stroke joinstyle="miter"/>
                    <v:path gradientshapeok="t" o:connecttype="rect"/>
                  </v:shapetype>
                  <v:shape id="Zone de texte 2" o:spid="_x0000_s1026"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qWWsSFsCAAAtBQAADgAAAAAAAAAAAAAAAAAuAgAAZHJzL2Uyb0RvYy54bWxQSwEC&#10;LQAUAAYACAAAACEA0UvQbtkAAAAEAQAADwAAAAAAAAAAAAAAAAC1BAAAZHJzL2Rvd25yZXYueG1s&#10;UEsFBgAAAAAEAAQA8wAAALsFAAAAAA==&#10;" filled="f" stroked="f" strokeweight=".5pt">
                    <v:textbox style="mso-fit-shape-to-text:t" inset="0,0,0,0">
                      <w:txbxContent>
                        <w:p w14:paraId="6C8328B9" w14:textId="7FA164D2" w:rsidR="004344CC" w:rsidRDefault="004344CC">
                          <w:pPr>
                            <w:pStyle w:val="NoSpacing"/>
                            <w:rPr>
                              <w:color w:val="757575" w:themeColor="text1" w:themeTint="A6"/>
                              <w:sz w:val="20"/>
                              <w:szCs w:val="20"/>
                            </w:rPr>
                          </w:pPr>
                        </w:p>
                      </w:txbxContent>
                    </v:textbox>
                    <w10:wrap anchorx="page" anchory="page"/>
                  </v:shape>
                </w:pict>
              </mc:Fallback>
            </mc:AlternateContent>
          </w:r>
        </w:p>
        <w:p w14:paraId="4624E4E5" w14:textId="03FF8293" w:rsidR="00A15137" w:rsidRPr="00F96F33" w:rsidRDefault="00C519CA" w:rsidP="00F96F33">
          <w:pPr>
            <w:rPr>
              <w:rFonts w:asciiTheme="majorHAnsi" w:eastAsiaTheme="majorEastAsia" w:hAnsiTheme="majorHAnsi" w:cstheme="majorBidi"/>
              <w:caps/>
              <w:color w:val="0673A5" w:themeColor="text2" w:themeShade="BF"/>
              <w:spacing w:val="10"/>
              <w:sz w:val="52"/>
              <w:szCs w:val="52"/>
            </w:rPr>
          </w:pPr>
          <w:r>
            <w:rPr>
              <w:noProof/>
            </w:rPr>
            <w:lastRenderedPageBreak/>
            <w:drawing>
              <wp:anchor distT="0" distB="0" distL="114300" distR="114300" simplePos="0" relativeHeight="251665408" behindDoc="0" locked="0" layoutInCell="1" allowOverlap="1" wp14:anchorId="7C40F8D9" wp14:editId="6397868E">
                <wp:simplePos x="0" y="0"/>
                <wp:positionH relativeFrom="page">
                  <wp:posOffset>0</wp:posOffset>
                </wp:positionH>
                <wp:positionV relativeFrom="page">
                  <wp:posOffset>45720</wp:posOffset>
                </wp:positionV>
                <wp:extent cx="7543165" cy="10667536"/>
                <wp:effectExtent l="0" t="0" r="635" b="635"/>
                <wp:wrapSquare wrapText="bothSides"/>
                <wp:docPr id="1394541239" name="Image 1"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41239" name="Image 1" descr="Une image contenant texte, capture d’écran, Police, lett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7543165" cy="10667536"/>
                        </a:xfrm>
                        <a:prstGeom prst="rect">
                          <a:avLst/>
                        </a:prstGeom>
                      </pic:spPr>
                    </pic:pic>
                  </a:graphicData>
                </a:graphic>
                <wp14:sizeRelH relativeFrom="page">
                  <wp14:pctWidth>0</wp14:pctWidth>
                </wp14:sizeRelH>
                <wp14:sizeRelV relativeFrom="page">
                  <wp14:pctHeight>0</wp14:pctHeight>
                </wp14:sizeRelV>
              </wp:anchor>
            </w:drawing>
          </w:r>
          <w:r w:rsidR="009D0BE3">
            <w:rPr>
              <w:noProof/>
            </w:rPr>
            <w:drawing>
              <wp:anchor distT="0" distB="0" distL="114300" distR="114300" simplePos="0" relativeHeight="251663360" behindDoc="0" locked="0" layoutInCell="1" allowOverlap="1" wp14:anchorId="1C8DA89C" wp14:editId="3B0C531F">
                <wp:simplePos x="0" y="0"/>
                <wp:positionH relativeFrom="page">
                  <wp:align>left</wp:align>
                </wp:positionH>
                <wp:positionV relativeFrom="page">
                  <wp:posOffset>45720</wp:posOffset>
                </wp:positionV>
                <wp:extent cx="7528560" cy="10609580"/>
                <wp:effectExtent l="0" t="0" r="0" b="1270"/>
                <wp:wrapSquare wrapText="bothSides"/>
                <wp:docPr id="47809477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4776" name="Image 1" descr="Une image contenant texte, capture d’écran, Polic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7528560" cy="10609580"/>
                        </a:xfrm>
                        <a:prstGeom prst="rect">
                          <a:avLst/>
                        </a:prstGeom>
                      </pic:spPr>
                    </pic:pic>
                  </a:graphicData>
                </a:graphic>
                <wp14:sizeRelH relativeFrom="page">
                  <wp14:pctWidth>0</wp14:pctWidth>
                </wp14:sizeRelH>
                <wp14:sizeRelV relativeFrom="page">
                  <wp14:pctHeight>0</wp14:pctHeight>
                </wp14:sizeRelV>
              </wp:anchor>
            </w:drawing>
          </w:r>
        </w:p>
      </w:sdtContent>
    </w:sdt>
    <w:p w14:paraId="4642B4C9" w14:textId="77777777" w:rsidR="000469C5" w:rsidRDefault="000469C5" w:rsidP="000469C5">
      <w:pPr>
        <w:jc w:val="both"/>
        <w:rPr>
          <w:color w:val="21917B"/>
          <w:sz w:val="24"/>
          <w:szCs w:val="24"/>
        </w:rPr>
      </w:pPr>
    </w:p>
    <w:p w14:paraId="23FAC49C" w14:textId="77777777" w:rsidR="009C5A41" w:rsidRDefault="009C5A41" w:rsidP="000469C5">
      <w:pPr>
        <w:jc w:val="both"/>
        <w:rPr>
          <w:sz w:val="24"/>
          <w:szCs w:val="24"/>
          <w:lang w:val="fr-BE"/>
        </w:rPr>
      </w:pPr>
    </w:p>
    <w:p w14:paraId="6257A1C1" w14:textId="4311FBEE" w:rsidR="000469C5" w:rsidRPr="000469C5" w:rsidRDefault="000469C5" w:rsidP="000469C5">
      <w:pPr>
        <w:jc w:val="both"/>
        <w:rPr>
          <w:sz w:val="24"/>
          <w:szCs w:val="24"/>
          <w:lang w:val="fr-BE"/>
        </w:rPr>
      </w:pPr>
      <w:r w:rsidRPr="000469C5">
        <w:rPr>
          <w:sz w:val="24"/>
          <w:szCs w:val="24"/>
          <w:lang w:val="fr-BE"/>
        </w:rPr>
        <w:t xml:space="preserve">Gérer un club de hockey, c’est une aventure humaine et sportive qui repose sur l’engagement de nombreuses personnes : joueurs, entraîneurs, arbitres, bénévoles, membres du comité, parents et supporters. </w:t>
      </w:r>
      <w:r w:rsidRPr="0006414E">
        <w:rPr>
          <w:sz w:val="24"/>
          <w:szCs w:val="24"/>
        </w:rPr>
        <w:t>Quel que soit son rôle, chacun contribue au bon fonctionnement et à la croissance du club. Pour que tout se déroule harmonieusement, il est important que les r</w:t>
      </w:r>
      <w:r w:rsidRPr="0006414E">
        <w:rPr>
          <w:sz w:val="24"/>
          <w:szCs w:val="24"/>
        </w:rPr>
        <w:t xml:space="preserve">esponsabilités et les tâches </w:t>
      </w:r>
      <w:r w:rsidRPr="0006414E">
        <w:rPr>
          <w:sz w:val="24"/>
          <w:szCs w:val="24"/>
        </w:rPr>
        <w:t>de chacun soient clairement définies.</w:t>
      </w:r>
    </w:p>
    <w:p w14:paraId="56E5633F" w14:textId="759B4AF5" w:rsidR="000469C5" w:rsidRPr="000469C5" w:rsidRDefault="000469C5" w:rsidP="000469C5">
      <w:pPr>
        <w:jc w:val="both"/>
        <w:rPr>
          <w:sz w:val="24"/>
          <w:szCs w:val="24"/>
          <w:lang w:val="fr-BE"/>
        </w:rPr>
      </w:pPr>
      <w:r w:rsidRPr="000469C5">
        <w:rPr>
          <w:sz w:val="24"/>
          <w:szCs w:val="24"/>
          <w:lang w:val="fr-BE"/>
        </w:rPr>
        <w:t>C’est dans cet esprit que nous avons créé ce document. Il a pour objectif d’aider les</w:t>
      </w:r>
      <w:r w:rsidR="0006414E">
        <w:rPr>
          <w:sz w:val="24"/>
          <w:szCs w:val="24"/>
          <w:lang w:val="fr-BE"/>
        </w:rPr>
        <w:t xml:space="preserve"> clubs</w:t>
      </w:r>
      <w:r w:rsidRPr="0006414E">
        <w:rPr>
          <w:sz w:val="24"/>
          <w:szCs w:val="24"/>
          <w:lang w:val="fr-BE"/>
        </w:rPr>
        <w:t xml:space="preserve"> </w:t>
      </w:r>
      <w:r w:rsidRPr="000469C5">
        <w:rPr>
          <w:sz w:val="24"/>
          <w:szCs w:val="24"/>
          <w:lang w:val="fr-BE"/>
        </w:rPr>
        <w:t>à structurer leur organisation en proposant des fiches</w:t>
      </w:r>
      <w:r w:rsidRPr="0006414E">
        <w:rPr>
          <w:sz w:val="24"/>
          <w:szCs w:val="24"/>
          <w:lang w:val="fr-BE"/>
        </w:rPr>
        <w:t xml:space="preserve"> types de profils</w:t>
      </w:r>
      <w:r w:rsidRPr="000469C5">
        <w:rPr>
          <w:sz w:val="24"/>
          <w:szCs w:val="24"/>
          <w:lang w:val="fr-BE"/>
        </w:rPr>
        <w:t xml:space="preserve"> de fonction pour tous les rôles qui peuvent</w:t>
      </w:r>
      <w:r w:rsidRPr="0006414E">
        <w:rPr>
          <w:sz w:val="24"/>
          <w:szCs w:val="24"/>
          <w:lang w:val="fr-BE"/>
        </w:rPr>
        <w:t>, selon nous,</w:t>
      </w:r>
      <w:r w:rsidRPr="000469C5">
        <w:rPr>
          <w:sz w:val="24"/>
          <w:szCs w:val="24"/>
          <w:lang w:val="fr-BE"/>
        </w:rPr>
        <w:t xml:space="preserve"> exister dans un club. Ces fiches décrivent de manière claire et détaillée :</w:t>
      </w:r>
    </w:p>
    <w:p w14:paraId="391D4493" w14:textId="461AA518" w:rsidR="000469C5" w:rsidRPr="000469C5" w:rsidRDefault="000469C5" w:rsidP="0006414E">
      <w:pPr>
        <w:numPr>
          <w:ilvl w:val="0"/>
          <w:numId w:val="138"/>
        </w:numPr>
        <w:spacing w:before="0"/>
        <w:ind w:left="714" w:hanging="357"/>
        <w:contextualSpacing/>
        <w:jc w:val="both"/>
        <w:rPr>
          <w:sz w:val="24"/>
          <w:szCs w:val="24"/>
          <w:lang w:val="fr-BE"/>
        </w:rPr>
      </w:pPr>
      <w:r w:rsidRPr="000469C5">
        <w:rPr>
          <w:b/>
          <w:bCs/>
          <w:sz w:val="24"/>
          <w:szCs w:val="24"/>
          <w:lang w:val="fr-BE"/>
        </w:rPr>
        <w:t>La mission générale</w:t>
      </w:r>
      <w:r w:rsidRPr="000469C5">
        <w:rPr>
          <w:sz w:val="24"/>
          <w:szCs w:val="24"/>
          <w:lang w:val="fr-BE"/>
        </w:rPr>
        <w:t xml:space="preserve"> de chaque fonction</w:t>
      </w:r>
      <w:r w:rsidR="0006414E" w:rsidRPr="0006414E">
        <w:rPr>
          <w:sz w:val="24"/>
          <w:szCs w:val="24"/>
          <w:lang w:val="fr-BE"/>
        </w:rPr>
        <w:t> ;</w:t>
      </w:r>
    </w:p>
    <w:p w14:paraId="32DC8954" w14:textId="33AFEC04" w:rsidR="000469C5" w:rsidRPr="000469C5" w:rsidRDefault="000469C5" w:rsidP="0006414E">
      <w:pPr>
        <w:numPr>
          <w:ilvl w:val="0"/>
          <w:numId w:val="138"/>
        </w:numPr>
        <w:spacing w:before="0"/>
        <w:ind w:left="714" w:hanging="357"/>
        <w:contextualSpacing/>
        <w:jc w:val="both"/>
        <w:rPr>
          <w:sz w:val="24"/>
          <w:szCs w:val="24"/>
          <w:lang w:val="fr-BE"/>
        </w:rPr>
      </w:pPr>
      <w:r w:rsidRPr="000469C5">
        <w:rPr>
          <w:b/>
          <w:bCs/>
          <w:sz w:val="24"/>
          <w:szCs w:val="24"/>
          <w:lang w:val="fr-BE"/>
        </w:rPr>
        <w:t>Les tâches spécifiques</w:t>
      </w:r>
      <w:r w:rsidRPr="000469C5">
        <w:rPr>
          <w:sz w:val="24"/>
          <w:szCs w:val="24"/>
          <w:lang w:val="fr-BE"/>
        </w:rPr>
        <w:t xml:space="preserve"> qui y sont associées</w:t>
      </w:r>
      <w:r w:rsidR="0006414E" w:rsidRPr="0006414E">
        <w:rPr>
          <w:sz w:val="24"/>
          <w:szCs w:val="24"/>
          <w:lang w:val="fr-BE"/>
        </w:rPr>
        <w:t> ;</w:t>
      </w:r>
    </w:p>
    <w:p w14:paraId="518D31C2" w14:textId="79719604" w:rsidR="000469C5" w:rsidRPr="000469C5" w:rsidRDefault="000469C5" w:rsidP="0006414E">
      <w:pPr>
        <w:numPr>
          <w:ilvl w:val="0"/>
          <w:numId w:val="138"/>
        </w:numPr>
        <w:spacing w:before="0"/>
        <w:ind w:left="714" w:hanging="357"/>
        <w:contextualSpacing/>
        <w:jc w:val="both"/>
        <w:rPr>
          <w:sz w:val="24"/>
          <w:szCs w:val="24"/>
          <w:lang w:val="fr-BE"/>
        </w:rPr>
      </w:pPr>
      <w:r w:rsidRPr="000469C5">
        <w:rPr>
          <w:b/>
          <w:bCs/>
          <w:sz w:val="24"/>
          <w:szCs w:val="24"/>
          <w:lang w:val="fr-BE"/>
        </w:rPr>
        <w:t>Les compétences attendues</w:t>
      </w:r>
      <w:r w:rsidRPr="000469C5">
        <w:rPr>
          <w:sz w:val="24"/>
          <w:szCs w:val="24"/>
          <w:lang w:val="fr-BE"/>
        </w:rPr>
        <w:t xml:space="preserve"> pour occuper le poste</w:t>
      </w:r>
      <w:r w:rsidR="0006414E" w:rsidRPr="0006414E">
        <w:rPr>
          <w:sz w:val="24"/>
          <w:szCs w:val="24"/>
          <w:lang w:val="fr-BE"/>
        </w:rPr>
        <w:t> ;</w:t>
      </w:r>
    </w:p>
    <w:p w14:paraId="30BABBF0" w14:textId="145A528A" w:rsidR="000469C5" w:rsidRPr="000469C5" w:rsidRDefault="000469C5" w:rsidP="0006414E">
      <w:pPr>
        <w:numPr>
          <w:ilvl w:val="0"/>
          <w:numId w:val="138"/>
        </w:numPr>
        <w:spacing w:before="0"/>
        <w:ind w:left="714" w:hanging="357"/>
        <w:contextualSpacing/>
        <w:jc w:val="both"/>
        <w:rPr>
          <w:sz w:val="24"/>
          <w:szCs w:val="24"/>
          <w:lang w:val="fr-BE"/>
        </w:rPr>
      </w:pPr>
      <w:r w:rsidRPr="000469C5">
        <w:rPr>
          <w:b/>
          <w:bCs/>
          <w:sz w:val="24"/>
          <w:szCs w:val="24"/>
          <w:lang w:val="fr-BE"/>
        </w:rPr>
        <w:t>Le positionnement organisationnel</w:t>
      </w:r>
      <w:r w:rsidRPr="000469C5">
        <w:rPr>
          <w:sz w:val="24"/>
          <w:szCs w:val="24"/>
          <w:lang w:val="fr-BE"/>
        </w:rPr>
        <w:t xml:space="preserve"> au sein du club</w:t>
      </w:r>
      <w:r w:rsidR="0006414E" w:rsidRPr="0006414E">
        <w:rPr>
          <w:sz w:val="24"/>
          <w:szCs w:val="24"/>
          <w:lang w:val="fr-BE"/>
        </w:rPr>
        <w:t> ;</w:t>
      </w:r>
    </w:p>
    <w:p w14:paraId="06C8C593" w14:textId="681D3187" w:rsidR="000469C5" w:rsidRPr="0006414E" w:rsidRDefault="000469C5" w:rsidP="0006414E">
      <w:pPr>
        <w:numPr>
          <w:ilvl w:val="0"/>
          <w:numId w:val="138"/>
        </w:numPr>
        <w:spacing w:before="0"/>
        <w:ind w:left="714" w:hanging="357"/>
        <w:contextualSpacing/>
        <w:jc w:val="both"/>
        <w:rPr>
          <w:sz w:val="24"/>
          <w:szCs w:val="24"/>
          <w:lang w:val="fr-BE"/>
        </w:rPr>
      </w:pPr>
      <w:r w:rsidRPr="000469C5">
        <w:rPr>
          <w:b/>
          <w:bCs/>
          <w:sz w:val="24"/>
          <w:szCs w:val="24"/>
          <w:lang w:val="fr-BE"/>
        </w:rPr>
        <w:t>Le cadre et les ressources disponibles</w:t>
      </w:r>
      <w:r w:rsidRPr="000469C5">
        <w:rPr>
          <w:sz w:val="24"/>
          <w:szCs w:val="24"/>
          <w:lang w:val="fr-BE"/>
        </w:rPr>
        <w:t xml:space="preserve"> pour accomplir la mission</w:t>
      </w:r>
      <w:r w:rsidR="0006414E" w:rsidRPr="0006414E">
        <w:rPr>
          <w:sz w:val="24"/>
          <w:szCs w:val="24"/>
          <w:lang w:val="fr-BE"/>
        </w:rPr>
        <w:t>.</w:t>
      </w:r>
    </w:p>
    <w:p w14:paraId="5211C358" w14:textId="77777777" w:rsidR="0006414E" w:rsidRPr="000469C5" w:rsidRDefault="0006414E" w:rsidP="0006414E">
      <w:pPr>
        <w:spacing w:before="0"/>
        <w:ind w:left="714"/>
        <w:contextualSpacing/>
        <w:jc w:val="both"/>
        <w:rPr>
          <w:sz w:val="24"/>
          <w:szCs w:val="24"/>
          <w:lang w:val="fr-BE"/>
        </w:rPr>
      </w:pPr>
    </w:p>
    <w:p w14:paraId="5F5054A5" w14:textId="77777777" w:rsidR="000469C5" w:rsidRPr="000469C5" w:rsidRDefault="000469C5" w:rsidP="000469C5">
      <w:pPr>
        <w:jc w:val="both"/>
        <w:rPr>
          <w:sz w:val="24"/>
          <w:szCs w:val="24"/>
          <w:lang w:val="fr-BE"/>
        </w:rPr>
      </w:pPr>
      <w:r w:rsidRPr="000469C5">
        <w:rPr>
          <w:sz w:val="24"/>
          <w:szCs w:val="24"/>
          <w:lang w:val="fr-BE"/>
        </w:rPr>
        <w:t>Ce document se veut avant tout un outil pratique et adaptable. Chaque club est libre de le modifier en fonction de sa propre réalité : ajouter ou retirer des éléments, adapter les descriptions aux besoins spécifiques, ou encore personnaliser certains rôles en fonction de ses ressources humaines et matérielles.</w:t>
      </w:r>
    </w:p>
    <w:p w14:paraId="27CC1948" w14:textId="77777777" w:rsidR="000469C5" w:rsidRPr="000469C5" w:rsidRDefault="000469C5" w:rsidP="000469C5">
      <w:pPr>
        <w:jc w:val="both"/>
        <w:rPr>
          <w:sz w:val="24"/>
          <w:szCs w:val="24"/>
          <w:lang w:val="fr-BE"/>
        </w:rPr>
      </w:pPr>
      <w:r w:rsidRPr="000469C5">
        <w:rPr>
          <w:sz w:val="24"/>
          <w:szCs w:val="24"/>
          <w:lang w:val="fr-BE"/>
        </w:rPr>
        <w:t>L’objectif est simple : faciliter la recherche de personnes prêtes à s’investir dans la gestion et l’animation du club. En proposant des descriptions claires et structurées, nous espérons que chaque club pourra mieux identifier ses besoins et attirer les bonnes personnes pour y répondre.</w:t>
      </w:r>
    </w:p>
    <w:p w14:paraId="5BF2A2BD" w14:textId="29079136" w:rsidR="000469C5" w:rsidRPr="000469C5" w:rsidRDefault="0006414E" w:rsidP="000469C5">
      <w:pPr>
        <w:jc w:val="both"/>
        <w:rPr>
          <w:sz w:val="24"/>
          <w:szCs w:val="24"/>
          <w:lang w:val="fr-BE"/>
        </w:rPr>
      </w:pPr>
      <w:r w:rsidRPr="0006414E">
        <w:rPr>
          <w:sz w:val="24"/>
          <w:szCs w:val="24"/>
          <w:lang w:val="fr-BE"/>
        </w:rPr>
        <w:t>Nous espérons que ce document vous sera utile et qu’il vous aidera à bâtir une équipe solide pour faire grandir votre club</w:t>
      </w:r>
      <w:r w:rsidRPr="0006414E">
        <w:rPr>
          <w:sz w:val="24"/>
          <w:szCs w:val="24"/>
          <w:lang w:val="fr-BE"/>
        </w:rPr>
        <w:t>.</w:t>
      </w:r>
    </w:p>
    <w:p w14:paraId="065A26B9" w14:textId="6BD247A1" w:rsidR="000469C5" w:rsidRPr="0006414E" w:rsidRDefault="000469C5" w:rsidP="000469C5">
      <w:pPr>
        <w:jc w:val="both"/>
        <w:rPr>
          <w:sz w:val="24"/>
          <w:szCs w:val="24"/>
          <w:lang w:val="fr-BE"/>
        </w:rPr>
      </w:pPr>
      <w:r w:rsidRPr="000469C5">
        <w:rPr>
          <w:sz w:val="24"/>
          <w:szCs w:val="24"/>
          <w:lang w:val="fr-BE"/>
        </w:rPr>
        <w:t>Bonne lecture et bonne organisation !</w:t>
      </w:r>
      <w:r w:rsidRPr="0006414E">
        <w:rPr>
          <w:sz w:val="24"/>
          <w:szCs w:val="24"/>
          <w:lang w:val="fr-BE"/>
        </w:rPr>
        <w:t> </w:t>
      </w:r>
      <w:r w:rsidRPr="0006414E">
        <w:rPr>
          <mc:AlternateContent>
            <mc:Choice Requires="w16se"/>
            <mc:Fallback>
              <w:rFonts w:ascii="Segoe UI Emoji" w:eastAsia="Segoe UI Emoji" w:hAnsi="Segoe UI Emoji" w:cs="Segoe UI Emoji"/>
            </mc:Fallback>
          </mc:AlternateContent>
          <w:sz w:val="24"/>
          <w:szCs w:val="24"/>
          <w:lang w:val="fr-BE"/>
        </w:rPr>
        <mc:AlternateContent>
          <mc:Choice Requires="w16se">
            <w16se:symEx w16se:font="Segoe UI Emoji" w16se:char="1F60A"/>
          </mc:Choice>
          <mc:Fallback>
            <w:t>😊</w:t>
          </mc:Fallback>
        </mc:AlternateContent>
      </w:r>
    </w:p>
    <w:p w14:paraId="086CAC77" w14:textId="77777777" w:rsidR="0006414E" w:rsidRDefault="0006414E" w:rsidP="000469C5">
      <w:pPr>
        <w:jc w:val="both"/>
        <w:rPr>
          <w:color w:val="21917B"/>
          <w:sz w:val="24"/>
          <w:szCs w:val="24"/>
          <w:lang w:val="fr-BE"/>
        </w:rPr>
      </w:pPr>
    </w:p>
    <w:p w14:paraId="0E8D1E23" w14:textId="77777777" w:rsidR="0006414E" w:rsidRDefault="0006414E" w:rsidP="000469C5">
      <w:pPr>
        <w:jc w:val="both"/>
        <w:rPr>
          <w:color w:val="21917B"/>
          <w:sz w:val="24"/>
          <w:szCs w:val="24"/>
          <w:lang w:val="fr-BE"/>
        </w:rPr>
      </w:pPr>
    </w:p>
    <w:p w14:paraId="1B5A603D" w14:textId="77777777" w:rsidR="0006414E" w:rsidRDefault="0006414E" w:rsidP="000469C5">
      <w:pPr>
        <w:jc w:val="both"/>
        <w:rPr>
          <w:color w:val="21917B"/>
          <w:sz w:val="24"/>
          <w:szCs w:val="24"/>
          <w:lang w:val="fr-BE"/>
        </w:rPr>
      </w:pPr>
    </w:p>
    <w:p w14:paraId="050440AC" w14:textId="77777777" w:rsidR="0006414E" w:rsidRDefault="0006414E" w:rsidP="000469C5">
      <w:pPr>
        <w:jc w:val="both"/>
        <w:rPr>
          <w:color w:val="21917B"/>
          <w:sz w:val="24"/>
          <w:szCs w:val="24"/>
          <w:lang w:val="fr-BE"/>
        </w:rPr>
      </w:pPr>
    </w:p>
    <w:p w14:paraId="01F72133" w14:textId="77777777" w:rsidR="0006414E" w:rsidRPr="000469C5" w:rsidRDefault="0006414E" w:rsidP="000469C5">
      <w:pPr>
        <w:jc w:val="both"/>
        <w:rPr>
          <w:color w:val="21917B"/>
          <w:sz w:val="24"/>
          <w:szCs w:val="24"/>
          <w:lang w:val="fr-BE"/>
        </w:rPr>
      </w:pPr>
    </w:p>
    <w:p w14:paraId="65136099" w14:textId="77777777" w:rsidR="00F96F33" w:rsidRPr="000469C5" w:rsidRDefault="00F96F33">
      <w:pPr>
        <w:rPr>
          <w:color w:val="21917B"/>
          <w:lang w:val="fr-BE"/>
        </w:rPr>
      </w:pPr>
    </w:p>
    <w:p w14:paraId="34705FB9" w14:textId="17F764BF" w:rsidR="002B5A53" w:rsidRPr="002B5A53" w:rsidRDefault="002B5A53">
      <w:pPr>
        <w:rPr>
          <w:color w:val="069859" w:themeColor="accent3" w:themeShade="BF"/>
        </w:rPr>
      </w:pPr>
    </w:p>
    <w:p w14:paraId="6F1865B3" w14:textId="718A3BF1" w:rsidR="004E1AED" w:rsidRPr="001F5CF0" w:rsidRDefault="004344CC" w:rsidP="00E41106">
      <w:pPr>
        <w:pStyle w:val="Title"/>
        <w:rPr>
          <w:color w:val="21917B"/>
        </w:rPr>
      </w:pPr>
      <w:r w:rsidRPr="001F5CF0">
        <w:rPr>
          <w:color w:val="21917B"/>
        </w:rPr>
        <w:t>Président</w:t>
      </w:r>
    </w:p>
    <w:p w14:paraId="4264F0DE" w14:textId="77777777" w:rsidR="001F5CF0" w:rsidRPr="00780703" w:rsidRDefault="001F5CF0" w:rsidP="00780703">
      <w:pPr>
        <w:pStyle w:val="Heading1"/>
        <w:rPr>
          <w:sz w:val="20"/>
          <w:szCs w:val="20"/>
        </w:rPr>
      </w:pPr>
      <w:r w:rsidRPr="00780703">
        <w:t>Mission générale</w:t>
      </w:r>
    </w:p>
    <w:p w14:paraId="4E2DF10D" w14:textId="342E7B29" w:rsidR="004344CC" w:rsidRDefault="0052026E" w:rsidP="00106DBB">
      <w:pPr>
        <w:spacing w:line="276" w:lineRule="auto"/>
        <w:jc w:val="both"/>
        <w:rPr>
          <w:sz w:val="24"/>
          <w:szCs w:val="24"/>
        </w:rPr>
      </w:pPr>
      <w:r w:rsidRPr="00780703">
        <w:rPr>
          <w:sz w:val="24"/>
          <w:szCs w:val="24"/>
        </w:rPr>
        <w:t>Le Président de l'ASBL est le représentant légal du club et assume la responsabilité générale de son fonctionnement. Il veille à la mise en œuvre des orientations stratégiques définies par l'Organe  d'Administration et assure la cohésion de l'équipe dirigeante et de ses comités. Le Président incarne les valeurs du club et garantit le respect de ses objectifs sociaux et sportifs en assurant la coordination des activités et la bonne gestion des ressources.</w:t>
      </w:r>
    </w:p>
    <w:p w14:paraId="3412114D" w14:textId="77777777" w:rsidR="00780703" w:rsidRPr="00780703" w:rsidRDefault="00780703" w:rsidP="00780703">
      <w:pPr>
        <w:jc w:val="both"/>
        <w:rPr>
          <w:sz w:val="24"/>
          <w:szCs w:val="24"/>
        </w:rPr>
      </w:pPr>
    </w:p>
    <w:p w14:paraId="1F78D3DB" w14:textId="4365F984" w:rsidR="004344CC" w:rsidRDefault="004344CC" w:rsidP="00A26461">
      <w:pPr>
        <w:pStyle w:val="Heading1"/>
      </w:pPr>
      <w:r w:rsidRPr="00780703">
        <w:t>Tâches principales</w:t>
      </w:r>
    </w:p>
    <w:p w14:paraId="46E2D1A9" w14:textId="77777777" w:rsidR="00A26461" w:rsidRPr="00A26461" w:rsidRDefault="00A26461" w:rsidP="00A26461"/>
    <w:p w14:paraId="278DAA48" w14:textId="01ADD057" w:rsidR="004344CC" w:rsidRPr="00780703" w:rsidRDefault="004344CC" w:rsidP="00780703">
      <w:pPr>
        <w:pStyle w:val="ListParagraph"/>
        <w:numPr>
          <w:ilvl w:val="0"/>
          <w:numId w:val="1"/>
        </w:numPr>
        <w:jc w:val="both"/>
        <w:rPr>
          <w:rFonts w:ascii="Aptos Narrow" w:hAnsi="Aptos Narrow"/>
          <w:b/>
          <w:bCs/>
          <w:color w:val="000000"/>
          <w:sz w:val="24"/>
          <w:szCs w:val="24"/>
        </w:rPr>
      </w:pPr>
      <w:r w:rsidRPr="00780703">
        <w:rPr>
          <w:rFonts w:ascii="Aptos Narrow" w:hAnsi="Aptos Narrow"/>
          <w:b/>
          <w:bCs/>
          <w:color w:val="000000"/>
          <w:sz w:val="24"/>
          <w:szCs w:val="24"/>
        </w:rPr>
        <w:t>Représentation légale</w:t>
      </w:r>
      <w:r w:rsidR="008E5744" w:rsidRPr="00780703">
        <w:rPr>
          <w:rFonts w:ascii="Aptos Narrow" w:hAnsi="Aptos Narrow"/>
          <w:b/>
          <w:bCs/>
          <w:color w:val="000000"/>
          <w:sz w:val="24"/>
          <w:szCs w:val="24"/>
        </w:rPr>
        <w:t xml:space="preserve"> et fédérale </w:t>
      </w:r>
    </w:p>
    <w:p w14:paraId="00CA5FEE" w14:textId="77777777" w:rsidR="004344CC" w:rsidRPr="00780703" w:rsidRDefault="004344CC" w:rsidP="00780703">
      <w:pPr>
        <w:pStyle w:val="ListParagraph"/>
        <w:ind w:left="360"/>
        <w:jc w:val="both"/>
        <w:rPr>
          <w:rFonts w:ascii="Aptos Narrow" w:hAnsi="Aptos Narrow"/>
          <w:b/>
          <w:bCs/>
          <w:color w:val="000000"/>
          <w:sz w:val="24"/>
          <w:szCs w:val="24"/>
        </w:rPr>
      </w:pPr>
    </w:p>
    <w:p w14:paraId="6ECEE3C8" w14:textId="3839A3D0" w:rsidR="004344CC" w:rsidRPr="00780703" w:rsidRDefault="004344CC" w:rsidP="00106DBB">
      <w:pPr>
        <w:pStyle w:val="ListParagraph"/>
        <w:numPr>
          <w:ilvl w:val="0"/>
          <w:numId w:val="2"/>
        </w:numPr>
        <w:spacing w:line="276" w:lineRule="auto"/>
        <w:jc w:val="both"/>
        <w:rPr>
          <w:sz w:val="24"/>
          <w:szCs w:val="24"/>
        </w:rPr>
      </w:pPr>
      <w:r w:rsidRPr="00780703">
        <w:rPr>
          <w:sz w:val="24"/>
          <w:szCs w:val="24"/>
        </w:rPr>
        <w:t>Représenter le club dans tou</w:t>
      </w:r>
      <w:r w:rsidR="0052026E" w:rsidRPr="00780703">
        <w:rPr>
          <w:sz w:val="24"/>
          <w:szCs w:val="24"/>
        </w:rPr>
        <w:t>tes les démarches administratives et légales</w:t>
      </w:r>
      <w:r w:rsidRPr="00780703">
        <w:rPr>
          <w:sz w:val="24"/>
          <w:szCs w:val="24"/>
        </w:rPr>
        <w:t xml:space="preserve">; </w:t>
      </w:r>
    </w:p>
    <w:p w14:paraId="270E8C3D" w14:textId="77777777" w:rsidR="0052026E" w:rsidRPr="00780703" w:rsidRDefault="004344CC" w:rsidP="00106DBB">
      <w:pPr>
        <w:pStyle w:val="ListParagraph"/>
        <w:numPr>
          <w:ilvl w:val="0"/>
          <w:numId w:val="2"/>
        </w:numPr>
        <w:spacing w:line="276" w:lineRule="auto"/>
        <w:jc w:val="both"/>
        <w:rPr>
          <w:sz w:val="24"/>
          <w:szCs w:val="24"/>
        </w:rPr>
      </w:pPr>
      <w:r w:rsidRPr="00780703">
        <w:rPr>
          <w:sz w:val="24"/>
          <w:szCs w:val="24"/>
        </w:rPr>
        <w:t xml:space="preserve"> </w:t>
      </w:r>
      <w:r w:rsidR="0052026E" w:rsidRPr="00780703">
        <w:rPr>
          <w:sz w:val="24"/>
          <w:szCs w:val="24"/>
        </w:rPr>
        <w:t>Agir en tant que représentant principal auprès des autorités publiques, des partenaires, et des sponsors ;</w:t>
      </w:r>
    </w:p>
    <w:p w14:paraId="44D1B414" w14:textId="6701AD89" w:rsidR="004344CC" w:rsidRPr="00780703" w:rsidRDefault="0052026E" w:rsidP="00106DBB">
      <w:pPr>
        <w:pStyle w:val="ListParagraph"/>
        <w:numPr>
          <w:ilvl w:val="0"/>
          <w:numId w:val="2"/>
        </w:numPr>
        <w:spacing w:line="276" w:lineRule="auto"/>
        <w:jc w:val="both"/>
        <w:rPr>
          <w:sz w:val="24"/>
          <w:szCs w:val="24"/>
        </w:rPr>
      </w:pPr>
      <w:r w:rsidRPr="00780703">
        <w:rPr>
          <w:sz w:val="24"/>
          <w:szCs w:val="24"/>
        </w:rPr>
        <w:t xml:space="preserve"> Signer les conventions, contrats et accords au nom du club, après validation par l'OA</w:t>
      </w:r>
      <w:r w:rsidR="008E5744" w:rsidRPr="00780703">
        <w:rPr>
          <w:sz w:val="24"/>
          <w:szCs w:val="24"/>
        </w:rPr>
        <w:t> ;</w:t>
      </w:r>
    </w:p>
    <w:p w14:paraId="2FF9498E" w14:textId="3DAD629E" w:rsidR="008E5744" w:rsidRPr="00780703" w:rsidRDefault="008E5744" w:rsidP="00106DBB">
      <w:pPr>
        <w:pStyle w:val="ListParagraph"/>
        <w:numPr>
          <w:ilvl w:val="0"/>
          <w:numId w:val="2"/>
        </w:numPr>
        <w:spacing w:line="276" w:lineRule="auto"/>
        <w:jc w:val="both"/>
        <w:rPr>
          <w:sz w:val="24"/>
          <w:szCs w:val="24"/>
        </w:rPr>
      </w:pPr>
      <w:r w:rsidRPr="00780703">
        <w:rPr>
          <w:sz w:val="24"/>
          <w:szCs w:val="24"/>
        </w:rPr>
        <w:t>Veiller au respect des règles et des obligations imposées par la fédération au sein du club ;</w:t>
      </w:r>
    </w:p>
    <w:p w14:paraId="5DB76765" w14:textId="3FAD2B34" w:rsidR="008E5744" w:rsidRPr="00780703" w:rsidRDefault="008E5744" w:rsidP="00106DBB">
      <w:pPr>
        <w:pStyle w:val="ListParagraph"/>
        <w:numPr>
          <w:ilvl w:val="0"/>
          <w:numId w:val="2"/>
        </w:numPr>
        <w:spacing w:line="276" w:lineRule="auto"/>
        <w:jc w:val="both"/>
        <w:rPr>
          <w:sz w:val="24"/>
          <w:szCs w:val="24"/>
        </w:rPr>
      </w:pPr>
      <w:r w:rsidRPr="00780703">
        <w:rPr>
          <w:sz w:val="24"/>
          <w:szCs w:val="24"/>
        </w:rPr>
        <w:t>Représenter le club lors des événements clés de la fédération (assemblées générales, groupes de travail, moments stratégiques, etc.).</w:t>
      </w:r>
    </w:p>
    <w:p w14:paraId="4699F266" w14:textId="77777777" w:rsidR="0052026E" w:rsidRPr="00780703" w:rsidRDefault="0052026E" w:rsidP="00780703">
      <w:pPr>
        <w:pStyle w:val="ListParagraph"/>
        <w:jc w:val="both"/>
        <w:rPr>
          <w:sz w:val="24"/>
          <w:szCs w:val="24"/>
        </w:rPr>
      </w:pPr>
    </w:p>
    <w:p w14:paraId="3BF62DD2" w14:textId="77777777" w:rsidR="004344CC" w:rsidRPr="00780703" w:rsidRDefault="004344CC" w:rsidP="00780703">
      <w:pPr>
        <w:pStyle w:val="ListParagraph"/>
        <w:numPr>
          <w:ilvl w:val="0"/>
          <w:numId w:val="1"/>
        </w:numPr>
        <w:jc w:val="both"/>
        <w:rPr>
          <w:rFonts w:ascii="Aptos Narrow" w:hAnsi="Aptos Narrow"/>
          <w:color w:val="000000"/>
          <w:sz w:val="24"/>
          <w:szCs w:val="24"/>
        </w:rPr>
      </w:pPr>
      <w:r w:rsidRPr="00780703">
        <w:rPr>
          <w:rFonts w:ascii="Aptos Narrow" w:hAnsi="Aptos Narrow"/>
          <w:b/>
          <w:bCs/>
          <w:color w:val="000000"/>
          <w:sz w:val="24"/>
          <w:szCs w:val="24"/>
        </w:rPr>
        <w:t xml:space="preserve"> Direction stratégique</w:t>
      </w:r>
    </w:p>
    <w:p w14:paraId="6E48A0DC" w14:textId="77777777" w:rsidR="004344CC" w:rsidRPr="00780703" w:rsidRDefault="004344CC" w:rsidP="00780703">
      <w:pPr>
        <w:pStyle w:val="ListParagraph"/>
        <w:ind w:left="0"/>
        <w:jc w:val="both"/>
        <w:rPr>
          <w:rFonts w:ascii="Aptos Narrow" w:hAnsi="Aptos Narrow"/>
          <w:color w:val="000000"/>
          <w:sz w:val="24"/>
          <w:szCs w:val="24"/>
        </w:rPr>
      </w:pPr>
    </w:p>
    <w:p w14:paraId="6AC6CED3" w14:textId="77777777" w:rsidR="0052026E" w:rsidRPr="00780703" w:rsidRDefault="0052026E" w:rsidP="00106DBB">
      <w:pPr>
        <w:pStyle w:val="ListParagraph"/>
        <w:numPr>
          <w:ilvl w:val="0"/>
          <w:numId w:val="3"/>
        </w:numPr>
        <w:spacing w:line="276" w:lineRule="auto"/>
        <w:jc w:val="both"/>
        <w:rPr>
          <w:sz w:val="24"/>
          <w:szCs w:val="24"/>
        </w:rPr>
      </w:pPr>
      <w:r w:rsidRPr="00780703">
        <w:rPr>
          <w:sz w:val="24"/>
          <w:szCs w:val="24"/>
        </w:rPr>
        <w:t xml:space="preserve">Piloter la définition des orientations stratégiques et d’une vision à long terme du club en collaboration avec l'OA; </w:t>
      </w:r>
    </w:p>
    <w:p w14:paraId="67F96172" w14:textId="77777777" w:rsidR="0052026E" w:rsidRPr="00780703" w:rsidRDefault="0052026E" w:rsidP="00106DBB">
      <w:pPr>
        <w:pStyle w:val="ListParagraph"/>
        <w:numPr>
          <w:ilvl w:val="0"/>
          <w:numId w:val="3"/>
        </w:numPr>
        <w:spacing w:line="276" w:lineRule="auto"/>
        <w:jc w:val="both"/>
        <w:rPr>
          <w:sz w:val="24"/>
          <w:szCs w:val="24"/>
        </w:rPr>
      </w:pPr>
      <w:r w:rsidRPr="00780703">
        <w:rPr>
          <w:sz w:val="24"/>
          <w:szCs w:val="24"/>
        </w:rPr>
        <w:t xml:space="preserve">Assurer la mise en œuvre des décisions prises lors des AG et des réunions de l'OA et contrôler via des indicateurs; </w:t>
      </w:r>
    </w:p>
    <w:p w14:paraId="17A94F6A" w14:textId="1B32CD6D" w:rsidR="004344CC" w:rsidRPr="00780703" w:rsidRDefault="0052026E" w:rsidP="004F5DBC">
      <w:pPr>
        <w:pStyle w:val="ListParagraph"/>
        <w:numPr>
          <w:ilvl w:val="0"/>
          <w:numId w:val="3"/>
        </w:numPr>
        <w:spacing w:line="276" w:lineRule="auto"/>
        <w:rPr>
          <w:rFonts w:ascii="Aptos Narrow" w:hAnsi="Aptos Narrow"/>
          <w:color w:val="000000"/>
          <w:sz w:val="24"/>
          <w:szCs w:val="24"/>
        </w:rPr>
      </w:pPr>
      <w:r w:rsidRPr="00780703">
        <w:rPr>
          <w:sz w:val="24"/>
          <w:szCs w:val="24"/>
        </w:rPr>
        <w:t xml:space="preserve">Veiller à la cohérence des actions du club </w:t>
      </w:r>
      <w:r w:rsidR="004F5DBC">
        <w:rPr>
          <w:sz w:val="24"/>
          <w:szCs w:val="24"/>
        </w:rPr>
        <w:t>en fonction de ses</w:t>
      </w:r>
      <w:r w:rsidRPr="00780703">
        <w:rPr>
          <w:sz w:val="24"/>
          <w:szCs w:val="24"/>
        </w:rPr>
        <w:t xml:space="preserve"> mission</w:t>
      </w:r>
      <w:r w:rsidR="004F5DBC">
        <w:rPr>
          <w:sz w:val="24"/>
          <w:szCs w:val="24"/>
        </w:rPr>
        <w:t xml:space="preserve">s, </w:t>
      </w:r>
      <w:r w:rsidRPr="00780703">
        <w:rPr>
          <w:sz w:val="24"/>
          <w:szCs w:val="24"/>
        </w:rPr>
        <w:t>ses objectifs sociaux</w:t>
      </w:r>
      <w:r w:rsidR="004F5DBC">
        <w:rPr>
          <w:sz w:val="24"/>
          <w:szCs w:val="24"/>
        </w:rPr>
        <w:t xml:space="preserve"> </w:t>
      </w:r>
      <w:r w:rsidRPr="00780703">
        <w:rPr>
          <w:sz w:val="24"/>
          <w:szCs w:val="24"/>
        </w:rPr>
        <w:t>et sportifs</w:t>
      </w:r>
      <w:r w:rsidRPr="00780703">
        <w:rPr>
          <w:rFonts w:ascii="Aptos Narrow" w:hAnsi="Aptos Narrow"/>
          <w:color w:val="000000"/>
          <w:sz w:val="24"/>
          <w:szCs w:val="24"/>
        </w:rPr>
        <w:t>.</w:t>
      </w:r>
      <w:r w:rsidR="004344CC" w:rsidRPr="00780703">
        <w:rPr>
          <w:rFonts w:ascii="Aptos Narrow" w:hAnsi="Aptos Narrow"/>
          <w:color w:val="000000"/>
          <w:sz w:val="24"/>
          <w:szCs w:val="24"/>
        </w:rPr>
        <w:br/>
      </w:r>
    </w:p>
    <w:p w14:paraId="555853D9" w14:textId="77777777" w:rsidR="004344CC" w:rsidRPr="00780703" w:rsidRDefault="004344CC" w:rsidP="00780703">
      <w:pPr>
        <w:pStyle w:val="ListParagraph"/>
        <w:numPr>
          <w:ilvl w:val="0"/>
          <w:numId w:val="1"/>
        </w:numPr>
        <w:jc w:val="both"/>
        <w:rPr>
          <w:rFonts w:ascii="Aptos Narrow" w:hAnsi="Aptos Narrow"/>
          <w:color w:val="000000"/>
          <w:sz w:val="24"/>
          <w:szCs w:val="24"/>
        </w:rPr>
      </w:pPr>
      <w:r w:rsidRPr="00780703">
        <w:rPr>
          <w:rFonts w:ascii="Aptos Narrow" w:hAnsi="Aptos Narrow"/>
          <w:b/>
          <w:bCs/>
          <w:color w:val="000000"/>
          <w:sz w:val="24"/>
          <w:szCs w:val="24"/>
        </w:rPr>
        <w:t xml:space="preserve"> Coordination de l'OA</w:t>
      </w:r>
    </w:p>
    <w:p w14:paraId="38958A78" w14:textId="77777777" w:rsidR="004344CC" w:rsidRPr="00780703" w:rsidRDefault="004344CC" w:rsidP="00780703">
      <w:pPr>
        <w:pStyle w:val="ListParagraph"/>
        <w:ind w:left="0"/>
        <w:jc w:val="both"/>
        <w:rPr>
          <w:rFonts w:ascii="Aptos Narrow" w:hAnsi="Aptos Narrow"/>
          <w:color w:val="000000"/>
          <w:sz w:val="24"/>
          <w:szCs w:val="24"/>
        </w:rPr>
      </w:pPr>
    </w:p>
    <w:p w14:paraId="27A18732" w14:textId="77777777" w:rsidR="0052026E" w:rsidRPr="00780703" w:rsidRDefault="0052026E" w:rsidP="00106DBB">
      <w:pPr>
        <w:pStyle w:val="ListParagraph"/>
        <w:numPr>
          <w:ilvl w:val="0"/>
          <w:numId w:val="4"/>
        </w:numPr>
        <w:spacing w:line="276" w:lineRule="auto"/>
        <w:jc w:val="both"/>
        <w:rPr>
          <w:sz w:val="24"/>
          <w:szCs w:val="24"/>
        </w:rPr>
      </w:pPr>
      <w:r w:rsidRPr="00780703">
        <w:rPr>
          <w:sz w:val="24"/>
          <w:szCs w:val="24"/>
        </w:rPr>
        <w:t xml:space="preserve">Animer les réunions de l'OA et assurer la prise de décisions collégiales; </w:t>
      </w:r>
    </w:p>
    <w:p w14:paraId="7ACC5CA2" w14:textId="77777777" w:rsidR="0052026E" w:rsidRPr="00780703" w:rsidRDefault="0052026E" w:rsidP="00106DBB">
      <w:pPr>
        <w:pStyle w:val="ListParagraph"/>
        <w:numPr>
          <w:ilvl w:val="0"/>
          <w:numId w:val="4"/>
        </w:numPr>
        <w:spacing w:line="276" w:lineRule="auto"/>
        <w:jc w:val="both"/>
        <w:rPr>
          <w:sz w:val="24"/>
          <w:szCs w:val="24"/>
        </w:rPr>
      </w:pPr>
      <w:r w:rsidRPr="00780703">
        <w:rPr>
          <w:sz w:val="24"/>
          <w:szCs w:val="24"/>
        </w:rPr>
        <w:t xml:space="preserve">Garantir une communication fluide entre les membres de l'OA et l'ensemble du club; </w:t>
      </w:r>
    </w:p>
    <w:p w14:paraId="5B7D9DC5" w14:textId="77777777" w:rsidR="00BB5791" w:rsidRPr="00780703" w:rsidRDefault="0052026E" w:rsidP="00106DBB">
      <w:pPr>
        <w:pStyle w:val="ListParagraph"/>
        <w:numPr>
          <w:ilvl w:val="0"/>
          <w:numId w:val="4"/>
        </w:numPr>
        <w:spacing w:line="276" w:lineRule="auto"/>
        <w:jc w:val="both"/>
        <w:rPr>
          <w:rFonts w:ascii="Aptos Narrow" w:hAnsi="Aptos Narrow"/>
          <w:color w:val="000000"/>
          <w:sz w:val="24"/>
          <w:szCs w:val="24"/>
        </w:rPr>
      </w:pPr>
      <w:r w:rsidRPr="00780703">
        <w:rPr>
          <w:sz w:val="24"/>
          <w:szCs w:val="24"/>
        </w:rPr>
        <w:t xml:space="preserve"> Superviser la préparation des ordres du jour et des comptes rendus des réunions.</w:t>
      </w:r>
    </w:p>
    <w:p w14:paraId="515F44F0" w14:textId="486C2825" w:rsidR="004344CC" w:rsidRPr="00780703" w:rsidRDefault="004344CC" w:rsidP="00780703">
      <w:pPr>
        <w:jc w:val="both"/>
        <w:rPr>
          <w:rFonts w:ascii="Aptos Narrow" w:hAnsi="Aptos Narrow"/>
          <w:color w:val="000000"/>
          <w:sz w:val="24"/>
          <w:szCs w:val="24"/>
        </w:rPr>
      </w:pPr>
    </w:p>
    <w:p w14:paraId="4EE47BBC" w14:textId="77777777" w:rsidR="004344CC" w:rsidRPr="00780703" w:rsidRDefault="004344CC" w:rsidP="00780703">
      <w:pPr>
        <w:pStyle w:val="ListParagraph"/>
        <w:numPr>
          <w:ilvl w:val="0"/>
          <w:numId w:val="1"/>
        </w:numPr>
        <w:jc w:val="both"/>
        <w:rPr>
          <w:rFonts w:ascii="Aptos Narrow" w:hAnsi="Aptos Narrow"/>
          <w:color w:val="000000"/>
          <w:sz w:val="24"/>
          <w:szCs w:val="24"/>
        </w:rPr>
      </w:pPr>
      <w:r w:rsidRPr="00780703">
        <w:rPr>
          <w:rFonts w:ascii="Aptos Narrow" w:hAnsi="Aptos Narrow"/>
          <w:b/>
          <w:bCs/>
          <w:color w:val="000000"/>
          <w:sz w:val="24"/>
          <w:szCs w:val="24"/>
        </w:rPr>
        <w:t>Gestion des ressources humaines</w:t>
      </w:r>
    </w:p>
    <w:p w14:paraId="2E6BBF41" w14:textId="77777777" w:rsidR="004344CC" w:rsidRPr="00780703" w:rsidRDefault="004344CC" w:rsidP="00780703">
      <w:pPr>
        <w:pStyle w:val="ListParagraph"/>
        <w:ind w:left="360"/>
        <w:jc w:val="both"/>
        <w:rPr>
          <w:rFonts w:ascii="Aptos Narrow" w:hAnsi="Aptos Narrow"/>
          <w:color w:val="000000"/>
          <w:sz w:val="24"/>
          <w:szCs w:val="24"/>
        </w:rPr>
      </w:pPr>
    </w:p>
    <w:p w14:paraId="52378244" w14:textId="77777777" w:rsidR="0052026E" w:rsidRPr="00780703" w:rsidRDefault="0052026E" w:rsidP="00106DBB">
      <w:pPr>
        <w:pStyle w:val="ListParagraph"/>
        <w:numPr>
          <w:ilvl w:val="0"/>
          <w:numId w:val="5"/>
        </w:numPr>
        <w:spacing w:line="276" w:lineRule="auto"/>
        <w:jc w:val="both"/>
        <w:rPr>
          <w:sz w:val="24"/>
          <w:szCs w:val="24"/>
        </w:rPr>
      </w:pPr>
      <w:r w:rsidRPr="00780703">
        <w:rPr>
          <w:sz w:val="24"/>
          <w:szCs w:val="24"/>
        </w:rPr>
        <w:t>Partager les responsabilités et les rôles au sein de l’OA et des comités ;</w:t>
      </w:r>
    </w:p>
    <w:p w14:paraId="368D5614" w14:textId="77777777" w:rsidR="0052026E" w:rsidRPr="00780703" w:rsidRDefault="0052026E" w:rsidP="00106DBB">
      <w:pPr>
        <w:pStyle w:val="ListParagraph"/>
        <w:numPr>
          <w:ilvl w:val="0"/>
          <w:numId w:val="5"/>
        </w:numPr>
        <w:spacing w:line="276" w:lineRule="auto"/>
        <w:jc w:val="both"/>
        <w:rPr>
          <w:sz w:val="24"/>
          <w:szCs w:val="24"/>
        </w:rPr>
      </w:pPr>
      <w:r w:rsidRPr="00780703">
        <w:rPr>
          <w:sz w:val="24"/>
          <w:szCs w:val="24"/>
        </w:rPr>
        <w:t>Superviser et évaluer le travail du personnel et des comités du club, en collaboration avec l'OA;</w:t>
      </w:r>
    </w:p>
    <w:p w14:paraId="672BFBE7" w14:textId="77777777" w:rsidR="0052026E" w:rsidRPr="00780703" w:rsidRDefault="0052026E" w:rsidP="00106DBB">
      <w:pPr>
        <w:pStyle w:val="ListParagraph"/>
        <w:numPr>
          <w:ilvl w:val="0"/>
          <w:numId w:val="5"/>
        </w:numPr>
        <w:spacing w:line="276" w:lineRule="auto"/>
        <w:jc w:val="both"/>
        <w:rPr>
          <w:sz w:val="24"/>
          <w:szCs w:val="24"/>
        </w:rPr>
      </w:pPr>
      <w:r w:rsidRPr="00780703">
        <w:rPr>
          <w:sz w:val="24"/>
          <w:szCs w:val="24"/>
        </w:rPr>
        <w:t>Promouvoir un environnement de travail positif et assurer la motivation de ses équipes dirigeantes;</w:t>
      </w:r>
    </w:p>
    <w:p w14:paraId="1B381983" w14:textId="274871F2" w:rsidR="0052026E" w:rsidRPr="00780703" w:rsidRDefault="0052026E" w:rsidP="00106DBB">
      <w:pPr>
        <w:pStyle w:val="ListParagraph"/>
        <w:numPr>
          <w:ilvl w:val="0"/>
          <w:numId w:val="5"/>
        </w:numPr>
        <w:spacing w:line="276" w:lineRule="auto"/>
        <w:jc w:val="both"/>
        <w:rPr>
          <w:sz w:val="24"/>
          <w:szCs w:val="24"/>
        </w:rPr>
      </w:pPr>
      <w:r w:rsidRPr="00780703">
        <w:rPr>
          <w:sz w:val="24"/>
          <w:szCs w:val="24"/>
        </w:rPr>
        <w:t xml:space="preserve"> Veiller au respect des obligations légales et réglementaires en matière de ressources humaines. </w:t>
      </w:r>
    </w:p>
    <w:p w14:paraId="764F2720" w14:textId="77777777" w:rsidR="004344CC" w:rsidRPr="00780703" w:rsidRDefault="004344CC" w:rsidP="00780703">
      <w:pPr>
        <w:pStyle w:val="ListParagraph"/>
        <w:jc w:val="both"/>
        <w:rPr>
          <w:sz w:val="24"/>
          <w:szCs w:val="24"/>
        </w:rPr>
      </w:pPr>
    </w:p>
    <w:p w14:paraId="6E2185D4" w14:textId="77777777" w:rsidR="004344CC" w:rsidRPr="00780703" w:rsidRDefault="004344CC" w:rsidP="00780703">
      <w:pPr>
        <w:pStyle w:val="ListParagraph"/>
        <w:numPr>
          <w:ilvl w:val="0"/>
          <w:numId w:val="1"/>
        </w:numPr>
        <w:jc w:val="both"/>
        <w:rPr>
          <w:rFonts w:ascii="Aptos Narrow" w:hAnsi="Aptos Narrow"/>
          <w:color w:val="000000"/>
          <w:sz w:val="24"/>
          <w:szCs w:val="24"/>
        </w:rPr>
      </w:pPr>
      <w:r w:rsidRPr="00780703">
        <w:rPr>
          <w:rFonts w:ascii="Aptos Narrow" w:hAnsi="Aptos Narrow"/>
          <w:b/>
          <w:bCs/>
          <w:color w:val="000000"/>
          <w:sz w:val="24"/>
          <w:szCs w:val="24"/>
        </w:rPr>
        <w:t>Gestion financière</w:t>
      </w:r>
      <w:r w:rsidRPr="00780703">
        <w:rPr>
          <w:rFonts w:ascii="Aptos Narrow" w:hAnsi="Aptos Narrow"/>
          <w:color w:val="000000"/>
          <w:sz w:val="24"/>
          <w:szCs w:val="24"/>
        </w:rPr>
        <w:t xml:space="preserve"> </w:t>
      </w:r>
    </w:p>
    <w:p w14:paraId="1717F973" w14:textId="77777777" w:rsidR="004344CC" w:rsidRPr="00780703" w:rsidRDefault="004344CC" w:rsidP="00780703">
      <w:pPr>
        <w:pStyle w:val="ListParagraph"/>
        <w:ind w:left="360"/>
        <w:jc w:val="both"/>
        <w:rPr>
          <w:rFonts w:ascii="Aptos Narrow" w:hAnsi="Aptos Narrow"/>
          <w:color w:val="000000"/>
          <w:sz w:val="24"/>
          <w:szCs w:val="24"/>
        </w:rPr>
      </w:pPr>
    </w:p>
    <w:p w14:paraId="2B4A8F36" w14:textId="77777777" w:rsidR="00324FFE" w:rsidRPr="00780703" w:rsidRDefault="00324FFE" w:rsidP="00106DBB">
      <w:pPr>
        <w:pStyle w:val="ListParagraph"/>
        <w:numPr>
          <w:ilvl w:val="0"/>
          <w:numId w:val="6"/>
        </w:numPr>
        <w:spacing w:line="276" w:lineRule="auto"/>
        <w:jc w:val="both"/>
        <w:rPr>
          <w:sz w:val="24"/>
          <w:szCs w:val="24"/>
        </w:rPr>
      </w:pPr>
      <w:r w:rsidRPr="00780703">
        <w:rPr>
          <w:sz w:val="24"/>
          <w:szCs w:val="24"/>
        </w:rPr>
        <w:t>Superviser, à l’aide du trésorier, les dossiers de subvention ;</w:t>
      </w:r>
    </w:p>
    <w:p w14:paraId="6664D219" w14:textId="77777777" w:rsidR="00324FFE" w:rsidRPr="00780703" w:rsidRDefault="00324FFE" w:rsidP="00106DBB">
      <w:pPr>
        <w:pStyle w:val="ListParagraph"/>
        <w:numPr>
          <w:ilvl w:val="0"/>
          <w:numId w:val="6"/>
        </w:numPr>
        <w:spacing w:line="276" w:lineRule="auto"/>
        <w:jc w:val="both"/>
        <w:rPr>
          <w:sz w:val="24"/>
          <w:szCs w:val="24"/>
        </w:rPr>
      </w:pPr>
      <w:r w:rsidRPr="00780703">
        <w:rPr>
          <w:sz w:val="24"/>
          <w:szCs w:val="24"/>
        </w:rPr>
        <w:t xml:space="preserve">Superviser l'élaboration et l'approbation du budget annuel en concertation avec le trésorier; </w:t>
      </w:r>
    </w:p>
    <w:p w14:paraId="44DCEDDC" w14:textId="77777777" w:rsidR="00324FFE" w:rsidRPr="00780703" w:rsidRDefault="00324FFE" w:rsidP="00106DBB">
      <w:pPr>
        <w:pStyle w:val="ListParagraph"/>
        <w:numPr>
          <w:ilvl w:val="0"/>
          <w:numId w:val="6"/>
        </w:numPr>
        <w:spacing w:line="276" w:lineRule="auto"/>
        <w:jc w:val="both"/>
        <w:rPr>
          <w:sz w:val="24"/>
          <w:szCs w:val="24"/>
        </w:rPr>
      </w:pPr>
      <w:r w:rsidRPr="00780703">
        <w:rPr>
          <w:sz w:val="24"/>
          <w:szCs w:val="24"/>
        </w:rPr>
        <w:t>Assurer la viabilité financière du club en veillant à l'équilibre entre les ressources et les dépenses;</w:t>
      </w:r>
    </w:p>
    <w:p w14:paraId="6A9DF686" w14:textId="77777777" w:rsidR="00324FFE" w:rsidRPr="00780703" w:rsidRDefault="00324FFE" w:rsidP="00106DBB">
      <w:pPr>
        <w:pStyle w:val="ListParagraph"/>
        <w:numPr>
          <w:ilvl w:val="0"/>
          <w:numId w:val="6"/>
        </w:numPr>
        <w:spacing w:line="276" w:lineRule="auto"/>
        <w:jc w:val="both"/>
        <w:rPr>
          <w:sz w:val="24"/>
          <w:szCs w:val="24"/>
        </w:rPr>
      </w:pPr>
      <w:r w:rsidRPr="00780703">
        <w:rPr>
          <w:sz w:val="24"/>
          <w:szCs w:val="24"/>
        </w:rPr>
        <w:t>Suivre l'exécution budgétaire et approuver les rapports financiers présentés à l'OA.</w:t>
      </w:r>
    </w:p>
    <w:p w14:paraId="570AD798" w14:textId="77777777" w:rsidR="004344CC" w:rsidRPr="00780703" w:rsidRDefault="004344CC" w:rsidP="00780703">
      <w:pPr>
        <w:pStyle w:val="ListParagraph"/>
        <w:jc w:val="both"/>
        <w:rPr>
          <w:rFonts w:ascii="Aptos Narrow" w:hAnsi="Aptos Narrow"/>
          <w:color w:val="000000"/>
          <w:sz w:val="24"/>
          <w:szCs w:val="24"/>
        </w:rPr>
      </w:pPr>
    </w:p>
    <w:p w14:paraId="55FDC0ED" w14:textId="77777777" w:rsidR="004344CC" w:rsidRPr="00780703" w:rsidRDefault="004344CC" w:rsidP="00780703">
      <w:pPr>
        <w:pStyle w:val="ListParagraph"/>
        <w:numPr>
          <w:ilvl w:val="0"/>
          <w:numId w:val="1"/>
        </w:numPr>
        <w:jc w:val="both"/>
        <w:rPr>
          <w:rFonts w:ascii="Aptos Narrow" w:hAnsi="Aptos Narrow"/>
          <w:color w:val="000000"/>
          <w:sz w:val="24"/>
          <w:szCs w:val="24"/>
        </w:rPr>
      </w:pPr>
      <w:r w:rsidRPr="00780703">
        <w:rPr>
          <w:rFonts w:ascii="Aptos Narrow" w:hAnsi="Aptos Narrow"/>
          <w:b/>
          <w:bCs/>
          <w:color w:val="000000"/>
          <w:sz w:val="24"/>
          <w:szCs w:val="24"/>
        </w:rPr>
        <w:t>Communication et promotion</w:t>
      </w:r>
    </w:p>
    <w:p w14:paraId="02DF34B8" w14:textId="77777777" w:rsidR="004344CC" w:rsidRPr="00780703" w:rsidRDefault="004344CC" w:rsidP="00780703">
      <w:pPr>
        <w:pStyle w:val="ListParagraph"/>
        <w:ind w:left="360"/>
        <w:jc w:val="both"/>
        <w:rPr>
          <w:rFonts w:ascii="Aptos Narrow" w:hAnsi="Aptos Narrow"/>
          <w:color w:val="000000"/>
          <w:sz w:val="24"/>
          <w:szCs w:val="24"/>
        </w:rPr>
      </w:pPr>
    </w:p>
    <w:p w14:paraId="2E978DEB" w14:textId="77777777" w:rsidR="00E46A0E" w:rsidRPr="00780703" w:rsidRDefault="00E46A0E" w:rsidP="00106DBB">
      <w:pPr>
        <w:pStyle w:val="ListParagraph"/>
        <w:numPr>
          <w:ilvl w:val="0"/>
          <w:numId w:val="7"/>
        </w:numPr>
        <w:spacing w:line="276" w:lineRule="auto"/>
        <w:jc w:val="both"/>
        <w:rPr>
          <w:sz w:val="24"/>
          <w:szCs w:val="24"/>
        </w:rPr>
      </w:pPr>
      <w:r w:rsidRPr="00780703">
        <w:rPr>
          <w:sz w:val="24"/>
          <w:szCs w:val="24"/>
        </w:rPr>
        <w:t xml:space="preserve">Représenter et être l’ambassadeur des valeurs du club  et du fair-play dans la vie quotidienne du club ;  </w:t>
      </w:r>
    </w:p>
    <w:p w14:paraId="072C4B0A" w14:textId="77777777" w:rsidR="00E46A0E" w:rsidRPr="00780703" w:rsidRDefault="00E46A0E" w:rsidP="00106DBB">
      <w:pPr>
        <w:pStyle w:val="ListParagraph"/>
        <w:numPr>
          <w:ilvl w:val="0"/>
          <w:numId w:val="7"/>
        </w:numPr>
        <w:spacing w:line="276" w:lineRule="auto"/>
        <w:jc w:val="both"/>
        <w:rPr>
          <w:sz w:val="24"/>
          <w:szCs w:val="24"/>
        </w:rPr>
      </w:pPr>
      <w:r w:rsidRPr="00780703">
        <w:rPr>
          <w:sz w:val="24"/>
          <w:szCs w:val="24"/>
        </w:rPr>
        <w:t>Fédérer et mobiliser les membres pour soutenir activement le club ;</w:t>
      </w:r>
    </w:p>
    <w:p w14:paraId="0B5BA5EF" w14:textId="17E0872C" w:rsidR="004344CC" w:rsidRPr="00780703" w:rsidRDefault="004344CC" w:rsidP="00106DBB">
      <w:pPr>
        <w:pStyle w:val="ListParagraph"/>
        <w:numPr>
          <w:ilvl w:val="0"/>
          <w:numId w:val="7"/>
        </w:numPr>
        <w:spacing w:line="276" w:lineRule="auto"/>
        <w:jc w:val="both"/>
        <w:rPr>
          <w:sz w:val="24"/>
          <w:szCs w:val="24"/>
        </w:rPr>
      </w:pPr>
      <w:r w:rsidRPr="00780703">
        <w:rPr>
          <w:sz w:val="24"/>
          <w:szCs w:val="24"/>
        </w:rPr>
        <w:t xml:space="preserve">Développer et maintenir des relations de qualité avec les partenaires extérieurs ( </w:t>
      </w:r>
      <w:r w:rsidR="00E46A0E" w:rsidRPr="00780703">
        <w:rPr>
          <w:sz w:val="24"/>
          <w:szCs w:val="24"/>
        </w:rPr>
        <w:t>région, province, commune, LFH</w:t>
      </w:r>
      <w:r w:rsidRPr="00780703">
        <w:rPr>
          <w:sz w:val="24"/>
          <w:szCs w:val="24"/>
        </w:rPr>
        <w:t xml:space="preserve">, </w:t>
      </w:r>
      <w:r w:rsidR="00E46A0E" w:rsidRPr="00780703">
        <w:rPr>
          <w:sz w:val="24"/>
          <w:szCs w:val="24"/>
        </w:rPr>
        <w:t xml:space="preserve">ADEPS, </w:t>
      </w:r>
      <w:r w:rsidRPr="00780703">
        <w:rPr>
          <w:sz w:val="24"/>
          <w:szCs w:val="24"/>
        </w:rPr>
        <w:t>voisins etc</w:t>
      </w:r>
      <w:r w:rsidR="004F5DBC">
        <w:rPr>
          <w:sz w:val="24"/>
          <w:szCs w:val="24"/>
        </w:rPr>
        <w:t>.</w:t>
      </w:r>
      <w:r w:rsidRPr="00780703">
        <w:rPr>
          <w:sz w:val="24"/>
          <w:szCs w:val="24"/>
        </w:rPr>
        <w:t xml:space="preserve">); </w:t>
      </w:r>
    </w:p>
    <w:p w14:paraId="55F9881B" w14:textId="77777777" w:rsidR="004344CC" w:rsidRPr="00780703" w:rsidRDefault="004344CC" w:rsidP="00106DBB">
      <w:pPr>
        <w:pStyle w:val="ListParagraph"/>
        <w:numPr>
          <w:ilvl w:val="0"/>
          <w:numId w:val="7"/>
        </w:numPr>
        <w:spacing w:line="276" w:lineRule="auto"/>
        <w:jc w:val="both"/>
        <w:rPr>
          <w:sz w:val="24"/>
          <w:szCs w:val="24"/>
        </w:rPr>
      </w:pPr>
      <w:r w:rsidRPr="00780703">
        <w:rPr>
          <w:sz w:val="24"/>
          <w:szCs w:val="24"/>
        </w:rPr>
        <w:t>Représenter le club lors d'évènements publics, de conférences et dans les médias;</w:t>
      </w:r>
    </w:p>
    <w:p w14:paraId="60E75C2F" w14:textId="055C9102" w:rsidR="004344CC" w:rsidRPr="00780703" w:rsidRDefault="004344CC" w:rsidP="00106DBB">
      <w:pPr>
        <w:pStyle w:val="ListParagraph"/>
        <w:numPr>
          <w:ilvl w:val="0"/>
          <w:numId w:val="7"/>
        </w:numPr>
        <w:spacing w:line="276" w:lineRule="auto"/>
        <w:jc w:val="both"/>
        <w:rPr>
          <w:sz w:val="24"/>
          <w:szCs w:val="24"/>
        </w:rPr>
      </w:pPr>
      <w:r w:rsidRPr="00780703">
        <w:rPr>
          <w:sz w:val="24"/>
          <w:szCs w:val="24"/>
        </w:rPr>
        <w:t xml:space="preserve">Assurer la visibilité du club auprès de ses publics cibles, notamment via des campagnes de communication et de sensibilisation. </w:t>
      </w:r>
    </w:p>
    <w:p w14:paraId="16944C11" w14:textId="77777777" w:rsidR="004344CC" w:rsidRPr="00780703" w:rsidRDefault="004344CC" w:rsidP="00780703">
      <w:pPr>
        <w:pStyle w:val="ListParagraph"/>
        <w:jc w:val="both"/>
        <w:rPr>
          <w:sz w:val="24"/>
          <w:szCs w:val="24"/>
        </w:rPr>
      </w:pPr>
    </w:p>
    <w:p w14:paraId="61973688" w14:textId="1B00234E" w:rsidR="001F42B2" w:rsidRPr="00780703" w:rsidRDefault="004344CC" w:rsidP="00780703">
      <w:pPr>
        <w:pStyle w:val="Heading1"/>
      </w:pPr>
      <w:r w:rsidRPr="00780703">
        <w:t>Compétences attendue</w:t>
      </w:r>
      <w:r w:rsidR="001F42B2" w:rsidRPr="00780703">
        <w:t>s</w:t>
      </w:r>
    </w:p>
    <w:p w14:paraId="601A2B3D" w14:textId="77777777" w:rsidR="001F42B2" w:rsidRPr="00780703" w:rsidRDefault="001F42B2" w:rsidP="00780703">
      <w:pPr>
        <w:pStyle w:val="ListParagraph"/>
        <w:jc w:val="both"/>
        <w:rPr>
          <w:sz w:val="24"/>
          <w:szCs w:val="24"/>
        </w:rPr>
      </w:pPr>
    </w:p>
    <w:p w14:paraId="61C97D83" w14:textId="70AAB622"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 xml:space="preserve">Leadership </w:t>
      </w:r>
    </w:p>
    <w:p w14:paraId="09E0F943"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 xml:space="preserve">Communication </w:t>
      </w:r>
    </w:p>
    <w:p w14:paraId="16C73DAF"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Gestion des ressources humaines</w:t>
      </w:r>
    </w:p>
    <w:p w14:paraId="74961AD8"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Gestion financière</w:t>
      </w:r>
    </w:p>
    <w:p w14:paraId="3D90BA1E"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 xml:space="preserve">Vision stratégique </w:t>
      </w:r>
    </w:p>
    <w:p w14:paraId="7440EF3B"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Connaissance du secteur sportif</w:t>
      </w:r>
    </w:p>
    <w:p w14:paraId="7A269E92"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 xml:space="preserve">Compétences organisationnelles </w:t>
      </w:r>
    </w:p>
    <w:p w14:paraId="369E35DC"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lastRenderedPageBreak/>
        <w:t xml:space="preserve">Relationnel et réseau </w:t>
      </w:r>
    </w:p>
    <w:p w14:paraId="6E850545"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Innovation et créativité</w:t>
      </w:r>
    </w:p>
    <w:p w14:paraId="00282BCB" w14:textId="77777777" w:rsidR="004344CC" w:rsidRPr="00780703" w:rsidRDefault="004344CC" w:rsidP="00106DBB">
      <w:pPr>
        <w:pStyle w:val="ListParagraph"/>
        <w:numPr>
          <w:ilvl w:val="0"/>
          <w:numId w:val="8"/>
        </w:numPr>
        <w:spacing w:line="276" w:lineRule="auto"/>
        <w:jc w:val="both"/>
        <w:rPr>
          <w:sz w:val="24"/>
          <w:szCs w:val="24"/>
        </w:rPr>
      </w:pPr>
      <w:r w:rsidRPr="00780703">
        <w:rPr>
          <w:sz w:val="24"/>
          <w:szCs w:val="24"/>
        </w:rPr>
        <w:t xml:space="preserve">Ethique et intégrité </w:t>
      </w:r>
    </w:p>
    <w:p w14:paraId="5AF6ECE8" w14:textId="77777777" w:rsidR="004344CC" w:rsidRDefault="004344CC" w:rsidP="00780703">
      <w:pPr>
        <w:pStyle w:val="ListParagraph"/>
        <w:jc w:val="both"/>
        <w:rPr>
          <w:sz w:val="24"/>
          <w:szCs w:val="24"/>
        </w:rPr>
      </w:pPr>
    </w:p>
    <w:p w14:paraId="73F95998" w14:textId="77777777" w:rsidR="00A26461" w:rsidRPr="00780703" w:rsidRDefault="00A26461" w:rsidP="00780703">
      <w:pPr>
        <w:pStyle w:val="ListParagraph"/>
        <w:jc w:val="both"/>
        <w:rPr>
          <w:sz w:val="24"/>
          <w:szCs w:val="24"/>
        </w:rPr>
      </w:pPr>
    </w:p>
    <w:p w14:paraId="1ADF4C3E" w14:textId="04F6BED6" w:rsidR="00A26461" w:rsidRDefault="004344CC" w:rsidP="00A26461">
      <w:pPr>
        <w:pStyle w:val="Heading1"/>
      </w:pPr>
      <w:r w:rsidRPr="00780703">
        <w:t>Positionnement organisationnel</w:t>
      </w:r>
    </w:p>
    <w:p w14:paraId="4277B696" w14:textId="537A3163" w:rsidR="00017B1C" w:rsidRPr="00780703" w:rsidRDefault="00017B1C" w:rsidP="00106DBB">
      <w:pPr>
        <w:spacing w:line="276" w:lineRule="auto"/>
        <w:jc w:val="both"/>
        <w:rPr>
          <w:sz w:val="24"/>
          <w:szCs w:val="24"/>
        </w:rPr>
      </w:pPr>
      <w:r w:rsidRPr="00780703">
        <w:rPr>
          <w:sz w:val="24"/>
          <w:szCs w:val="24"/>
        </w:rPr>
        <w:t xml:space="preserve">Le président dirige l’Assemblée Générale et l’Organe d’Administration. Il peut être en relation avec </w:t>
      </w:r>
      <w:r w:rsidR="000E715E" w:rsidRPr="000E715E">
        <w:rPr>
          <w:b/>
          <w:bCs/>
          <w:sz w:val="24"/>
          <w:szCs w:val="24"/>
        </w:rPr>
        <w:t>l’ensemble des fonctions</w:t>
      </w:r>
      <w:r w:rsidRPr="00780703">
        <w:rPr>
          <w:sz w:val="24"/>
          <w:szCs w:val="24"/>
        </w:rPr>
        <w:t xml:space="preserve"> mais il est principalement lié à </w:t>
      </w:r>
      <w:r w:rsidRPr="000E715E">
        <w:rPr>
          <w:b/>
          <w:bCs/>
          <w:sz w:val="24"/>
          <w:szCs w:val="24"/>
        </w:rPr>
        <w:t>l’Organe d’Administration</w:t>
      </w:r>
      <w:r w:rsidRPr="00780703">
        <w:rPr>
          <w:sz w:val="24"/>
          <w:szCs w:val="24"/>
        </w:rPr>
        <w:t>. Le Président a une vue d'ensemble et doit collaborer avec tous les responsables pour assurer la cohérence et l'alignement des objectifs sociaux et sportifs du club. Il peut organiser des réunions de coordination régulières pour s'assurer que chaque fonction est en phase avec la vision globale du club.</w:t>
      </w:r>
    </w:p>
    <w:p w14:paraId="7DD93CDE" w14:textId="77777777" w:rsidR="00017B1C" w:rsidRPr="00780703" w:rsidRDefault="00017B1C" w:rsidP="00780703">
      <w:pPr>
        <w:jc w:val="both"/>
        <w:rPr>
          <w:sz w:val="24"/>
          <w:szCs w:val="24"/>
        </w:rPr>
      </w:pPr>
    </w:p>
    <w:p w14:paraId="3DA45CAB" w14:textId="69550DCE" w:rsidR="004344CC" w:rsidRPr="00780703" w:rsidRDefault="004344CC" w:rsidP="00780703">
      <w:pPr>
        <w:pStyle w:val="Heading1"/>
      </w:pPr>
      <w:r w:rsidRPr="00780703">
        <w:t>C</w:t>
      </w:r>
      <w:r w:rsidR="00017B1C" w:rsidRPr="00780703">
        <w:t>ADRE</w:t>
      </w:r>
      <w:r w:rsidR="001C7C2D" w:rsidRPr="00780703">
        <w:t xml:space="preserve">, IMPLICATIOn </w:t>
      </w:r>
      <w:r w:rsidR="00017B1C" w:rsidRPr="00780703">
        <w:t>ET RESSOURCES DISPONIBLES</w:t>
      </w:r>
    </w:p>
    <w:p w14:paraId="56CB67C1" w14:textId="6AA84AE4" w:rsidR="004344CC" w:rsidRPr="00780703" w:rsidRDefault="004344CC" w:rsidP="00106DBB">
      <w:pPr>
        <w:spacing w:before="0" w:after="0" w:line="276" w:lineRule="auto"/>
        <w:jc w:val="both"/>
        <w:rPr>
          <w:i/>
          <w:iCs/>
          <w:sz w:val="24"/>
          <w:szCs w:val="24"/>
        </w:rPr>
      </w:pPr>
      <w:r w:rsidRPr="00780703">
        <w:rPr>
          <w:sz w:val="24"/>
          <w:szCs w:val="24"/>
        </w:rPr>
        <w:br/>
      </w:r>
      <w:r w:rsidRPr="00780703">
        <w:rPr>
          <w:i/>
          <w:iCs/>
          <w:sz w:val="24"/>
          <w:szCs w:val="24"/>
        </w:rPr>
        <w:t>Charge de travail et responsabilités spécifiques</w:t>
      </w:r>
      <w:r w:rsidR="00017B1C" w:rsidRPr="00780703">
        <w:rPr>
          <w:i/>
          <w:iCs/>
          <w:sz w:val="24"/>
          <w:szCs w:val="24"/>
        </w:rPr>
        <w:t>.</w:t>
      </w:r>
    </w:p>
    <w:p w14:paraId="545840B0" w14:textId="554DFB7F" w:rsidR="004344CC" w:rsidRPr="00780703" w:rsidRDefault="004344CC" w:rsidP="00106DBB">
      <w:pPr>
        <w:spacing w:before="0" w:after="0" w:line="276" w:lineRule="auto"/>
        <w:jc w:val="both"/>
        <w:rPr>
          <w:i/>
          <w:iCs/>
          <w:sz w:val="24"/>
          <w:szCs w:val="24"/>
        </w:rPr>
      </w:pPr>
      <w:r w:rsidRPr="00780703">
        <w:rPr>
          <w:i/>
          <w:iCs/>
          <w:sz w:val="24"/>
          <w:szCs w:val="24"/>
        </w:rPr>
        <w:t>Format et fréquence des réunions</w:t>
      </w:r>
      <w:r w:rsidR="00017B1C" w:rsidRPr="00780703">
        <w:rPr>
          <w:i/>
          <w:iCs/>
          <w:sz w:val="24"/>
          <w:szCs w:val="24"/>
        </w:rPr>
        <w:t>.</w:t>
      </w:r>
      <w:r w:rsidRPr="00780703">
        <w:rPr>
          <w:i/>
          <w:iCs/>
          <w:sz w:val="24"/>
          <w:szCs w:val="24"/>
        </w:rPr>
        <w:t xml:space="preserve"> </w:t>
      </w:r>
    </w:p>
    <w:p w14:paraId="38F9EF14" w14:textId="58B67727" w:rsidR="004344CC" w:rsidRPr="00780703" w:rsidRDefault="004344CC" w:rsidP="00106DBB">
      <w:pPr>
        <w:spacing w:before="0" w:after="0" w:line="276" w:lineRule="auto"/>
        <w:jc w:val="both"/>
        <w:rPr>
          <w:i/>
          <w:iCs/>
          <w:sz w:val="24"/>
          <w:szCs w:val="24"/>
        </w:rPr>
      </w:pPr>
      <w:r w:rsidRPr="00780703">
        <w:rPr>
          <w:i/>
          <w:iCs/>
          <w:sz w:val="24"/>
          <w:szCs w:val="24"/>
        </w:rPr>
        <w:t>Support, outils et équipements disponibles.</w:t>
      </w:r>
    </w:p>
    <w:p w14:paraId="5376DAAB" w14:textId="2BB61BD8" w:rsidR="004344CC" w:rsidRPr="00780703" w:rsidRDefault="004344CC" w:rsidP="00106DBB">
      <w:pPr>
        <w:spacing w:before="0" w:after="0" w:line="276" w:lineRule="auto"/>
        <w:jc w:val="both"/>
        <w:rPr>
          <w:i/>
          <w:iCs/>
          <w:sz w:val="24"/>
          <w:szCs w:val="24"/>
        </w:rPr>
      </w:pPr>
      <w:r w:rsidRPr="00780703">
        <w:rPr>
          <w:i/>
          <w:iCs/>
          <w:sz w:val="24"/>
          <w:szCs w:val="24"/>
        </w:rPr>
        <w:t>Assurances et protection</w:t>
      </w:r>
      <w:r w:rsidR="00017B1C" w:rsidRPr="00780703">
        <w:rPr>
          <w:i/>
          <w:iCs/>
          <w:sz w:val="24"/>
          <w:szCs w:val="24"/>
        </w:rPr>
        <w:t>.</w:t>
      </w:r>
      <w:r w:rsidRPr="00780703">
        <w:rPr>
          <w:i/>
          <w:iCs/>
          <w:sz w:val="24"/>
          <w:szCs w:val="24"/>
        </w:rPr>
        <w:t xml:space="preserve"> </w:t>
      </w:r>
    </w:p>
    <w:p w14:paraId="03382DAD" w14:textId="0456E5BE" w:rsidR="001F42B2" w:rsidRPr="00780703" w:rsidRDefault="004344CC" w:rsidP="00106DBB">
      <w:pPr>
        <w:spacing w:before="0" w:after="0" w:line="276" w:lineRule="auto"/>
        <w:jc w:val="both"/>
        <w:rPr>
          <w:i/>
          <w:iCs/>
          <w:sz w:val="24"/>
          <w:szCs w:val="24"/>
        </w:rPr>
      </w:pPr>
      <w:r w:rsidRPr="00780703">
        <w:rPr>
          <w:i/>
          <w:iCs/>
          <w:sz w:val="24"/>
          <w:szCs w:val="24"/>
        </w:rPr>
        <w:t>Défraiement</w:t>
      </w:r>
      <w:r w:rsidR="00017B1C" w:rsidRPr="00780703">
        <w:rPr>
          <w:i/>
          <w:iCs/>
          <w:sz w:val="24"/>
          <w:szCs w:val="24"/>
        </w:rPr>
        <w:t>.</w:t>
      </w:r>
    </w:p>
    <w:p w14:paraId="0CB683DB" w14:textId="77777777" w:rsidR="0034343D" w:rsidRPr="00780703" w:rsidRDefault="0034343D" w:rsidP="00780703">
      <w:pPr>
        <w:jc w:val="both"/>
        <w:rPr>
          <w:sz w:val="24"/>
          <w:szCs w:val="24"/>
        </w:rPr>
      </w:pPr>
    </w:p>
    <w:p w14:paraId="38EEEBAC" w14:textId="77777777" w:rsidR="0034343D" w:rsidRPr="00780703" w:rsidRDefault="0034343D" w:rsidP="00780703">
      <w:pPr>
        <w:jc w:val="both"/>
        <w:rPr>
          <w:rFonts w:asciiTheme="majorHAnsi" w:eastAsiaTheme="majorEastAsia" w:hAnsiTheme="majorHAnsi" w:cstheme="majorBidi"/>
          <w:caps/>
          <w:color w:val="21917B"/>
          <w:spacing w:val="10"/>
          <w:sz w:val="24"/>
          <w:szCs w:val="24"/>
        </w:rPr>
      </w:pPr>
      <w:r w:rsidRPr="00780703">
        <w:rPr>
          <w:color w:val="21917B"/>
          <w:sz w:val="24"/>
          <w:szCs w:val="24"/>
        </w:rPr>
        <w:br w:type="page"/>
      </w:r>
    </w:p>
    <w:p w14:paraId="50ED0E19" w14:textId="527A4D28" w:rsidR="0034343D" w:rsidRPr="00780703" w:rsidRDefault="0034343D" w:rsidP="00780703">
      <w:pPr>
        <w:pStyle w:val="Title"/>
        <w:jc w:val="both"/>
        <w:rPr>
          <w:color w:val="21917B"/>
        </w:rPr>
      </w:pPr>
      <w:r w:rsidRPr="00780703">
        <w:rPr>
          <w:color w:val="21917B"/>
        </w:rPr>
        <w:lastRenderedPageBreak/>
        <w:t>Secrétaire administratif</w:t>
      </w:r>
    </w:p>
    <w:p w14:paraId="3142AEFF" w14:textId="77777777" w:rsidR="0034343D" w:rsidRPr="00780703" w:rsidRDefault="0034343D" w:rsidP="00780703">
      <w:pPr>
        <w:pStyle w:val="Heading1"/>
      </w:pPr>
      <w:r w:rsidRPr="00780703">
        <w:t>Mission générale</w:t>
      </w:r>
    </w:p>
    <w:p w14:paraId="3123D9C1" w14:textId="35CA923C" w:rsidR="0021068E" w:rsidRDefault="0021068E" w:rsidP="00106DBB">
      <w:pPr>
        <w:spacing w:line="276" w:lineRule="auto"/>
        <w:jc w:val="both"/>
        <w:rPr>
          <w:sz w:val="24"/>
          <w:szCs w:val="24"/>
        </w:rPr>
      </w:pPr>
      <w:r w:rsidRPr="00780703">
        <w:rPr>
          <w:sz w:val="24"/>
          <w:szCs w:val="24"/>
        </w:rPr>
        <w:t>Le secrétaire administratif de l'ASBL est responsable de la gestion administrative et de la documentation du club. Sa mission principale est d'assurer le bon fonctionnement des activités administratives, de maintenir les archives du club et de garantir une communication fluide entre les membres, l'Organe d'Administration et les partenaires externes. Le secrétaire est également en charge de la préparation et de la diffusion des ordres du jour, des procès-verbaux</w:t>
      </w:r>
      <w:r w:rsidR="00A711DE">
        <w:rPr>
          <w:sz w:val="24"/>
          <w:szCs w:val="24"/>
        </w:rPr>
        <w:t xml:space="preserve"> </w:t>
      </w:r>
      <w:r w:rsidRPr="00780703">
        <w:rPr>
          <w:sz w:val="24"/>
          <w:szCs w:val="24"/>
        </w:rPr>
        <w:t>et de toute la correspondance officielle du club. Il veille à ce que l'administration du club soit en ordre et conforme aux obligations légales.</w:t>
      </w:r>
    </w:p>
    <w:p w14:paraId="7CF7CCD7" w14:textId="77777777" w:rsidR="00A26461" w:rsidRPr="00780703" w:rsidRDefault="00A26461" w:rsidP="00780703">
      <w:pPr>
        <w:jc w:val="both"/>
        <w:rPr>
          <w:sz w:val="24"/>
          <w:szCs w:val="24"/>
        </w:rPr>
      </w:pPr>
    </w:p>
    <w:p w14:paraId="4AAE8A10" w14:textId="77777777" w:rsidR="0034343D" w:rsidRPr="00780703" w:rsidRDefault="0034343D" w:rsidP="00780703">
      <w:pPr>
        <w:pStyle w:val="Heading1"/>
      </w:pPr>
      <w:r w:rsidRPr="00780703">
        <w:t>Tâches principales</w:t>
      </w:r>
    </w:p>
    <w:p w14:paraId="6FE4E326" w14:textId="77777777" w:rsidR="0021068E" w:rsidRDefault="0021068E" w:rsidP="00780703">
      <w:pPr>
        <w:pStyle w:val="ListParagraph"/>
        <w:ind w:left="360"/>
        <w:jc w:val="both"/>
        <w:rPr>
          <w:sz w:val="24"/>
          <w:szCs w:val="24"/>
        </w:rPr>
      </w:pPr>
    </w:p>
    <w:p w14:paraId="53560160" w14:textId="77777777" w:rsidR="00A26461" w:rsidRPr="00780703" w:rsidRDefault="00A26461" w:rsidP="00780703">
      <w:pPr>
        <w:pStyle w:val="ListParagraph"/>
        <w:ind w:left="360"/>
        <w:jc w:val="both"/>
        <w:rPr>
          <w:sz w:val="24"/>
          <w:szCs w:val="24"/>
        </w:rPr>
      </w:pPr>
    </w:p>
    <w:p w14:paraId="732401E9" w14:textId="40A8D0D3" w:rsidR="00A26461" w:rsidRPr="00A26461" w:rsidRDefault="0034343D" w:rsidP="00A26461">
      <w:pPr>
        <w:pStyle w:val="ListParagraph"/>
        <w:numPr>
          <w:ilvl w:val="0"/>
          <w:numId w:val="10"/>
        </w:numPr>
        <w:jc w:val="both"/>
        <w:rPr>
          <w:sz w:val="24"/>
          <w:szCs w:val="24"/>
        </w:rPr>
      </w:pPr>
      <w:r w:rsidRPr="00780703">
        <w:rPr>
          <w:b/>
          <w:bCs/>
          <w:sz w:val="24"/>
          <w:szCs w:val="24"/>
        </w:rPr>
        <w:t>Gestion des</w:t>
      </w:r>
      <w:r w:rsidR="0021068E" w:rsidRPr="00780703">
        <w:rPr>
          <w:b/>
          <w:bCs/>
          <w:sz w:val="24"/>
          <w:szCs w:val="24"/>
        </w:rPr>
        <w:t xml:space="preserve"> inscriptions</w:t>
      </w:r>
      <w:r w:rsidR="00251877" w:rsidRPr="00780703">
        <w:rPr>
          <w:b/>
          <w:bCs/>
          <w:sz w:val="24"/>
          <w:szCs w:val="24"/>
        </w:rPr>
        <w:t xml:space="preserve"> et des membres</w:t>
      </w:r>
    </w:p>
    <w:p w14:paraId="27E555F5" w14:textId="77777777" w:rsidR="00A26461" w:rsidRPr="00A26461" w:rsidRDefault="00A26461" w:rsidP="00106DBB">
      <w:pPr>
        <w:pStyle w:val="ListParagraph"/>
        <w:spacing w:after="0"/>
        <w:ind w:left="360"/>
        <w:jc w:val="both"/>
        <w:rPr>
          <w:sz w:val="24"/>
          <w:szCs w:val="24"/>
        </w:rPr>
      </w:pPr>
    </w:p>
    <w:p w14:paraId="2646E8BE" w14:textId="3758CAB5" w:rsidR="0034343D" w:rsidRPr="00780703" w:rsidRDefault="0034343D" w:rsidP="00DB13B8">
      <w:pPr>
        <w:numPr>
          <w:ilvl w:val="0"/>
          <w:numId w:val="9"/>
        </w:numPr>
        <w:spacing w:before="0" w:after="0" w:line="276" w:lineRule="auto"/>
        <w:ind w:left="714" w:hanging="357"/>
        <w:contextualSpacing/>
        <w:jc w:val="both"/>
        <w:rPr>
          <w:sz w:val="24"/>
          <w:szCs w:val="24"/>
        </w:rPr>
      </w:pPr>
      <w:r w:rsidRPr="00780703">
        <w:rPr>
          <w:sz w:val="24"/>
          <w:szCs w:val="24"/>
        </w:rPr>
        <w:t>Coordonner le processus d'inscription des nouveaux membre</w:t>
      </w:r>
      <w:r w:rsidR="0021068E" w:rsidRPr="00780703">
        <w:rPr>
          <w:sz w:val="24"/>
          <w:szCs w:val="24"/>
        </w:rPr>
        <w:t xml:space="preserve"> </w:t>
      </w:r>
      <w:r w:rsidRPr="00780703">
        <w:rPr>
          <w:sz w:val="24"/>
          <w:szCs w:val="24"/>
        </w:rPr>
        <w:t>;</w:t>
      </w:r>
    </w:p>
    <w:p w14:paraId="73723688" w14:textId="129EBB80" w:rsidR="0021068E" w:rsidRPr="00780703" w:rsidRDefault="0021068E" w:rsidP="00DB13B8">
      <w:pPr>
        <w:numPr>
          <w:ilvl w:val="0"/>
          <w:numId w:val="9"/>
        </w:numPr>
        <w:spacing w:after="0" w:line="276" w:lineRule="auto"/>
        <w:contextualSpacing/>
        <w:jc w:val="both"/>
        <w:rPr>
          <w:sz w:val="24"/>
          <w:szCs w:val="24"/>
        </w:rPr>
      </w:pPr>
      <w:r w:rsidRPr="00780703">
        <w:rPr>
          <w:sz w:val="24"/>
          <w:szCs w:val="24"/>
        </w:rPr>
        <w:t>Mettre à jour et maintenir les bases de données des membres avec des informations précises et actuelles (tant au niveau club qu’au niveau fédération)</w:t>
      </w:r>
      <w:r w:rsidR="00251877" w:rsidRPr="00780703">
        <w:rPr>
          <w:sz w:val="24"/>
          <w:szCs w:val="24"/>
        </w:rPr>
        <w:t> ;</w:t>
      </w:r>
    </w:p>
    <w:p w14:paraId="1E64C484" w14:textId="03AF0613" w:rsidR="00251877" w:rsidRPr="00780703" w:rsidRDefault="00251877" w:rsidP="00DB13B8">
      <w:pPr>
        <w:numPr>
          <w:ilvl w:val="0"/>
          <w:numId w:val="9"/>
        </w:numPr>
        <w:spacing w:after="0" w:line="276" w:lineRule="auto"/>
        <w:contextualSpacing/>
        <w:jc w:val="both"/>
        <w:rPr>
          <w:sz w:val="24"/>
          <w:szCs w:val="24"/>
        </w:rPr>
      </w:pPr>
      <w:r w:rsidRPr="00780703">
        <w:rPr>
          <w:sz w:val="24"/>
          <w:szCs w:val="24"/>
        </w:rPr>
        <w:t>Gérer l'affiliation des membres dans le logiciel officiel de la fédération et assurer le suivi des démarches administratives liées ;</w:t>
      </w:r>
    </w:p>
    <w:p w14:paraId="55EF9B10" w14:textId="71BDD1EE" w:rsidR="00251877" w:rsidRDefault="00251877" w:rsidP="00DB13B8">
      <w:pPr>
        <w:numPr>
          <w:ilvl w:val="0"/>
          <w:numId w:val="9"/>
        </w:numPr>
        <w:spacing w:before="0" w:after="0" w:line="276" w:lineRule="auto"/>
        <w:contextualSpacing/>
        <w:jc w:val="both"/>
        <w:rPr>
          <w:sz w:val="24"/>
          <w:szCs w:val="24"/>
        </w:rPr>
      </w:pPr>
      <w:r w:rsidRPr="00780703">
        <w:rPr>
          <w:sz w:val="24"/>
          <w:szCs w:val="24"/>
        </w:rPr>
        <w:t>Mettre à jour régulièrement le logiciel officiel de la fédération en ce qui concerne les membres ayant des fonctions spécifiques au sein du club</w:t>
      </w:r>
      <w:r w:rsidR="00A711DE">
        <w:rPr>
          <w:sz w:val="24"/>
          <w:szCs w:val="24"/>
        </w:rPr>
        <w:t xml:space="preserve"> (président, secrétaire, etc.)</w:t>
      </w:r>
      <w:r w:rsidRPr="00780703">
        <w:rPr>
          <w:sz w:val="24"/>
          <w:szCs w:val="24"/>
        </w:rPr>
        <w:t>.</w:t>
      </w:r>
    </w:p>
    <w:p w14:paraId="656D9C7E" w14:textId="77777777" w:rsidR="00A26461" w:rsidRPr="00780703" w:rsidRDefault="00A26461" w:rsidP="00A26461">
      <w:pPr>
        <w:spacing w:before="0" w:after="160" w:line="259" w:lineRule="auto"/>
        <w:ind w:left="720"/>
        <w:jc w:val="both"/>
        <w:rPr>
          <w:sz w:val="24"/>
          <w:szCs w:val="24"/>
        </w:rPr>
      </w:pPr>
    </w:p>
    <w:p w14:paraId="15269D73" w14:textId="77777777" w:rsidR="0034343D" w:rsidRPr="00780703" w:rsidRDefault="0034343D" w:rsidP="00780703">
      <w:pPr>
        <w:pStyle w:val="ListParagraph"/>
        <w:numPr>
          <w:ilvl w:val="0"/>
          <w:numId w:val="10"/>
        </w:numPr>
        <w:jc w:val="both"/>
        <w:rPr>
          <w:b/>
          <w:bCs/>
          <w:sz w:val="24"/>
          <w:szCs w:val="24"/>
        </w:rPr>
      </w:pPr>
      <w:r w:rsidRPr="00780703">
        <w:rPr>
          <w:b/>
          <w:bCs/>
          <w:sz w:val="24"/>
          <w:szCs w:val="24"/>
        </w:rPr>
        <w:t xml:space="preserve">Gestion des réunions </w:t>
      </w:r>
    </w:p>
    <w:p w14:paraId="057307B1" w14:textId="77777777" w:rsidR="0034343D" w:rsidRPr="00780703" w:rsidRDefault="0034343D" w:rsidP="00780703">
      <w:pPr>
        <w:pStyle w:val="ListParagraph"/>
        <w:ind w:left="360"/>
        <w:jc w:val="both"/>
        <w:rPr>
          <w:b/>
          <w:bCs/>
          <w:sz w:val="24"/>
          <w:szCs w:val="24"/>
        </w:rPr>
      </w:pPr>
    </w:p>
    <w:p w14:paraId="09403367" w14:textId="55F019F8" w:rsidR="0021068E" w:rsidRPr="00780703" w:rsidRDefault="0021068E" w:rsidP="00106DBB">
      <w:pPr>
        <w:pStyle w:val="ListParagraph"/>
        <w:numPr>
          <w:ilvl w:val="0"/>
          <w:numId w:val="11"/>
        </w:numPr>
        <w:spacing w:line="276" w:lineRule="auto"/>
        <w:jc w:val="both"/>
        <w:rPr>
          <w:sz w:val="24"/>
          <w:szCs w:val="24"/>
        </w:rPr>
      </w:pPr>
      <w:r w:rsidRPr="00780703">
        <w:rPr>
          <w:sz w:val="24"/>
          <w:szCs w:val="24"/>
        </w:rPr>
        <w:t xml:space="preserve">Préparer et envoyer les convocations, les ordres du jour et les documents annexes pour les réunions de l’OA et de l’AG ; </w:t>
      </w:r>
    </w:p>
    <w:p w14:paraId="3889AA63" w14:textId="79E60AFB" w:rsidR="0034343D" w:rsidRPr="00780703" w:rsidRDefault="0034343D" w:rsidP="00106DBB">
      <w:pPr>
        <w:pStyle w:val="ListParagraph"/>
        <w:numPr>
          <w:ilvl w:val="0"/>
          <w:numId w:val="11"/>
        </w:numPr>
        <w:spacing w:line="276" w:lineRule="auto"/>
        <w:jc w:val="both"/>
        <w:rPr>
          <w:sz w:val="24"/>
          <w:szCs w:val="24"/>
        </w:rPr>
      </w:pPr>
      <w:r w:rsidRPr="00780703">
        <w:rPr>
          <w:sz w:val="24"/>
          <w:szCs w:val="24"/>
        </w:rPr>
        <w:t xml:space="preserve">Rédiger et diffuser les procès-verbaux des réunions, s’assurer de leur validation et garantir leur archivage et leur conservation. </w:t>
      </w:r>
    </w:p>
    <w:p w14:paraId="145A66A4" w14:textId="77777777" w:rsidR="0034343D" w:rsidRPr="00780703" w:rsidRDefault="0034343D" w:rsidP="00780703">
      <w:pPr>
        <w:pStyle w:val="ListParagraph"/>
        <w:jc w:val="both"/>
        <w:rPr>
          <w:sz w:val="24"/>
          <w:szCs w:val="24"/>
        </w:rPr>
      </w:pPr>
    </w:p>
    <w:p w14:paraId="6B2070C6" w14:textId="77777777" w:rsidR="0034343D" w:rsidRPr="00780703" w:rsidRDefault="0034343D" w:rsidP="00780703">
      <w:pPr>
        <w:pStyle w:val="ListParagraph"/>
        <w:numPr>
          <w:ilvl w:val="0"/>
          <w:numId w:val="10"/>
        </w:numPr>
        <w:jc w:val="both"/>
        <w:rPr>
          <w:b/>
          <w:bCs/>
          <w:sz w:val="24"/>
          <w:szCs w:val="24"/>
        </w:rPr>
      </w:pPr>
      <w:r w:rsidRPr="00780703">
        <w:rPr>
          <w:b/>
          <w:bCs/>
          <w:sz w:val="24"/>
          <w:szCs w:val="24"/>
        </w:rPr>
        <w:t>Tenue des registres et des archives</w:t>
      </w:r>
    </w:p>
    <w:p w14:paraId="56935BE8" w14:textId="77777777" w:rsidR="0034343D" w:rsidRPr="00780703" w:rsidRDefault="0034343D" w:rsidP="00780703">
      <w:pPr>
        <w:pStyle w:val="ListParagraph"/>
        <w:ind w:left="360"/>
        <w:jc w:val="both"/>
        <w:rPr>
          <w:b/>
          <w:bCs/>
          <w:sz w:val="24"/>
          <w:szCs w:val="24"/>
        </w:rPr>
      </w:pPr>
    </w:p>
    <w:p w14:paraId="38377FEE" w14:textId="39FAC20A" w:rsidR="00880D09" w:rsidRPr="00780703" w:rsidRDefault="00880D09" w:rsidP="00106DBB">
      <w:pPr>
        <w:pStyle w:val="ListParagraph"/>
        <w:numPr>
          <w:ilvl w:val="0"/>
          <w:numId w:val="12"/>
        </w:numPr>
        <w:spacing w:line="276" w:lineRule="auto"/>
        <w:jc w:val="both"/>
        <w:rPr>
          <w:sz w:val="24"/>
          <w:szCs w:val="24"/>
        </w:rPr>
      </w:pPr>
      <w:r w:rsidRPr="00780703">
        <w:rPr>
          <w:sz w:val="24"/>
          <w:szCs w:val="24"/>
        </w:rPr>
        <w:t>Maintenir à jour les registres officiels du club, y compris le registre des membres, les statuts</w:t>
      </w:r>
      <w:r w:rsidR="00A711DE">
        <w:rPr>
          <w:sz w:val="24"/>
          <w:szCs w:val="24"/>
        </w:rPr>
        <w:t xml:space="preserve"> </w:t>
      </w:r>
      <w:r w:rsidRPr="00780703">
        <w:rPr>
          <w:sz w:val="24"/>
          <w:szCs w:val="24"/>
        </w:rPr>
        <w:t>et les modifications statutaires ;</w:t>
      </w:r>
    </w:p>
    <w:p w14:paraId="44339312" w14:textId="46C64028" w:rsidR="00880D09" w:rsidRPr="00780703" w:rsidRDefault="00880D09" w:rsidP="00106DBB">
      <w:pPr>
        <w:pStyle w:val="ListParagraph"/>
        <w:numPr>
          <w:ilvl w:val="0"/>
          <w:numId w:val="12"/>
        </w:numPr>
        <w:spacing w:line="276" w:lineRule="auto"/>
        <w:jc w:val="both"/>
        <w:rPr>
          <w:sz w:val="24"/>
          <w:szCs w:val="24"/>
        </w:rPr>
      </w:pPr>
      <w:r w:rsidRPr="00780703">
        <w:rPr>
          <w:sz w:val="24"/>
          <w:szCs w:val="24"/>
        </w:rPr>
        <w:t>Mettre en place et gérer un système d’archivage efficace pour tous les documents administratifs, financiers et légaux du club, en veillant à leur conservation et accessibilité ;</w:t>
      </w:r>
    </w:p>
    <w:p w14:paraId="099DE991" w14:textId="77777777" w:rsidR="00880D09" w:rsidRPr="00780703" w:rsidRDefault="00880D09" w:rsidP="00106DBB">
      <w:pPr>
        <w:pStyle w:val="ListParagraph"/>
        <w:numPr>
          <w:ilvl w:val="0"/>
          <w:numId w:val="12"/>
        </w:numPr>
        <w:spacing w:line="276" w:lineRule="auto"/>
        <w:jc w:val="both"/>
        <w:rPr>
          <w:sz w:val="24"/>
          <w:szCs w:val="24"/>
        </w:rPr>
      </w:pPr>
      <w:r w:rsidRPr="00780703">
        <w:rPr>
          <w:sz w:val="24"/>
          <w:szCs w:val="24"/>
        </w:rPr>
        <w:t xml:space="preserve">Garantir la confidentialité et la sécurité des documents sensibles. </w:t>
      </w:r>
    </w:p>
    <w:p w14:paraId="4A176E17" w14:textId="77777777" w:rsidR="0034343D" w:rsidRPr="00780703" w:rsidRDefault="0034343D" w:rsidP="00780703">
      <w:pPr>
        <w:pStyle w:val="ListParagraph"/>
        <w:jc w:val="both"/>
        <w:rPr>
          <w:sz w:val="24"/>
          <w:szCs w:val="24"/>
        </w:rPr>
      </w:pPr>
    </w:p>
    <w:p w14:paraId="7FE7438A" w14:textId="77777777" w:rsidR="0034343D" w:rsidRPr="00780703" w:rsidRDefault="0034343D" w:rsidP="00780703">
      <w:pPr>
        <w:pStyle w:val="ListParagraph"/>
        <w:numPr>
          <w:ilvl w:val="0"/>
          <w:numId w:val="10"/>
        </w:numPr>
        <w:jc w:val="both"/>
        <w:rPr>
          <w:b/>
          <w:bCs/>
          <w:sz w:val="24"/>
          <w:szCs w:val="24"/>
        </w:rPr>
      </w:pPr>
      <w:r w:rsidRPr="00780703">
        <w:rPr>
          <w:b/>
          <w:bCs/>
          <w:sz w:val="24"/>
          <w:szCs w:val="24"/>
        </w:rPr>
        <w:t xml:space="preserve">Communication </w:t>
      </w:r>
    </w:p>
    <w:p w14:paraId="66170782" w14:textId="77777777" w:rsidR="0034343D" w:rsidRPr="00780703" w:rsidRDefault="0034343D" w:rsidP="00780703">
      <w:pPr>
        <w:pStyle w:val="ListParagraph"/>
        <w:ind w:left="360"/>
        <w:jc w:val="both"/>
        <w:rPr>
          <w:b/>
          <w:bCs/>
          <w:sz w:val="24"/>
          <w:szCs w:val="24"/>
        </w:rPr>
      </w:pPr>
    </w:p>
    <w:p w14:paraId="1C87E22B" w14:textId="48339F34" w:rsidR="0034343D" w:rsidRPr="00780703" w:rsidRDefault="0034343D" w:rsidP="00106DBB">
      <w:pPr>
        <w:pStyle w:val="ListParagraph"/>
        <w:numPr>
          <w:ilvl w:val="0"/>
          <w:numId w:val="13"/>
        </w:numPr>
        <w:spacing w:line="276" w:lineRule="auto"/>
        <w:jc w:val="both"/>
        <w:rPr>
          <w:sz w:val="24"/>
          <w:szCs w:val="24"/>
        </w:rPr>
      </w:pPr>
      <w:r w:rsidRPr="00780703">
        <w:rPr>
          <w:sz w:val="24"/>
          <w:szCs w:val="24"/>
        </w:rPr>
        <w:t>Rédiger, envoyer et archiver la correspondance officielle du club</w:t>
      </w:r>
      <w:r w:rsidR="00251877" w:rsidRPr="00780703">
        <w:rPr>
          <w:sz w:val="24"/>
          <w:szCs w:val="24"/>
        </w:rPr>
        <w:t> ;</w:t>
      </w:r>
    </w:p>
    <w:p w14:paraId="23FC3A3B" w14:textId="105DFBC7" w:rsidR="0034343D" w:rsidRPr="00780703" w:rsidRDefault="0034343D" w:rsidP="00106DBB">
      <w:pPr>
        <w:pStyle w:val="ListParagraph"/>
        <w:numPr>
          <w:ilvl w:val="0"/>
          <w:numId w:val="13"/>
        </w:numPr>
        <w:spacing w:line="276" w:lineRule="auto"/>
        <w:jc w:val="both"/>
        <w:rPr>
          <w:sz w:val="24"/>
          <w:szCs w:val="24"/>
        </w:rPr>
      </w:pPr>
      <w:r w:rsidRPr="00780703">
        <w:rPr>
          <w:sz w:val="24"/>
          <w:szCs w:val="24"/>
        </w:rPr>
        <w:t>Assurer une communication efficace avec les membres du club, les partenaires externes</w:t>
      </w:r>
      <w:r w:rsidR="00251877" w:rsidRPr="00780703">
        <w:rPr>
          <w:sz w:val="24"/>
          <w:szCs w:val="24"/>
        </w:rPr>
        <w:t xml:space="preserve">, </w:t>
      </w:r>
      <w:r w:rsidRPr="00780703">
        <w:rPr>
          <w:sz w:val="24"/>
          <w:szCs w:val="24"/>
        </w:rPr>
        <w:t>les autorités compétentes </w:t>
      </w:r>
      <w:r w:rsidR="00251877" w:rsidRPr="00780703">
        <w:rPr>
          <w:sz w:val="24"/>
          <w:szCs w:val="24"/>
        </w:rPr>
        <w:t xml:space="preserve">et la fédération </w:t>
      </w:r>
      <w:r w:rsidRPr="00780703">
        <w:rPr>
          <w:sz w:val="24"/>
          <w:szCs w:val="24"/>
        </w:rPr>
        <w:t xml:space="preserve">; </w:t>
      </w:r>
    </w:p>
    <w:p w14:paraId="1E529C2A" w14:textId="63F2BCD7" w:rsidR="0034343D" w:rsidRPr="00780703" w:rsidRDefault="0034343D" w:rsidP="00106DBB">
      <w:pPr>
        <w:pStyle w:val="ListParagraph"/>
        <w:numPr>
          <w:ilvl w:val="0"/>
          <w:numId w:val="13"/>
        </w:numPr>
        <w:spacing w:line="276" w:lineRule="auto"/>
        <w:jc w:val="both"/>
        <w:rPr>
          <w:sz w:val="24"/>
          <w:szCs w:val="24"/>
        </w:rPr>
      </w:pPr>
      <w:r w:rsidRPr="00780703">
        <w:rPr>
          <w:sz w:val="24"/>
          <w:szCs w:val="24"/>
        </w:rPr>
        <w:t>Faciliter la circulation de l’information entre les différents organes et comité</w:t>
      </w:r>
      <w:r w:rsidR="00A711DE">
        <w:rPr>
          <w:sz w:val="24"/>
          <w:szCs w:val="24"/>
        </w:rPr>
        <w:t>s</w:t>
      </w:r>
      <w:r w:rsidRPr="00780703">
        <w:rPr>
          <w:sz w:val="24"/>
          <w:szCs w:val="24"/>
        </w:rPr>
        <w:t xml:space="preserve"> du club, notamment entre les membres, les bénévoles et l’OA ;</w:t>
      </w:r>
    </w:p>
    <w:p w14:paraId="623DA99C" w14:textId="77777777" w:rsidR="0034343D" w:rsidRPr="00780703" w:rsidRDefault="0034343D" w:rsidP="00106DBB">
      <w:pPr>
        <w:pStyle w:val="ListParagraph"/>
        <w:numPr>
          <w:ilvl w:val="0"/>
          <w:numId w:val="13"/>
        </w:numPr>
        <w:spacing w:line="276" w:lineRule="auto"/>
        <w:jc w:val="both"/>
        <w:rPr>
          <w:sz w:val="24"/>
          <w:szCs w:val="24"/>
        </w:rPr>
      </w:pPr>
      <w:r w:rsidRPr="00780703">
        <w:rPr>
          <w:sz w:val="24"/>
          <w:szCs w:val="24"/>
        </w:rPr>
        <w:t xml:space="preserve">Maintenir un calendrier des réunions et des évènements, et en informer tous les membres concernés. </w:t>
      </w:r>
    </w:p>
    <w:p w14:paraId="72A0A1E8" w14:textId="77777777" w:rsidR="0034343D" w:rsidRPr="00780703" w:rsidRDefault="0034343D" w:rsidP="00780703">
      <w:pPr>
        <w:pStyle w:val="ListParagraph"/>
        <w:jc w:val="both"/>
        <w:rPr>
          <w:sz w:val="24"/>
          <w:szCs w:val="24"/>
        </w:rPr>
      </w:pPr>
    </w:p>
    <w:p w14:paraId="17703220" w14:textId="77777777" w:rsidR="0034343D" w:rsidRPr="00780703" w:rsidRDefault="0034343D" w:rsidP="00780703">
      <w:pPr>
        <w:pStyle w:val="ListParagraph"/>
        <w:numPr>
          <w:ilvl w:val="0"/>
          <w:numId w:val="10"/>
        </w:numPr>
        <w:jc w:val="both"/>
        <w:rPr>
          <w:b/>
          <w:bCs/>
          <w:sz w:val="24"/>
          <w:szCs w:val="24"/>
        </w:rPr>
      </w:pPr>
      <w:r w:rsidRPr="00780703">
        <w:rPr>
          <w:b/>
          <w:bCs/>
          <w:sz w:val="24"/>
          <w:szCs w:val="24"/>
        </w:rPr>
        <w:t>Respect des obligations légales</w:t>
      </w:r>
    </w:p>
    <w:p w14:paraId="463FBE61" w14:textId="77777777" w:rsidR="0034343D" w:rsidRPr="00780703" w:rsidRDefault="0034343D" w:rsidP="00780703">
      <w:pPr>
        <w:pStyle w:val="ListParagraph"/>
        <w:ind w:left="360"/>
        <w:jc w:val="both"/>
        <w:rPr>
          <w:b/>
          <w:bCs/>
          <w:sz w:val="24"/>
          <w:szCs w:val="24"/>
        </w:rPr>
      </w:pPr>
    </w:p>
    <w:p w14:paraId="1985099B" w14:textId="77777777" w:rsidR="00251877" w:rsidRPr="00780703" w:rsidRDefault="00251877" w:rsidP="00106DBB">
      <w:pPr>
        <w:pStyle w:val="ListParagraph"/>
        <w:numPr>
          <w:ilvl w:val="0"/>
          <w:numId w:val="14"/>
        </w:numPr>
        <w:spacing w:line="276" w:lineRule="auto"/>
        <w:jc w:val="both"/>
        <w:rPr>
          <w:sz w:val="24"/>
          <w:szCs w:val="24"/>
        </w:rPr>
      </w:pPr>
      <w:r w:rsidRPr="00780703">
        <w:rPr>
          <w:sz w:val="24"/>
          <w:szCs w:val="24"/>
        </w:rPr>
        <w:t>Veiller au respect des obligations légales liées à la tenue des AG, à la publication des documents officiels et à la communication des changements auprès des autorités (banque, Moniteur belge, etc.) ;</w:t>
      </w:r>
    </w:p>
    <w:p w14:paraId="1FCE4658" w14:textId="77777777" w:rsidR="00251877" w:rsidRPr="00780703" w:rsidRDefault="00251877" w:rsidP="00106DBB">
      <w:pPr>
        <w:pStyle w:val="ListParagraph"/>
        <w:numPr>
          <w:ilvl w:val="0"/>
          <w:numId w:val="14"/>
        </w:numPr>
        <w:spacing w:line="276" w:lineRule="auto"/>
        <w:jc w:val="both"/>
        <w:rPr>
          <w:sz w:val="24"/>
          <w:szCs w:val="24"/>
        </w:rPr>
      </w:pPr>
      <w:r w:rsidRPr="00780703">
        <w:rPr>
          <w:sz w:val="24"/>
          <w:szCs w:val="24"/>
        </w:rPr>
        <w:t xml:space="preserve">S’assurer que les déclarations légales (dépôt des comptes annuels, changements de statuts, etc.) sont effectuées dans les délais requis. </w:t>
      </w:r>
    </w:p>
    <w:p w14:paraId="329ED2B2" w14:textId="77777777" w:rsidR="0034343D" w:rsidRPr="00780703" w:rsidRDefault="0034343D" w:rsidP="00780703">
      <w:pPr>
        <w:pStyle w:val="ListParagraph"/>
        <w:jc w:val="both"/>
        <w:rPr>
          <w:sz w:val="24"/>
          <w:szCs w:val="24"/>
        </w:rPr>
      </w:pPr>
    </w:p>
    <w:p w14:paraId="79A0DF8D" w14:textId="77777777" w:rsidR="00251877" w:rsidRPr="00780703" w:rsidRDefault="00251877" w:rsidP="00780703">
      <w:pPr>
        <w:pStyle w:val="ListParagraph"/>
        <w:numPr>
          <w:ilvl w:val="0"/>
          <w:numId w:val="10"/>
        </w:numPr>
        <w:jc w:val="both"/>
        <w:rPr>
          <w:b/>
          <w:bCs/>
          <w:sz w:val="24"/>
          <w:szCs w:val="24"/>
        </w:rPr>
      </w:pPr>
      <w:r w:rsidRPr="00780703">
        <w:rPr>
          <w:b/>
          <w:bCs/>
          <w:sz w:val="24"/>
          <w:szCs w:val="24"/>
        </w:rPr>
        <w:t xml:space="preserve">Assistance aux projets </w:t>
      </w:r>
    </w:p>
    <w:p w14:paraId="0198E1E5" w14:textId="77777777" w:rsidR="0034343D" w:rsidRPr="00780703" w:rsidRDefault="0034343D" w:rsidP="00780703">
      <w:pPr>
        <w:pStyle w:val="ListParagraph"/>
        <w:ind w:left="360"/>
        <w:jc w:val="both"/>
        <w:rPr>
          <w:b/>
          <w:bCs/>
          <w:sz w:val="24"/>
          <w:szCs w:val="24"/>
        </w:rPr>
      </w:pPr>
    </w:p>
    <w:p w14:paraId="611EBED1" w14:textId="77777777" w:rsidR="0034343D" w:rsidRPr="00780703" w:rsidRDefault="0034343D" w:rsidP="00106DBB">
      <w:pPr>
        <w:pStyle w:val="ListParagraph"/>
        <w:numPr>
          <w:ilvl w:val="0"/>
          <w:numId w:val="15"/>
        </w:numPr>
        <w:spacing w:line="276" w:lineRule="auto"/>
        <w:jc w:val="both"/>
        <w:rPr>
          <w:sz w:val="24"/>
          <w:szCs w:val="24"/>
        </w:rPr>
      </w:pPr>
      <w:r w:rsidRPr="00780703">
        <w:rPr>
          <w:sz w:val="24"/>
          <w:szCs w:val="24"/>
        </w:rPr>
        <w:t>Assister le président et l’OA dans l’exécution de leurs tâches administratives ;</w:t>
      </w:r>
    </w:p>
    <w:p w14:paraId="23B6D50B" w14:textId="77777777" w:rsidR="0034343D" w:rsidRPr="00780703" w:rsidRDefault="0034343D" w:rsidP="00106DBB">
      <w:pPr>
        <w:pStyle w:val="ListParagraph"/>
        <w:numPr>
          <w:ilvl w:val="0"/>
          <w:numId w:val="16"/>
        </w:numPr>
        <w:spacing w:line="276" w:lineRule="auto"/>
        <w:jc w:val="both"/>
        <w:rPr>
          <w:sz w:val="24"/>
          <w:szCs w:val="24"/>
        </w:rPr>
      </w:pPr>
      <w:r w:rsidRPr="00780703">
        <w:rPr>
          <w:sz w:val="24"/>
          <w:szCs w:val="24"/>
        </w:rPr>
        <w:t>Participer à la planification et à l’organisation des projets et des évènements du club en apportant un soutien administratif ;</w:t>
      </w:r>
    </w:p>
    <w:p w14:paraId="3817D346" w14:textId="77777777" w:rsidR="0034343D" w:rsidRPr="00780703" w:rsidRDefault="0034343D" w:rsidP="00106DBB">
      <w:pPr>
        <w:pStyle w:val="ListParagraph"/>
        <w:numPr>
          <w:ilvl w:val="0"/>
          <w:numId w:val="16"/>
        </w:numPr>
        <w:spacing w:line="276" w:lineRule="auto"/>
        <w:jc w:val="both"/>
        <w:rPr>
          <w:sz w:val="24"/>
          <w:szCs w:val="24"/>
        </w:rPr>
      </w:pPr>
      <w:r w:rsidRPr="00780703">
        <w:rPr>
          <w:sz w:val="24"/>
          <w:szCs w:val="24"/>
        </w:rPr>
        <w:t xml:space="preserve">Contribuer, avec le trésorier, à l’élaboration de rapports annuels et autres documents de présentation. </w:t>
      </w:r>
    </w:p>
    <w:p w14:paraId="63422C38" w14:textId="77777777" w:rsidR="00251877" w:rsidRPr="00780703" w:rsidRDefault="00251877" w:rsidP="00780703">
      <w:pPr>
        <w:pStyle w:val="ListParagraph"/>
        <w:jc w:val="both"/>
        <w:rPr>
          <w:sz w:val="24"/>
          <w:szCs w:val="24"/>
        </w:rPr>
      </w:pPr>
    </w:p>
    <w:p w14:paraId="0510FAD3" w14:textId="77777777" w:rsidR="0034343D" w:rsidRPr="00780703" w:rsidRDefault="0034343D" w:rsidP="00780703">
      <w:pPr>
        <w:pStyle w:val="Heading1"/>
      </w:pPr>
      <w:r w:rsidRPr="00780703">
        <w:t>Compétences attendues</w:t>
      </w:r>
    </w:p>
    <w:p w14:paraId="777334AF" w14:textId="77777777" w:rsidR="0034343D" w:rsidRPr="00780703" w:rsidRDefault="0034343D" w:rsidP="00780703">
      <w:pPr>
        <w:pStyle w:val="ListParagraph"/>
        <w:jc w:val="both"/>
        <w:rPr>
          <w:sz w:val="24"/>
          <w:szCs w:val="24"/>
        </w:rPr>
      </w:pPr>
    </w:p>
    <w:p w14:paraId="19B91B15"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 xml:space="preserve">Compétences organisationnelles </w:t>
      </w:r>
    </w:p>
    <w:p w14:paraId="6D50B1B1"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 xml:space="preserve">Compétences administratives </w:t>
      </w:r>
    </w:p>
    <w:p w14:paraId="4BBDD4ED"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Compétences en communication</w:t>
      </w:r>
    </w:p>
    <w:p w14:paraId="4C9E6B3A"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 xml:space="preserve">Attention aux détails </w:t>
      </w:r>
    </w:p>
    <w:p w14:paraId="748475D2"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Compétences interpersonnelles</w:t>
      </w:r>
    </w:p>
    <w:p w14:paraId="18A8ECC2"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 xml:space="preserve">Gestion des réunions </w:t>
      </w:r>
    </w:p>
    <w:p w14:paraId="238F7E82"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Connaissance des réglementations</w:t>
      </w:r>
    </w:p>
    <w:p w14:paraId="52F50543"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Compétences en informatique</w:t>
      </w:r>
    </w:p>
    <w:p w14:paraId="19E6FC0B" w14:textId="77777777" w:rsidR="0034343D" w:rsidRPr="00780703" w:rsidRDefault="0034343D" w:rsidP="00106DBB">
      <w:pPr>
        <w:pStyle w:val="ListParagraph"/>
        <w:numPr>
          <w:ilvl w:val="0"/>
          <w:numId w:val="8"/>
        </w:numPr>
        <w:spacing w:line="276" w:lineRule="auto"/>
        <w:jc w:val="both"/>
        <w:rPr>
          <w:sz w:val="24"/>
          <w:szCs w:val="24"/>
        </w:rPr>
      </w:pPr>
      <w:r w:rsidRPr="00780703">
        <w:rPr>
          <w:sz w:val="24"/>
          <w:szCs w:val="24"/>
        </w:rPr>
        <w:t xml:space="preserve">Discrétion et confidentialité </w:t>
      </w:r>
    </w:p>
    <w:p w14:paraId="7A4B0FF6" w14:textId="77777777" w:rsidR="006D0B07" w:rsidRDefault="006D0B07" w:rsidP="00780703">
      <w:pPr>
        <w:pStyle w:val="ListParagraph"/>
        <w:jc w:val="both"/>
        <w:rPr>
          <w:sz w:val="24"/>
          <w:szCs w:val="24"/>
        </w:rPr>
      </w:pPr>
    </w:p>
    <w:p w14:paraId="7FF48CBD" w14:textId="39D100BB" w:rsidR="00A26461" w:rsidRPr="00106DBB" w:rsidRDefault="00A26461" w:rsidP="00106DBB">
      <w:pPr>
        <w:jc w:val="both"/>
        <w:rPr>
          <w:sz w:val="24"/>
          <w:szCs w:val="24"/>
        </w:rPr>
      </w:pPr>
    </w:p>
    <w:p w14:paraId="39230B39" w14:textId="77777777" w:rsidR="00A26461" w:rsidRPr="00780703" w:rsidRDefault="00A26461" w:rsidP="00780703">
      <w:pPr>
        <w:pStyle w:val="ListParagraph"/>
        <w:jc w:val="both"/>
        <w:rPr>
          <w:sz w:val="24"/>
          <w:szCs w:val="24"/>
        </w:rPr>
      </w:pPr>
    </w:p>
    <w:p w14:paraId="1174C46A" w14:textId="479FE3C2" w:rsidR="00A26461" w:rsidRDefault="0034343D" w:rsidP="00A26461">
      <w:pPr>
        <w:pStyle w:val="Heading1"/>
      </w:pPr>
      <w:r w:rsidRPr="00780703">
        <w:t>Positionnement organisationnel</w:t>
      </w:r>
    </w:p>
    <w:p w14:paraId="721E6E32" w14:textId="3620873B" w:rsidR="0034343D" w:rsidRPr="00780703" w:rsidRDefault="0034343D" w:rsidP="00106DBB">
      <w:pPr>
        <w:spacing w:line="276" w:lineRule="auto"/>
        <w:jc w:val="both"/>
        <w:rPr>
          <w:sz w:val="24"/>
          <w:szCs w:val="24"/>
        </w:rPr>
      </w:pPr>
      <w:r w:rsidRPr="00780703">
        <w:rPr>
          <w:sz w:val="24"/>
          <w:szCs w:val="24"/>
        </w:rPr>
        <w:t xml:space="preserve">Le secrétaire </w:t>
      </w:r>
      <w:r w:rsidR="00A711DE">
        <w:rPr>
          <w:sz w:val="24"/>
          <w:szCs w:val="24"/>
        </w:rPr>
        <w:t xml:space="preserve">administratif </w:t>
      </w:r>
      <w:r w:rsidRPr="00780703">
        <w:rPr>
          <w:sz w:val="24"/>
          <w:szCs w:val="24"/>
        </w:rPr>
        <w:t xml:space="preserve">travaille en étroite collaboration avec : </w:t>
      </w:r>
    </w:p>
    <w:p w14:paraId="147671F9" w14:textId="78B74523" w:rsidR="0034343D" w:rsidRPr="00780703" w:rsidRDefault="008F601A" w:rsidP="00106DBB">
      <w:pPr>
        <w:pStyle w:val="ListParagraph"/>
        <w:numPr>
          <w:ilvl w:val="0"/>
          <w:numId w:val="8"/>
        </w:numPr>
        <w:spacing w:line="276" w:lineRule="auto"/>
        <w:jc w:val="both"/>
        <w:rPr>
          <w:sz w:val="24"/>
          <w:szCs w:val="24"/>
        </w:rPr>
      </w:pPr>
      <w:r>
        <w:rPr>
          <w:b/>
          <w:bCs/>
          <w:sz w:val="24"/>
          <w:szCs w:val="24"/>
        </w:rPr>
        <w:t>L</w:t>
      </w:r>
      <w:r w:rsidR="0034343D" w:rsidRPr="00780703">
        <w:rPr>
          <w:b/>
          <w:bCs/>
          <w:sz w:val="24"/>
          <w:szCs w:val="24"/>
        </w:rPr>
        <w:t>’Organe d’Administration</w:t>
      </w:r>
      <w:r w:rsidR="0034343D" w:rsidRPr="00780703">
        <w:rPr>
          <w:sz w:val="24"/>
          <w:szCs w:val="24"/>
        </w:rPr>
        <w:t xml:space="preserve"> pour assurer une gestion rigoureuse des documents officiels, garantir le suivi des décisions prises et faciliter la transparence au sein du club.</w:t>
      </w:r>
    </w:p>
    <w:p w14:paraId="1EFF1009" w14:textId="6594087C" w:rsidR="0034343D" w:rsidRPr="00780703" w:rsidRDefault="008F601A" w:rsidP="00106DBB">
      <w:pPr>
        <w:pStyle w:val="ListParagraph"/>
        <w:numPr>
          <w:ilvl w:val="0"/>
          <w:numId w:val="8"/>
        </w:numPr>
        <w:spacing w:line="276" w:lineRule="auto"/>
        <w:jc w:val="both"/>
        <w:rPr>
          <w:sz w:val="24"/>
          <w:szCs w:val="24"/>
        </w:rPr>
      </w:pPr>
      <w:r>
        <w:rPr>
          <w:b/>
          <w:bCs/>
          <w:sz w:val="24"/>
          <w:szCs w:val="24"/>
        </w:rPr>
        <w:t>L</w:t>
      </w:r>
      <w:r w:rsidR="0034343D" w:rsidRPr="00780703">
        <w:rPr>
          <w:b/>
          <w:bCs/>
          <w:sz w:val="24"/>
          <w:szCs w:val="24"/>
        </w:rPr>
        <w:t xml:space="preserve">e président et le trésorier </w:t>
      </w:r>
      <w:r>
        <w:rPr>
          <w:sz w:val="24"/>
          <w:szCs w:val="24"/>
        </w:rPr>
        <w:t>pour assurer</w:t>
      </w:r>
      <w:r w:rsidR="0034343D" w:rsidRPr="00780703">
        <w:rPr>
          <w:sz w:val="24"/>
          <w:szCs w:val="24"/>
        </w:rPr>
        <w:t xml:space="preserve"> une gestion administrative et financière fluide, en veillant à la bonne tenue des documents et au respect des obligations légales.</w:t>
      </w:r>
    </w:p>
    <w:p w14:paraId="3A16F40C" w14:textId="0A96D211" w:rsidR="0034343D" w:rsidRDefault="0034343D" w:rsidP="00106DBB">
      <w:pPr>
        <w:pStyle w:val="ListParagraph"/>
        <w:numPr>
          <w:ilvl w:val="0"/>
          <w:numId w:val="8"/>
        </w:numPr>
        <w:spacing w:line="276" w:lineRule="auto"/>
        <w:jc w:val="both"/>
        <w:rPr>
          <w:sz w:val="24"/>
          <w:szCs w:val="24"/>
        </w:rPr>
      </w:pPr>
      <w:r w:rsidRPr="00780703">
        <w:rPr>
          <w:b/>
          <w:bCs/>
          <w:sz w:val="24"/>
          <w:szCs w:val="24"/>
        </w:rPr>
        <w:t xml:space="preserve">Les </w:t>
      </w:r>
      <w:r w:rsidR="00B6064F">
        <w:rPr>
          <w:b/>
          <w:bCs/>
          <w:sz w:val="24"/>
          <w:szCs w:val="24"/>
        </w:rPr>
        <w:t>c</w:t>
      </w:r>
      <w:r w:rsidRPr="00780703">
        <w:rPr>
          <w:b/>
          <w:bCs/>
          <w:sz w:val="24"/>
          <w:szCs w:val="24"/>
        </w:rPr>
        <w:t>omités</w:t>
      </w:r>
      <w:r w:rsidRPr="00780703">
        <w:rPr>
          <w:sz w:val="24"/>
          <w:szCs w:val="24"/>
        </w:rPr>
        <w:t>  en apportant un soutien administratif à l’ensemble des fonctions du club en mettant à disposition les documents nécessaires, en facilitant la communication interne et en veillant au bon fonctionnement des processus administratifs.</w:t>
      </w:r>
    </w:p>
    <w:p w14:paraId="0EE3493A" w14:textId="77777777" w:rsidR="00A26461" w:rsidRPr="00780703" w:rsidRDefault="00A26461" w:rsidP="00A26461">
      <w:pPr>
        <w:pStyle w:val="ListParagraph"/>
        <w:jc w:val="both"/>
        <w:rPr>
          <w:sz w:val="24"/>
          <w:szCs w:val="24"/>
        </w:rPr>
      </w:pPr>
    </w:p>
    <w:p w14:paraId="118E38B4" w14:textId="77777777" w:rsidR="001C7C2D" w:rsidRPr="00780703" w:rsidRDefault="001C7C2D" w:rsidP="00780703">
      <w:pPr>
        <w:pStyle w:val="Heading1"/>
      </w:pPr>
      <w:r w:rsidRPr="00780703">
        <w:t>CADRE, IMPLICATIOn ET RESSOURCES DISPONIBLES</w:t>
      </w:r>
    </w:p>
    <w:p w14:paraId="37CC85D6" w14:textId="77777777" w:rsidR="0034343D" w:rsidRPr="00780703" w:rsidRDefault="0034343D" w:rsidP="00106DBB">
      <w:pPr>
        <w:spacing w:before="0" w:after="0" w:line="276" w:lineRule="auto"/>
        <w:jc w:val="both"/>
        <w:rPr>
          <w:i/>
          <w:iCs/>
          <w:sz w:val="24"/>
          <w:szCs w:val="24"/>
        </w:rPr>
      </w:pPr>
      <w:r w:rsidRPr="00780703">
        <w:rPr>
          <w:sz w:val="24"/>
          <w:szCs w:val="24"/>
        </w:rPr>
        <w:br/>
      </w:r>
      <w:r w:rsidRPr="00780703">
        <w:rPr>
          <w:i/>
          <w:iCs/>
          <w:sz w:val="24"/>
          <w:szCs w:val="24"/>
        </w:rPr>
        <w:t xml:space="preserve">Charge de travail et responsabilités spécifiques </w:t>
      </w:r>
    </w:p>
    <w:p w14:paraId="3C373264" w14:textId="77777777" w:rsidR="0034343D" w:rsidRPr="00780703" w:rsidRDefault="0034343D" w:rsidP="00106DBB">
      <w:pPr>
        <w:spacing w:before="0" w:after="0" w:line="276" w:lineRule="auto"/>
        <w:jc w:val="both"/>
        <w:rPr>
          <w:i/>
          <w:iCs/>
          <w:sz w:val="24"/>
          <w:szCs w:val="24"/>
        </w:rPr>
      </w:pPr>
      <w:r w:rsidRPr="00780703">
        <w:rPr>
          <w:i/>
          <w:iCs/>
          <w:sz w:val="24"/>
          <w:szCs w:val="24"/>
        </w:rPr>
        <w:t xml:space="preserve">Format et fréquence des réunions </w:t>
      </w:r>
    </w:p>
    <w:p w14:paraId="2C950364" w14:textId="77777777" w:rsidR="0034343D" w:rsidRPr="00780703" w:rsidRDefault="0034343D" w:rsidP="00106DBB">
      <w:pPr>
        <w:spacing w:before="0" w:after="0" w:line="276" w:lineRule="auto"/>
        <w:jc w:val="both"/>
        <w:rPr>
          <w:i/>
          <w:iCs/>
          <w:sz w:val="24"/>
          <w:szCs w:val="24"/>
        </w:rPr>
      </w:pPr>
      <w:r w:rsidRPr="00780703">
        <w:rPr>
          <w:i/>
          <w:iCs/>
          <w:sz w:val="24"/>
          <w:szCs w:val="24"/>
        </w:rPr>
        <w:t xml:space="preserve">Support, outils et équipements disponibles. </w:t>
      </w:r>
    </w:p>
    <w:p w14:paraId="6BAFDDBB" w14:textId="77777777" w:rsidR="0034343D" w:rsidRPr="00780703" w:rsidRDefault="0034343D" w:rsidP="00106DBB">
      <w:pPr>
        <w:spacing w:before="0" w:after="0" w:line="276" w:lineRule="auto"/>
        <w:jc w:val="both"/>
        <w:rPr>
          <w:i/>
          <w:iCs/>
          <w:sz w:val="24"/>
          <w:szCs w:val="24"/>
        </w:rPr>
      </w:pPr>
      <w:r w:rsidRPr="00780703">
        <w:rPr>
          <w:i/>
          <w:iCs/>
          <w:sz w:val="24"/>
          <w:szCs w:val="24"/>
        </w:rPr>
        <w:t xml:space="preserve">Assurances et protection </w:t>
      </w:r>
    </w:p>
    <w:p w14:paraId="54DA36EF" w14:textId="77777777" w:rsidR="0034343D" w:rsidRPr="00780703" w:rsidRDefault="0034343D" w:rsidP="00106DBB">
      <w:pPr>
        <w:spacing w:before="0" w:after="0" w:line="276" w:lineRule="auto"/>
        <w:jc w:val="both"/>
        <w:rPr>
          <w:i/>
          <w:iCs/>
          <w:sz w:val="24"/>
          <w:szCs w:val="24"/>
        </w:rPr>
      </w:pPr>
      <w:r w:rsidRPr="00780703">
        <w:rPr>
          <w:i/>
          <w:iCs/>
          <w:sz w:val="24"/>
          <w:szCs w:val="24"/>
        </w:rPr>
        <w:t>Défraiement</w:t>
      </w:r>
    </w:p>
    <w:p w14:paraId="04F1EAC2" w14:textId="77777777" w:rsidR="0034343D" w:rsidRPr="00780703" w:rsidRDefault="0034343D" w:rsidP="00780703">
      <w:pPr>
        <w:spacing w:before="0" w:after="0"/>
        <w:jc w:val="both"/>
        <w:rPr>
          <w:i/>
          <w:iCs/>
          <w:sz w:val="24"/>
          <w:szCs w:val="24"/>
        </w:rPr>
      </w:pPr>
    </w:p>
    <w:p w14:paraId="1B17DA59" w14:textId="77777777" w:rsidR="0034343D" w:rsidRPr="00780703" w:rsidRDefault="0034343D" w:rsidP="00780703">
      <w:pPr>
        <w:jc w:val="both"/>
        <w:rPr>
          <w:rFonts w:asciiTheme="majorHAnsi" w:eastAsiaTheme="majorEastAsia" w:hAnsiTheme="majorHAnsi" w:cstheme="majorBidi"/>
          <w:caps/>
          <w:color w:val="21917B"/>
          <w:spacing w:val="10"/>
          <w:sz w:val="24"/>
          <w:szCs w:val="24"/>
          <w:lang w:val="fr-BE"/>
        </w:rPr>
      </w:pPr>
      <w:r w:rsidRPr="00780703">
        <w:rPr>
          <w:color w:val="21917B"/>
          <w:sz w:val="24"/>
          <w:szCs w:val="24"/>
          <w:lang w:val="fr-BE"/>
        </w:rPr>
        <w:br w:type="page"/>
      </w:r>
    </w:p>
    <w:p w14:paraId="267B5830" w14:textId="0D5E7C3C" w:rsidR="0034343D" w:rsidRPr="00780703" w:rsidRDefault="0034343D" w:rsidP="00780703">
      <w:pPr>
        <w:pStyle w:val="Title"/>
        <w:jc w:val="both"/>
        <w:rPr>
          <w:color w:val="21917B"/>
          <w:lang w:val="fr-BE"/>
        </w:rPr>
      </w:pPr>
      <w:r w:rsidRPr="00780703">
        <w:rPr>
          <w:color w:val="21917B"/>
          <w:lang w:val="fr-BE"/>
        </w:rPr>
        <w:lastRenderedPageBreak/>
        <w:t>Responsable</w:t>
      </w:r>
      <w:r w:rsidR="00B6064F">
        <w:rPr>
          <w:color w:val="21917B"/>
          <w:lang w:val="fr-BE"/>
        </w:rPr>
        <w:t xml:space="preserve"> </w:t>
      </w:r>
      <w:r w:rsidRPr="00780703">
        <w:rPr>
          <w:color w:val="21917B"/>
          <w:lang w:val="fr-BE"/>
        </w:rPr>
        <w:t>membres – manager</w:t>
      </w:r>
    </w:p>
    <w:p w14:paraId="64F2EE4B" w14:textId="77777777" w:rsidR="0034343D" w:rsidRPr="00780703" w:rsidRDefault="0034343D" w:rsidP="00780703">
      <w:pPr>
        <w:pStyle w:val="Heading1"/>
      </w:pPr>
      <w:r w:rsidRPr="00780703">
        <w:t>Mission générale</w:t>
      </w:r>
    </w:p>
    <w:p w14:paraId="56ACB0AD" w14:textId="1374413A" w:rsidR="0034343D" w:rsidRDefault="00830A3E" w:rsidP="00106DBB">
      <w:pPr>
        <w:spacing w:line="276" w:lineRule="auto"/>
        <w:jc w:val="both"/>
        <w:rPr>
          <w:sz w:val="24"/>
          <w:szCs w:val="24"/>
        </w:rPr>
      </w:pPr>
      <w:r w:rsidRPr="00780703">
        <w:rPr>
          <w:sz w:val="24"/>
          <w:szCs w:val="24"/>
        </w:rPr>
        <w:t>Le responsable</w:t>
      </w:r>
      <w:r w:rsidR="00B6064F">
        <w:rPr>
          <w:sz w:val="24"/>
          <w:szCs w:val="24"/>
        </w:rPr>
        <w:t xml:space="preserve"> </w:t>
      </w:r>
      <w:r w:rsidRPr="00780703">
        <w:rPr>
          <w:sz w:val="24"/>
          <w:szCs w:val="24"/>
        </w:rPr>
        <w:t xml:space="preserve">membres dans un club de hockey est chargé de la gestion et de la coordination des </w:t>
      </w:r>
      <w:r w:rsidR="00B6064F">
        <w:rPr>
          <w:sz w:val="24"/>
          <w:szCs w:val="24"/>
        </w:rPr>
        <w:t>inscriptions</w:t>
      </w:r>
      <w:r w:rsidRPr="00780703">
        <w:rPr>
          <w:sz w:val="24"/>
          <w:szCs w:val="24"/>
        </w:rPr>
        <w:t xml:space="preserve"> ainsi que des relations avec les membres. Sa mission principale est de veiller à ce que les membres du club bénéficient d’une expérience positive et enrichissante. </w:t>
      </w:r>
      <w:r w:rsidR="0034343D" w:rsidRPr="00780703">
        <w:rPr>
          <w:sz w:val="24"/>
          <w:szCs w:val="24"/>
        </w:rPr>
        <w:t>Cela inclut l</w:t>
      </w:r>
      <w:r w:rsidRPr="00780703">
        <w:rPr>
          <w:sz w:val="24"/>
          <w:szCs w:val="24"/>
        </w:rPr>
        <w:t>e recrutement</w:t>
      </w:r>
      <w:r w:rsidR="0034343D" w:rsidRPr="00780703">
        <w:rPr>
          <w:sz w:val="24"/>
          <w:szCs w:val="24"/>
        </w:rPr>
        <w:t xml:space="preserve"> de nouveaux membres, la rétention des membres existants, l'amélioration continue des services offerts et la création d'un environnement accueillant et inclusif. Il doit également s'assurer que la communication avec les membres</w:t>
      </w:r>
      <w:r w:rsidR="00B6064F">
        <w:rPr>
          <w:sz w:val="24"/>
          <w:szCs w:val="24"/>
        </w:rPr>
        <w:t xml:space="preserve"> soit</w:t>
      </w:r>
      <w:r w:rsidR="0034343D" w:rsidRPr="00780703">
        <w:rPr>
          <w:sz w:val="24"/>
          <w:szCs w:val="24"/>
        </w:rPr>
        <w:t xml:space="preserve"> efficace et que leurs besoins et attentes so</w:t>
      </w:r>
      <w:r w:rsidRPr="00780703">
        <w:rPr>
          <w:sz w:val="24"/>
          <w:szCs w:val="24"/>
        </w:rPr>
        <w:t>ient</w:t>
      </w:r>
      <w:r w:rsidR="0034343D" w:rsidRPr="00780703">
        <w:rPr>
          <w:sz w:val="24"/>
          <w:szCs w:val="24"/>
        </w:rPr>
        <w:t xml:space="preserve"> bien pris en compte.</w:t>
      </w:r>
    </w:p>
    <w:p w14:paraId="580B7A1F" w14:textId="77777777" w:rsidR="00A26461" w:rsidRPr="00780703" w:rsidRDefault="00A26461" w:rsidP="00780703">
      <w:pPr>
        <w:jc w:val="both"/>
        <w:rPr>
          <w:sz w:val="24"/>
          <w:szCs w:val="24"/>
        </w:rPr>
      </w:pPr>
    </w:p>
    <w:p w14:paraId="3A02B93C" w14:textId="77777777" w:rsidR="0034343D" w:rsidRPr="00780703" w:rsidRDefault="0034343D" w:rsidP="00780703">
      <w:pPr>
        <w:pStyle w:val="Heading1"/>
      </w:pPr>
      <w:r w:rsidRPr="00780703">
        <w:t>Tâches principales</w:t>
      </w:r>
    </w:p>
    <w:p w14:paraId="29AE005E" w14:textId="77777777" w:rsidR="00A26461" w:rsidRPr="00A26461" w:rsidRDefault="00A26461" w:rsidP="00A26461">
      <w:pPr>
        <w:pStyle w:val="ListParagraph"/>
        <w:spacing w:after="0"/>
        <w:ind w:left="360"/>
        <w:jc w:val="both"/>
        <w:rPr>
          <w:sz w:val="24"/>
          <w:szCs w:val="24"/>
        </w:rPr>
      </w:pPr>
    </w:p>
    <w:p w14:paraId="15890B37" w14:textId="4B58D346" w:rsidR="0034343D" w:rsidRPr="00780703" w:rsidRDefault="00830A3E" w:rsidP="00780703">
      <w:pPr>
        <w:pStyle w:val="ListParagraph"/>
        <w:numPr>
          <w:ilvl w:val="0"/>
          <w:numId w:val="127"/>
        </w:numPr>
        <w:spacing w:after="0"/>
        <w:jc w:val="both"/>
        <w:rPr>
          <w:sz w:val="24"/>
          <w:szCs w:val="24"/>
        </w:rPr>
      </w:pPr>
      <w:r w:rsidRPr="00780703">
        <w:rPr>
          <w:b/>
          <w:bCs/>
          <w:sz w:val="24"/>
          <w:szCs w:val="24"/>
        </w:rPr>
        <w:t>Recrutement</w:t>
      </w:r>
      <w:r w:rsidR="0034343D" w:rsidRPr="00780703">
        <w:rPr>
          <w:b/>
          <w:bCs/>
          <w:sz w:val="24"/>
          <w:szCs w:val="24"/>
        </w:rPr>
        <w:t xml:space="preserve"> de nouveaux membres</w:t>
      </w:r>
    </w:p>
    <w:p w14:paraId="457FFD58" w14:textId="77777777" w:rsidR="0034343D" w:rsidRPr="00780703" w:rsidRDefault="0034343D" w:rsidP="00780703">
      <w:pPr>
        <w:pStyle w:val="ListParagraph"/>
        <w:spacing w:after="0"/>
        <w:ind w:left="360"/>
        <w:jc w:val="both"/>
        <w:rPr>
          <w:sz w:val="24"/>
          <w:szCs w:val="24"/>
        </w:rPr>
      </w:pPr>
    </w:p>
    <w:p w14:paraId="5A26F3EE" w14:textId="77777777" w:rsidR="0034343D" w:rsidRPr="00780703" w:rsidRDefault="0034343D" w:rsidP="00106DBB">
      <w:pPr>
        <w:numPr>
          <w:ilvl w:val="0"/>
          <w:numId w:val="128"/>
        </w:numPr>
        <w:spacing w:before="0" w:after="0" w:line="276" w:lineRule="auto"/>
        <w:jc w:val="both"/>
        <w:rPr>
          <w:sz w:val="24"/>
          <w:szCs w:val="24"/>
        </w:rPr>
      </w:pPr>
      <w:r w:rsidRPr="00780703">
        <w:rPr>
          <w:sz w:val="24"/>
          <w:szCs w:val="24"/>
        </w:rPr>
        <w:t>Développer et mettre en œuvre des stratégies de marketing et de recrutement pour attirer de nouveaux membres ;</w:t>
      </w:r>
    </w:p>
    <w:p w14:paraId="2368DEEF" w14:textId="3632BD2B" w:rsidR="0034343D" w:rsidRPr="00780703" w:rsidRDefault="0034343D" w:rsidP="00106DBB">
      <w:pPr>
        <w:numPr>
          <w:ilvl w:val="0"/>
          <w:numId w:val="128"/>
        </w:numPr>
        <w:spacing w:before="0" w:after="0" w:line="276" w:lineRule="auto"/>
        <w:jc w:val="both"/>
        <w:rPr>
          <w:sz w:val="24"/>
          <w:szCs w:val="24"/>
        </w:rPr>
      </w:pPr>
      <w:r w:rsidRPr="00780703">
        <w:rPr>
          <w:sz w:val="24"/>
          <w:szCs w:val="24"/>
        </w:rPr>
        <w:t>Organiser des événements « porte</w:t>
      </w:r>
      <w:r w:rsidR="00830A3E" w:rsidRPr="00780703">
        <w:rPr>
          <w:sz w:val="24"/>
          <w:szCs w:val="24"/>
        </w:rPr>
        <w:t>s</w:t>
      </w:r>
      <w:r w:rsidRPr="00780703">
        <w:rPr>
          <w:sz w:val="24"/>
          <w:szCs w:val="24"/>
        </w:rPr>
        <w:t xml:space="preserve"> ouvert</w:t>
      </w:r>
      <w:r w:rsidR="00830A3E" w:rsidRPr="00780703">
        <w:rPr>
          <w:sz w:val="24"/>
          <w:szCs w:val="24"/>
        </w:rPr>
        <w:t>es</w:t>
      </w:r>
      <w:r w:rsidRPr="00780703">
        <w:rPr>
          <w:sz w:val="24"/>
          <w:szCs w:val="24"/>
        </w:rPr>
        <w:t xml:space="preserve">/ initiations », des campagnes de promotion et des sessions d'information pour présenter </w:t>
      </w:r>
      <w:r w:rsidR="00830A3E" w:rsidRPr="00780703">
        <w:rPr>
          <w:sz w:val="24"/>
          <w:szCs w:val="24"/>
        </w:rPr>
        <w:t>le</w:t>
      </w:r>
      <w:r w:rsidRPr="00780703">
        <w:rPr>
          <w:sz w:val="24"/>
          <w:szCs w:val="24"/>
        </w:rPr>
        <w:t xml:space="preserve"> club</w:t>
      </w:r>
      <w:r w:rsidR="00C1491F" w:rsidRPr="00780703">
        <w:rPr>
          <w:sz w:val="24"/>
          <w:szCs w:val="24"/>
        </w:rPr>
        <w:t xml:space="preserve"> ; </w:t>
      </w:r>
    </w:p>
    <w:p w14:paraId="50CB10C5" w14:textId="5E14AC1F" w:rsidR="00C1491F" w:rsidRPr="00780703" w:rsidRDefault="00C1491F" w:rsidP="00106DBB">
      <w:pPr>
        <w:numPr>
          <w:ilvl w:val="0"/>
          <w:numId w:val="128"/>
        </w:numPr>
        <w:spacing w:before="0" w:after="0" w:line="276" w:lineRule="auto"/>
        <w:jc w:val="both"/>
        <w:rPr>
          <w:sz w:val="24"/>
          <w:szCs w:val="24"/>
        </w:rPr>
      </w:pPr>
      <w:r w:rsidRPr="00780703">
        <w:rPr>
          <w:sz w:val="24"/>
          <w:szCs w:val="24"/>
        </w:rPr>
        <w:t xml:space="preserve">Développer des collaborations avec les écoles afin de promouvoir la découverte du hockey et encourager les inscriptions ; </w:t>
      </w:r>
    </w:p>
    <w:p w14:paraId="0031D277" w14:textId="792380D5" w:rsidR="00C1491F" w:rsidRPr="00780703" w:rsidRDefault="00C1491F" w:rsidP="00106DBB">
      <w:pPr>
        <w:numPr>
          <w:ilvl w:val="0"/>
          <w:numId w:val="128"/>
        </w:numPr>
        <w:spacing w:before="0" w:after="0" w:line="276" w:lineRule="auto"/>
        <w:jc w:val="both"/>
        <w:rPr>
          <w:sz w:val="24"/>
          <w:szCs w:val="24"/>
        </w:rPr>
      </w:pPr>
      <w:r w:rsidRPr="00780703">
        <w:rPr>
          <w:sz w:val="24"/>
          <w:szCs w:val="24"/>
        </w:rPr>
        <w:t xml:space="preserve">Organiser des actions de visibilité, comme l’installation d’un terrain de </w:t>
      </w:r>
      <w:proofErr w:type="spellStart"/>
      <w:r w:rsidRPr="00780703">
        <w:rPr>
          <w:sz w:val="24"/>
          <w:szCs w:val="24"/>
        </w:rPr>
        <w:t>street</w:t>
      </w:r>
      <w:proofErr w:type="spellEnd"/>
      <w:r w:rsidRPr="00780703">
        <w:rPr>
          <w:sz w:val="24"/>
          <w:szCs w:val="24"/>
        </w:rPr>
        <w:t xml:space="preserve"> hockey lors d’événements communaux, en collaboration avec la cellule développement de la LFH. </w:t>
      </w:r>
    </w:p>
    <w:p w14:paraId="093D38C4" w14:textId="77777777" w:rsidR="0034343D" w:rsidRPr="00780703" w:rsidRDefault="0034343D" w:rsidP="00780703">
      <w:pPr>
        <w:spacing w:before="0" w:after="0"/>
        <w:ind w:left="720"/>
        <w:jc w:val="both"/>
        <w:rPr>
          <w:sz w:val="24"/>
          <w:szCs w:val="24"/>
        </w:rPr>
      </w:pPr>
    </w:p>
    <w:p w14:paraId="0CB764B0" w14:textId="77777777" w:rsidR="0034343D" w:rsidRPr="00780703" w:rsidRDefault="0034343D" w:rsidP="00780703">
      <w:pPr>
        <w:pStyle w:val="ListParagraph"/>
        <w:numPr>
          <w:ilvl w:val="0"/>
          <w:numId w:val="127"/>
        </w:numPr>
        <w:spacing w:after="0"/>
        <w:jc w:val="both"/>
        <w:rPr>
          <w:sz w:val="24"/>
          <w:szCs w:val="24"/>
        </w:rPr>
      </w:pPr>
      <w:r w:rsidRPr="00780703">
        <w:rPr>
          <w:b/>
          <w:bCs/>
          <w:sz w:val="24"/>
          <w:szCs w:val="24"/>
        </w:rPr>
        <w:t>Rétention des membres</w:t>
      </w:r>
    </w:p>
    <w:p w14:paraId="729E713A" w14:textId="77777777" w:rsidR="0034343D" w:rsidRPr="00780703" w:rsidRDefault="0034343D" w:rsidP="00780703">
      <w:pPr>
        <w:pStyle w:val="ListParagraph"/>
        <w:spacing w:after="0"/>
        <w:ind w:left="360"/>
        <w:jc w:val="both"/>
        <w:rPr>
          <w:sz w:val="24"/>
          <w:szCs w:val="24"/>
        </w:rPr>
      </w:pPr>
    </w:p>
    <w:p w14:paraId="7A24F6B1" w14:textId="77777777" w:rsidR="00C1491F" w:rsidRPr="00780703" w:rsidRDefault="00C1491F" w:rsidP="00DB13B8">
      <w:pPr>
        <w:numPr>
          <w:ilvl w:val="0"/>
          <w:numId w:val="129"/>
        </w:numPr>
        <w:spacing w:before="0" w:after="160" w:line="276" w:lineRule="auto"/>
        <w:ind w:left="714" w:hanging="357"/>
        <w:contextualSpacing/>
        <w:jc w:val="both"/>
        <w:rPr>
          <w:sz w:val="24"/>
          <w:szCs w:val="24"/>
        </w:rPr>
      </w:pPr>
      <w:r w:rsidRPr="00780703">
        <w:rPr>
          <w:sz w:val="24"/>
          <w:szCs w:val="24"/>
        </w:rPr>
        <w:t>Créer et mettre en place des programmes de fidélisation pour encourager la rétention des membres existants ;</w:t>
      </w:r>
    </w:p>
    <w:p w14:paraId="7718DFEE" w14:textId="77777777" w:rsidR="00C1491F" w:rsidRPr="00780703" w:rsidRDefault="00C1491F" w:rsidP="00DB13B8">
      <w:pPr>
        <w:numPr>
          <w:ilvl w:val="0"/>
          <w:numId w:val="129"/>
        </w:numPr>
        <w:spacing w:before="0" w:after="160" w:line="276" w:lineRule="auto"/>
        <w:ind w:left="714" w:hanging="357"/>
        <w:contextualSpacing/>
        <w:jc w:val="both"/>
        <w:rPr>
          <w:sz w:val="24"/>
          <w:szCs w:val="24"/>
        </w:rPr>
      </w:pPr>
      <w:r w:rsidRPr="00780703">
        <w:rPr>
          <w:sz w:val="24"/>
          <w:szCs w:val="24"/>
        </w:rPr>
        <w:t>Récolter et analyser les retours des membres pour identifier les points de satisfaction et les domaines d'amélioration.</w:t>
      </w:r>
    </w:p>
    <w:p w14:paraId="387DFB1B" w14:textId="77777777" w:rsidR="0034343D" w:rsidRPr="00780703" w:rsidRDefault="0034343D" w:rsidP="00780703">
      <w:pPr>
        <w:spacing w:before="0" w:after="0"/>
        <w:ind w:left="720"/>
        <w:jc w:val="both"/>
        <w:rPr>
          <w:sz w:val="24"/>
          <w:szCs w:val="24"/>
        </w:rPr>
      </w:pPr>
    </w:p>
    <w:p w14:paraId="54170177" w14:textId="77777777" w:rsidR="0034343D" w:rsidRPr="00780703" w:rsidRDefault="0034343D" w:rsidP="00780703">
      <w:pPr>
        <w:pStyle w:val="ListParagraph"/>
        <w:numPr>
          <w:ilvl w:val="0"/>
          <w:numId w:val="127"/>
        </w:numPr>
        <w:spacing w:after="0"/>
        <w:jc w:val="both"/>
        <w:rPr>
          <w:sz w:val="24"/>
          <w:szCs w:val="24"/>
        </w:rPr>
      </w:pPr>
      <w:r w:rsidRPr="00780703">
        <w:rPr>
          <w:b/>
          <w:bCs/>
          <w:sz w:val="24"/>
          <w:szCs w:val="24"/>
        </w:rPr>
        <w:t>Communication avec les membres</w:t>
      </w:r>
    </w:p>
    <w:p w14:paraId="11A01716" w14:textId="77777777" w:rsidR="0034343D" w:rsidRPr="00780703" w:rsidRDefault="0034343D" w:rsidP="00780703">
      <w:pPr>
        <w:pStyle w:val="ListParagraph"/>
        <w:spacing w:after="0"/>
        <w:ind w:left="360"/>
        <w:jc w:val="both"/>
        <w:rPr>
          <w:sz w:val="24"/>
          <w:szCs w:val="24"/>
        </w:rPr>
      </w:pPr>
    </w:p>
    <w:p w14:paraId="085A9DEC" w14:textId="4B349B00" w:rsidR="00881C30" w:rsidRPr="00780703" w:rsidRDefault="00881C30" w:rsidP="00106DBB">
      <w:pPr>
        <w:numPr>
          <w:ilvl w:val="0"/>
          <w:numId w:val="130"/>
        </w:numPr>
        <w:spacing w:before="0" w:after="160" w:line="276" w:lineRule="auto"/>
        <w:jc w:val="both"/>
        <w:rPr>
          <w:sz w:val="24"/>
          <w:szCs w:val="24"/>
        </w:rPr>
      </w:pPr>
      <w:r w:rsidRPr="00780703">
        <w:rPr>
          <w:sz w:val="24"/>
          <w:szCs w:val="24"/>
        </w:rPr>
        <w:t>En collaboration avec le secrétaire</w:t>
      </w:r>
      <w:r w:rsidR="00B25D9E">
        <w:rPr>
          <w:sz w:val="24"/>
          <w:szCs w:val="24"/>
        </w:rPr>
        <w:t xml:space="preserve"> administratif</w:t>
      </w:r>
      <w:r w:rsidRPr="00780703">
        <w:rPr>
          <w:sz w:val="24"/>
          <w:szCs w:val="24"/>
        </w:rPr>
        <w:t>, gérer la communication régulière avec les membres via les newsletters, les e-mails, et les réseaux sociaux ;</w:t>
      </w:r>
    </w:p>
    <w:p w14:paraId="1F3C465D" w14:textId="77777777" w:rsidR="00451963" w:rsidRDefault="00451963" w:rsidP="00451963">
      <w:pPr>
        <w:spacing w:before="0" w:after="0" w:line="276" w:lineRule="auto"/>
        <w:ind w:left="720"/>
        <w:jc w:val="both"/>
        <w:rPr>
          <w:sz w:val="24"/>
          <w:szCs w:val="24"/>
        </w:rPr>
      </w:pPr>
    </w:p>
    <w:p w14:paraId="03441EF0" w14:textId="19319C0C" w:rsidR="0034343D" w:rsidRPr="00780703" w:rsidRDefault="00881C30" w:rsidP="00106DBB">
      <w:pPr>
        <w:numPr>
          <w:ilvl w:val="0"/>
          <w:numId w:val="130"/>
        </w:numPr>
        <w:spacing w:before="0" w:after="0" w:line="276" w:lineRule="auto"/>
        <w:jc w:val="both"/>
        <w:rPr>
          <w:sz w:val="24"/>
          <w:szCs w:val="24"/>
        </w:rPr>
      </w:pPr>
      <w:r w:rsidRPr="00780703">
        <w:rPr>
          <w:sz w:val="24"/>
          <w:szCs w:val="24"/>
        </w:rPr>
        <w:t xml:space="preserve">Assurer une réponse rapide et efficace aux questions, préoccupations et suggestions des </w:t>
      </w:r>
      <w:r w:rsidR="0034343D" w:rsidRPr="00780703">
        <w:rPr>
          <w:sz w:val="24"/>
          <w:szCs w:val="24"/>
        </w:rPr>
        <w:t>membres</w:t>
      </w:r>
      <w:r w:rsidR="00997C79">
        <w:rPr>
          <w:sz w:val="24"/>
          <w:szCs w:val="24"/>
        </w:rPr>
        <w:t> ;</w:t>
      </w:r>
    </w:p>
    <w:p w14:paraId="2BA4D040" w14:textId="268DCDF9" w:rsidR="00881C30" w:rsidRPr="00780703" w:rsidRDefault="00881C30" w:rsidP="00106DBB">
      <w:pPr>
        <w:numPr>
          <w:ilvl w:val="0"/>
          <w:numId w:val="130"/>
        </w:numPr>
        <w:spacing w:before="0" w:after="0" w:line="276" w:lineRule="auto"/>
        <w:jc w:val="both"/>
        <w:rPr>
          <w:sz w:val="24"/>
          <w:szCs w:val="24"/>
        </w:rPr>
      </w:pPr>
      <w:r w:rsidRPr="00780703">
        <w:rPr>
          <w:sz w:val="24"/>
          <w:szCs w:val="24"/>
        </w:rPr>
        <w:t>Être un point de contact accessible et présent pour les membres et leurs parents, afin de répondre à leurs questions et les accompagner dans leur parcours au sein du club.</w:t>
      </w:r>
    </w:p>
    <w:p w14:paraId="676395C2" w14:textId="77777777" w:rsidR="0034343D" w:rsidRPr="00780703" w:rsidRDefault="0034343D" w:rsidP="00780703">
      <w:pPr>
        <w:spacing w:before="0" w:after="0"/>
        <w:ind w:left="720"/>
        <w:jc w:val="both"/>
        <w:rPr>
          <w:sz w:val="24"/>
          <w:szCs w:val="24"/>
        </w:rPr>
      </w:pPr>
    </w:p>
    <w:p w14:paraId="727512A3" w14:textId="77777777" w:rsidR="0034343D" w:rsidRPr="00780703" w:rsidRDefault="0034343D" w:rsidP="00780703">
      <w:pPr>
        <w:pStyle w:val="ListParagraph"/>
        <w:numPr>
          <w:ilvl w:val="0"/>
          <w:numId w:val="127"/>
        </w:numPr>
        <w:spacing w:after="0"/>
        <w:jc w:val="both"/>
        <w:rPr>
          <w:sz w:val="24"/>
          <w:szCs w:val="24"/>
        </w:rPr>
      </w:pPr>
      <w:r w:rsidRPr="00780703">
        <w:rPr>
          <w:b/>
          <w:bCs/>
          <w:sz w:val="24"/>
          <w:szCs w:val="24"/>
        </w:rPr>
        <w:t>Amélioration continue des services</w:t>
      </w:r>
    </w:p>
    <w:p w14:paraId="1058DBEC" w14:textId="77777777" w:rsidR="0034343D" w:rsidRPr="00780703" w:rsidRDefault="0034343D" w:rsidP="00780703">
      <w:pPr>
        <w:pStyle w:val="ListParagraph"/>
        <w:spacing w:after="0"/>
        <w:ind w:left="360"/>
        <w:jc w:val="both"/>
        <w:rPr>
          <w:sz w:val="24"/>
          <w:szCs w:val="24"/>
        </w:rPr>
      </w:pPr>
    </w:p>
    <w:p w14:paraId="248B5F33" w14:textId="77777777" w:rsidR="00377461" w:rsidRDefault="00EE2156" w:rsidP="002D2102">
      <w:pPr>
        <w:numPr>
          <w:ilvl w:val="0"/>
          <w:numId w:val="131"/>
        </w:numPr>
        <w:spacing w:before="0" w:after="0" w:line="276" w:lineRule="auto"/>
        <w:ind w:left="714" w:hanging="357"/>
        <w:contextualSpacing/>
        <w:jc w:val="both"/>
        <w:rPr>
          <w:sz w:val="24"/>
          <w:szCs w:val="24"/>
        </w:rPr>
      </w:pPr>
      <w:r w:rsidRPr="00377461">
        <w:rPr>
          <w:sz w:val="24"/>
          <w:szCs w:val="24"/>
        </w:rPr>
        <w:t>Travailler avec les autres responsables et les entraîneurs pour améliorer les services et les activités proposées aux membres ;</w:t>
      </w:r>
    </w:p>
    <w:p w14:paraId="5FFFAE46" w14:textId="14192ACB" w:rsidR="0034343D" w:rsidRPr="00377461" w:rsidRDefault="00EE2156" w:rsidP="002D2102">
      <w:pPr>
        <w:numPr>
          <w:ilvl w:val="0"/>
          <w:numId w:val="131"/>
        </w:numPr>
        <w:spacing w:before="0" w:after="0" w:line="276" w:lineRule="auto"/>
        <w:ind w:left="714" w:hanging="357"/>
        <w:contextualSpacing/>
        <w:jc w:val="both"/>
        <w:rPr>
          <w:sz w:val="24"/>
          <w:szCs w:val="24"/>
        </w:rPr>
      </w:pPr>
      <w:r w:rsidRPr="00377461">
        <w:rPr>
          <w:sz w:val="24"/>
          <w:szCs w:val="24"/>
        </w:rPr>
        <w:t>Mettre en œuvre des initiatives pour améliorer l'expérience globale des membres au sein du club.</w:t>
      </w:r>
    </w:p>
    <w:p w14:paraId="6ECD99B4" w14:textId="77777777" w:rsidR="0034343D" w:rsidRPr="00780703" w:rsidRDefault="0034343D" w:rsidP="00780703">
      <w:pPr>
        <w:spacing w:before="0" w:after="0"/>
        <w:ind w:left="720"/>
        <w:jc w:val="both"/>
        <w:rPr>
          <w:sz w:val="24"/>
          <w:szCs w:val="24"/>
        </w:rPr>
      </w:pPr>
    </w:p>
    <w:p w14:paraId="608E8C45" w14:textId="77777777" w:rsidR="0034343D" w:rsidRPr="00106DBB" w:rsidRDefault="0034343D" w:rsidP="00780703">
      <w:pPr>
        <w:pStyle w:val="ListParagraph"/>
        <w:numPr>
          <w:ilvl w:val="0"/>
          <w:numId w:val="127"/>
        </w:numPr>
        <w:spacing w:after="0"/>
        <w:jc w:val="both"/>
        <w:rPr>
          <w:sz w:val="24"/>
          <w:szCs w:val="24"/>
        </w:rPr>
      </w:pPr>
      <w:r w:rsidRPr="00780703">
        <w:rPr>
          <w:b/>
          <w:bCs/>
          <w:sz w:val="24"/>
          <w:szCs w:val="24"/>
        </w:rPr>
        <w:t>Organisation des événements pour les membres</w:t>
      </w:r>
    </w:p>
    <w:p w14:paraId="2B0F6AF4" w14:textId="77777777" w:rsidR="00106DBB" w:rsidRPr="00780703" w:rsidRDefault="00106DBB" w:rsidP="00106DBB">
      <w:pPr>
        <w:pStyle w:val="ListParagraph"/>
        <w:spacing w:after="0"/>
        <w:ind w:left="360"/>
        <w:jc w:val="both"/>
        <w:rPr>
          <w:sz w:val="24"/>
          <w:szCs w:val="24"/>
        </w:rPr>
      </w:pPr>
    </w:p>
    <w:p w14:paraId="568435BE" w14:textId="1BE617B9" w:rsidR="00416A2E" w:rsidRPr="00780703" w:rsidRDefault="00416A2E" w:rsidP="00106DBB">
      <w:pPr>
        <w:numPr>
          <w:ilvl w:val="0"/>
          <w:numId w:val="132"/>
        </w:numPr>
        <w:spacing w:before="0" w:after="0" w:line="276" w:lineRule="auto"/>
        <w:jc w:val="both"/>
        <w:rPr>
          <w:sz w:val="24"/>
          <w:szCs w:val="24"/>
        </w:rPr>
      </w:pPr>
      <w:r w:rsidRPr="00780703">
        <w:rPr>
          <w:sz w:val="24"/>
          <w:szCs w:val="24"/>
        </w:rPr>
        <w:t>Proposer des événements favorisant la cohésion et l’esprit de club aux responsables événement, qui en assurent ensuite l’organisation ;</w:t>
      </w:r>
    </w:p>
    <w:p w14:paraId="65E9E79B" w14:textId="6379E648" w:rsidR="0034343D" w:rsidRPr="00780703" w:rsidRDefault="0034343D" w:rsidP="00106DBB">
      <w:pPr>
        <w:numPr>
          <w:ilvl w:val="0"/>
          <w:numId w:val="132"/>
        </w:numPr>
        <w:spacing w:before="0" w:after="0" w:line="276" w:lineRule="auto"/>
        <w:jc w:val="both"/>
        <w:rPr>
          <w:sz w:val="24"/>
          <w:szCs w:val="24"/>
        </w:rPr>
      </w:pPr>
      <w:r w:rsidRPr="00780703">
        <w:rPr>
          <w:sz w:val="24"/>
          <w:szCs w:val="24"/>
        </w:rPr>
        <w:t>S'assurer que les événements répondent aux attentes des membres et contribuent à une atmosphère conviviale.</w:t>
      </w:r>
    </w:p>
    <w:p w14:paraId="59670E48" w14:textId="77777777" w:rsidR="0034343D" w:rsidRPr="00780703" w:rsidRDefault="0034343D" w:rsidP="00780703">
      <w:pPr>
        <w:spacing w:before="0" w:after="0"/>
        <w:ind w:left="720"/>
        <w:jc w:val="both"/>
        <w:rPr>
          <w:sz w:val="24"/>
          <w:szCs w:val="24"/>
        </w:rPr>
      </w:pPr>
    </w:p>
    <w:p w14:paraId="619BCC5A" w14:textId="77777777" w:rsidR="0034343D" w:rsidRPr="00780703" w:rsidRDefault="0034343D" w:rsidP="00780703">
      <w:pPr>
        <w:pStyle w:val="ListParagraph"/>
        <w:numPr>
          <w:ilvl w:val="0"/>
          <w:numId w:val="127"/>
        </w:numPr>
        <w:spacing w:after="0"/>
        <w:jc w:val="both"/>
        <w:rPr>
          <w:sz w:val="24"/>
          <w:szCs w:val="24"/>
        </w:rPr>
      </w:pPr>
      <w:r w:rsidRPr="00780703">
        <w:rPr>
          <w:b/>
          <w:bCs/>
          <w:sz w:val="24"/>
          <w:szCs w:val="24"/>
        </w:rPr>
        <w:t>Suivi et analyse des données des membres</w:t>
      </w:r>
    </w:p>
    <w:p w14:paraId="30FB7DA0" w14:textId="77777777" w:rsidR="0034343D" w:rsidRPr="00780703" w:rsidRDefault="0034343D" w:rsidP="00780703">
      <w:pPr>
        <w:pStyle w:val="ListParagraph"/>
        <w:spacing w:after="0"/>
        <w:ind w:left="360"/>
        <w:jc w:val="both"/>
        <w:rPr>
          <w:sz w:val="24"/>
          <w:szCs w:val="24"/>
        </w:rPr>
      </w:pPr>
    </w:p>
    <w:p w14:paraId="3DC5BE7B" w14:textId="588972F7" w:rsidR="00416A2E" w:rsidRPr="00780703" w:rsidRDefault="00416A2E" w:rsidP="00377461">
      <w:pPr>
        <w:numPr>
          <w:ilvl w:val="0"/>
          <w:numId w:val="133"/>
        </w:numPr>
        <w:spacing w:before="0" w:after="160" w:line="276" w:lineRule="auto"/>
        <w:ind w:left="714" w:hanging="357"/>
        <w:contextualSpacing/>
        <w:jc w:val="both"/>
        <w:rPr>
          <w:sz w:val="24"/>
          <w:szCs w:val="24"/>
        </w:rPr>
      </w:pPr>
      <w:r w:rsidRPr="00780703">
        <w:rPr>
          <w:sz w:val="24"/>
          <w:szCs w:val="24"/>
        </w:rPr>
        <w:t>Analyser les données relatives aux membres pour évaluer les tendances en matière d'</w:t>
      </w:r>
      <w:r w:rsidR="00B25D9E">
        <w:rPr>
          <w:sz w:val="24"/>
          <w:szCs w:val="24"/>
        </w:rPr>
        <w:t>inscription</w:t>
      </w:r>
      <w:r w:rsidRPr="00780703">
        <w:rPr>
          <w:sz w:val="24"/>
          <w:szCs w:val="24"/>
        </w:rPr>
        <w:t>, de participation aux activités et de satisfaction ;</w:t>
      </w:r>
    </w:p>
    <w:p w14:paraId="66293FAF" w14:textId="77777777" w:rsidR="00416A2E" w:rsidRPr="00780703" w:rsidRDefault="00416A2E" w:rsidP="00377461">
      <w:pPr>
        <w:numPr>
          <w:ilvl w:val="0"/>
          <w:numId w:val="133"/>
        </w:numPr>
        <w:spacing w:before="0" w:after="160" w:line="276" w:lineRule="auto"/>
        <w:ind w:left="714" w:hanging="357"/>
        <w:contextualSpacing/>
        <w:jc w:val="both"/>
        <w:rPr>
          <w:sz w:val="24"/>
          <w:szCs w:val="24"/>
        </w:rPr>
      </w:pPr>
      <w:r w:rsidRPr="00780703">
        <w:rPr>
          <w:sz w:val="24"/>
          <w:szCs w:val="24"/>
        </w:rPr>
        <w:t>Utiliser ces informations pour ajuster les stratégies et les initiatives de gestion des membres.</w:t>
      </w:r>
    </w:p>
    <w:p w14:paraId="779ADE48" w14:textId="77777777" w:rsidR="0034343D" w:rsidRPr="00780703" w:rsidRDefault="0034343D" w:rsidP="00780703">
      <w:pPr>
        <w:spacing w:before="0" w:after="0"/>
        <w:ind w:left="720"/>
        <w:jc w:val="both"/>
        <w:rPr>
          <w:sz w:val="24"/>
          <w:szCs w:val="24"/>
        </w:rPr>
      </w:pPr>
    </w:p>
    <w:p w14:paraId="0B4E7229" w14:textId="77777777" w:rsidR="0034343D" w:rsidRPr="00780703" w:rsidRDefault="0034343D" w:rsidP="00780703">
      <w:pPr>
        <w:pStyle w:val="ListParagraph"/>
        <w:numPr>
          <w:ilvl w:val="0"/>
          <w:numId w:val="127"/>
        </w:numPr>
        <w:spacing w:after="0"/>
        <w:jc w:val="both"/>
        <w:rPr>
          <w:sz w:val="24"/>
          <w:szCs w:val="24"/>
        </w:rPr>
      </w:pPr>
      <w:r w:rsidRPr="00780703">
        <w:rPr>
          <w:b/>
          <w:bCs/>
          <w:sz w:val="24"/>
          <w:szCs w:val="24"/>
        </w:rPr>
        <w:t>Développement d'un environnement inclusif</w:t>
      </w:r>
    </w:p>
    <w:p w14:paraId="5B7E4810" w14:textId="77777777" w:rsidR="0034343D" w:rsidRPr="00780703" w:rsidRDefault="0034343D" w:rsidP="00106DBB">
      <w:pPr>
        <w:pStyle w:val="ListParagraph"/>
        <w:spacing w:after="0" w:line="276" w:lineRule="auto"/>
        <w:ind w:left="360"/>
        <w:jc w:val="both"/>
        <w:rPr>
          <w:sz w:val="24"/>
          <w:szCs w:val="24"/>
        </w:rPr>
      </w:pPr>
    </w:p>
    <w:p w14:paraId="73F6040E" w14:textId="77777777" w:rsidR="00416A2E" w:rsidRPr="00780703" w:rsidRDefault="00416A2E" w:rsidP="00377461">
      <w:pPr>
        <w:numPr>
          <w:ilvl w:val="0"/>
          <w:numId w:val="134"/>
        </w:numPr>
        <w:spacing w:before="0" w:after="160" w:line="276" w:lineRule="auto"/>
        <w:ind w:left="714" w:hanging="357"/>
        <w:contextualSpacing/>
        <w:jc w:val="both"/>
        <w:rPr>
          <w:sz w:val="24"/>
          <w:szCs w:val="24"/>
        </w:rPr>
      </w:pPr>
      <w:r w:rsidRPr="00780703">
        <w:rPr>
          <w:sz w:val="24"/>
          <w:szCs w:val="24"/>
        </w:rPr>
        <w:t>Promouvoir une culture d'inclusion et de respect au sein du club ;</w:t>
      </w:r>
    </w:p>
    <w:p w14:paraId="4566365D" w14:textId="08A7CDF7" w:rsidR="00A26461" w:rsidRDefault="00416A2E" w:rsidP="003C2587">
      <w:pPr>
        <w:numPr>
          <w:ilvl w:val="0"/>
          <w:numId w:val="134"/>
        </w:numPr>
        <w:spacing w:before="0" w:after="0" w:line="259" w:lineRule="auto"/>
        <w:ind w:left="714" w:hanging="357"/>
        <w:contextualSpacing/>
        <w:jc w:val="both"/>
        <w:rPr>
          <w:sz w:val="24"/>
          <w:szCs w:val="24"/>
        </w:rPr>
      </w:pPr>
      <w:r w:rsidRPr="00B25D9E">
        <w:rPr>
          <w:sz w:val="24"/>
          <w:szCs w:val="24"/>
        </w:rPr>
        <w:t>Veiller à ce que les activités et les services soient accessibles et accueillants pour tous les membres, quelles que soient leurs origines ou leurs capacités.</w:t>
      </w:r>
    </w:p>
    <w:p w14:paraId="7E7B5204" w14:textId="77777777" w:rsidR="00B25D9E" w:rsidRPr="00B25D9E" w:rsidRDefault="00B25D9E" w:rsidP="00B25D9E">
      <w:pPr>
        <w:spacing w:before="0" w:after="0" w:line="259" w:lineRule="auto"/>
        <w:ind w:left="714"/>
        <w:contextualSpacing/>
        <w:jc w:val="both"/>
        <w:rPr>
          <w:sz w:val="24"/>
          <w:szCs w:val="24"/>
        </w:rPr>
      </w:pPr>
    </w:p>
    <w:p w14:paraId="41F0333F" w14:textId="77777777" w:rsidR="00416A2E" w:rsidRPr="00780703" w:rsidRDefault="00416A2E" w:rsidP="00106DBB">
      <w:pPr>
        <w:spacing w:before="0" w:after="0" w:line="259" w:lineRule="auto"/>
        <w:jc w:val="both"/>
        <w:rPr>
          <w:sz w:val="24"/>
          <w:szCs w:val="24"/>
        </w:rPr>
      </w:pPr>
    </w:p>
    <w:p w14:paraId="2C9AB697" w14:textId="77777777" w:rsidR="0034343D" w:rsidRPr="00780703" w:rsidRDefault="0034343D" w:rsidP="00780703">
      <w:pPr>
        <w:pStyle w:val="Heading1"/>
      </w:pPr>
      <w:r w:rsidRPr="00780703">
        <w:t>Compétences attendues</w:t>
      </w:r>
    </w:p>
    <w:p w14:paraId="363E2083" w14:textId="77777777" w:rsidR="00A26461" w:rsidRDefault="00A26461" w:rsidP="00A26461">
      <w:pPr>
        <w:pStyle w:val="ListParagraph"/>
        <w:jc w:val="both"/>
        <w:rPr>
          <w:sz w:val="24"/>
          <w:szCs w:val="24"/>
        </w:rPr>
      </w:pPr>
    </w:p>
    <w:p w14:paraId="465B799A" w14:textId="7E9CC09C" w:rsidR="0034343D" w:rsidRPr="00780703" w:rsidRDefault="0034343D" w:rsidP="00106DBB">
      <w:pPr>
        <w:pStyle w:val="ListParagraph"/>
        <w:numPr>
          <w:ilvl w:val="0"/>
          <w:numId w:val="25"/>
        </w:numPr>
        <w:spacing w:line="276" w:lineRule="auto"/>
        <w:jc w:val="both"/>
        <w:rPr>
          <w:sz w:val="24"/>
          <w:szCs w:val="24"/>
        </w:rPr>
      </w:pPr>
      <w:r w:rsidRPr="00780703">
        <w:rPr>
          <w:sz w:val="24"/>
          <w:szCs w:val="24"/>
        </w:rPr>
        <w:t xml:space="preserve">Gestion des </w:t>
      </w:r>
      <w:r w:rsidR="00B25D9E">
        <w:rPr>
          <w:sz w:val="24"/>
          <w:szCs w:val="24"/>
        </w:rPr>
        <w:t>inscriptions</w:t>
      </w:r>
      <w:r w:rsidRPr="00780703">
        <w:rPr>
          <w:sz w:val="24"/>
          <w:szCs w:val="24"/>
        </w:rPr>
        <w:t xml:space="preserve"> </w:t>
      </w:r>
    </w:p>
    <w:p w14:paraId="3E54D782" w14:textId="77777777" w:rsidR="0034343D" w:rsidRPr="00780703" w:rsidRDefault="0034343D" w:rsidP="00106DBB">
      <w:pPr>
        <w:pStyle w:val="ListParagraph"/>
        <w:numPr>
          <w:ilvl w:val="0"/>
          <w:numId w:val="25"/>
        </w:numPr>
        <w:spacing w:line="276" w:lineRule="auto"/>
        <w:jc w:val="both"/>
        <w:rPr>
          <w:sz w:val="24"/>
          <w:szCs w:val="24"/>
        </w:rPr>
      </w:pPr>
      <w:r w:rsidRPr="00780703">
        <w:rPr>
          <w:sz w:val="24"/>
          <w:szCs w:val="24"/>
        </w:rPr>
        <w:t xml:space="preserve">Service membres </w:t>
      </w:r>
    </w:p>
    <w:p w14:paraId="57DC6E31" w14:textId="77777777" w:rsidR="0034343D" w:rsidRPr="00780703" w:rsidRDefault="0034343D" w:rsidP="00106DBB">
      <w:pPr>
        <w:pStyle w:val="ListParagraph"/>
        <w:numPr>
          <w:ilvl w:val="0"/>
          <w:numId w:val="25"/>
        </w:numPr>
        <w:spacing w:line="276" w:lineRule="auto"/>
        <w:jc w:val="both"/>
        <w:rPr>
          <w:sz w:val="24"/>
          <w:szCs w:val="24"/>
        </w:rPr>
      </w:pPr>
      <w:r w:rsidRPr="00780703">
        <w:rPr>
          <w:sz w:val="24"/>
          <w:szCs w:val="24"/>
        </w:rPr>
        <w:t xml:space="preserve">Communication </w:t>
      </w:r>
    </w:p>
    <w:p w14:paraId="1C97DEDE" w14:textId="1A71F047" w:rsidR="0034343D" w:rsidRPr="00780703" w:rsidRDefault="0034343D" w:rsidP="00106DBB">
      <w:pPr>
        <w:pStyle w:val="ListParagraph"/>
        <w:numPr>
          <w:ilvl w:val="0"/>
          <w:numId w:val="25"/>
        </w:numPr>
        <w:spacing w:line="276" w:lineRule="auto"/>
        <w:jc w:val="both"/>
        <w:rPr>
          <w:sz w:val="24"/>
          <w:szCs w:val="24"/>
        </w:rPr>
      </w:pPr>
      <w:r w:rsidRPr="00780703">
        <w:rPr>
          <w:sz w:val="24"/>
          <w:szCs w:val="24"/>
        </w:rPr>
        <w:t xml:space="preserve">Gestion des programmes </w:t>
      </w:r>
      <w:r w:rsidR="00416A2E" w:rsidRPr="00780703">
        <w:rPr>
          <w:sz w:val="24"/>
          <w:szCs w:val="24"/>
        </w:rPr>
        <w:t xml:space="preserve">informatiques </w:t>
      </w:r>
      <w:r w:rsidR="00B25D9E">
        <w:rPr>
          <w:sz w:val="24"/>
          <w:szCs w:val="24"/>
        </w:rPr>
        <w:t>club et fédération</w:t>
      </w:r>
    </w:p>
    <w:p w14:paraId="094D9B5B" w14:textId="2C6A887D" w:rsidR="0034343D" w:rsidRPr="00780703" w:rsidRDefault="00416A2E" w:rsidP="00106DBB">
      <w:pPr>
        <w:pStyle w:val="ListParagraph"/>
        <w:numPr>
          <w:ilvl w:val="0"/>
          <w:numId w:val="25"/>
        </w:numPr>
        <w:spacing w:line="276" w:lineRule="auto"/>
        <w:jc w:val="both"/>
        <w:rPr>
          <w:sz w:val="24"/>
          <w:szCs w:val="24"/>
        </w:rPr>
      </w:pPr>
      <w:r w:rsidRPr="00780703">
        <w:rPr>
          <w:sz w:val="24"/>
          <w:szCs w:val="24"/>
        </w:rPr>
        <w:t>Relationnel</w:t>
      </w:r>
    </w:p>
    <w:p w14:paraId="014DA816" w14:textId="77777777" w:rsidR="0034343D" w:rsidRPr="00780703" w:rsidRDefault="0034343D" w:rsidP="00106DBB">
      <w:pPr>
        <w:pStyle w:val="ListParagraph"/>
        <w:numPr>
          <w:ilvl w:val="0"/>
          <w:numId w:val="25"/>
        </w:numPr>
        <w:spacing w:line="276" w:lineRule="auto"/>
        <w:jc w:val="both"/>
        <w:rPr>
          <w:sz w:val="24"/>
          <w:szCs w:val="24"/>
        </w:rPr>
      </w:pPr>
      <w:r w:rsidRPr="00780703">
        <w:rPr>
          <w:sz w:val="24"/>
          <w:szCs w:val="24"/>
        </w:rPr>
        <w:lastRenderedPageBreak/>
        <w:t>Gestion de conflits</w:t>
      </w:r>
    </w:p>
    <w:p w14:paraId="1B36060C" w14:textId="77777777" w:rsidR="0034343D" w:rsidRPr="00780703" w:rsidRDefault="0034343D" w:rsidP="00106DBB">
      <w:pPr>
        <w:pStyle w:val="ListParagraph"/>
        <w:numPr>
          <w:ilvl w:val="0"/>
          <w:numId w:val="25"/>
        </w:numPr>
        <w:spacing w:line="276" w:lineRule="auto"/>
        <w:jc w:val="both"/>
        <w:rPr>
          <w:sz w:val="24"/>
          <w:szCs w:val="24"/>
        </w:rPr>
      </w:pPr>
      <w:r w:rsidRPr="00780703">
        <w:rPr>
          <w:sz w:val="24"/>
          <w:szCs w:val="24"/>
        </w:rPr>
        <w:t>Marketing et promotion</w:t>
      </w:r>
    </w:p>
    <w:p w14:paraId="0292BABA" w14:textId="77777777" w:rsidR="0034343D" w:rsidRDefault="0034343D" w:rsidP="00106DBB">
      <w:pPr>
        <w:pStyle w:val="ListParagraph"/>
        <w:numPr>
          <w:ilvl w:val="0"/>
          <w:numId w:val="25"/>
        </w:numPr>
        <w:spacing w:line="276" w:lineRule="auto"/>
        <w:jc w:val="both"/>
        <w:rPr>
          <w:sz w:val="24"/>
          <w:szCs w:val="24"/>
        </w:rPr>
      </w:pPr>
      <w:r w:rsidRPr="00780703">
        <w:rPr>
          <w:sz w:val="24"/>
          <w:szCs w:val="24"/>
        </w:rPr>
        <w:t xml:space="preserve">Analyse et reporting. </w:t>
      </w:r>
    </w:p>
    <w:p w14:paraId="1D0BD734" w14:textId="77777777" w:rsidR="00A26461" w:rsidRPr="00780703" w:rsidRDefault="00A26461" w:rsidP="00A26461">
      <w:pPr>
        <w:pStyle w:val="ListParagraph"/>
        <w:jc w:val="both"/>
        <w:rPr>
          <w:sz w:val="24"/>
          <w:szCs w:val="24"/>
        </w:rPr>
      </w:pPr>
    </w:p>
    <w:p w14:paraId="521231AC" w14:textId="77777777" w:rsidR="0034343D" w:rsidRPr="00780703" w:rsidRDefault="0034343D" w:rsidP="00780703">
      <w:pPr>
        <w:pStyle w:val="Heading1"/>
      </w:pPr>
      <w:r w:rsidRPr="00780703">
        <w:t>Positionnement organisationnel</w:t>
      </w:r>
    </w:p>
    <w:p w14:paraId="1F08693F" w14:textId="7B1656F5" w:rsidR="0034343D" w:rsidRPr="00780703" w:rsidRDefault="0034343D" w:rsidP="00106DBB">
      <w:pPr>
        <w:spacing w:line="276" w:lineRule="auto"/>
        <w:jc w:val="both"/>
        <w:rPr>
          <w:sz w:val="24"/>
          <w:szCs w:val="24"/>
        </w:rPr>
      </w:pPr>
      <w:r w:rsidRPr="00780703">
        <w:rPr>
          <w:sz w:val="24"/>
          <w:szCs w:val="24"/>
        </w:rPr>
        <w:t>Le responsable membre</w:t>
      </w:r>
      <w:r w:rsidR="008F601A">
        <w:rPr>
          <w:sz w:val="24"/>
          <w:szCs w:val="24"/>
        </w:rPr>
        <w:t>s</w:t>
      </w:r>
      <w:r w:rsidRPr="00780703">
        <w:rPr>
          <w:sz w:val="24"/>
          <w:szCs w:val="24"/>
        </w:rPr>
        <w:t xml:space="preserve"> collabore étroitement avec : </w:t>
      </w:r>
    </w:p>
    <w:p w14:paraId="2D61E084" w14:textId="2927C612" w:rsidR="00416A2E" w:rsidRPr="00780703" w:rsidRDefault="00416A2E" w:rsidP="00106DBB">
      <w:pPr>
        <w:pStyle w:val="ListParagraph"/>
        <w:numPr>
          <w:ilvl w:val="0"/>
          <w:numId w:val="25"/>
        </w:numPr>
        <w:spacing w:line="276" w:lineRule="auto"/>
        <w:jc w:val="both"/>
        <w:rPr>
          <w:sz w:val="24"/>
          <w:szCs w:val="24"/>
        </w:rPr>
      </w:pPr>
      <w:r w:rsidRPr="00780703">
        <w:rPr>
          <w:b/>
          <w:bCs/>
          <w:sz w:val="24"/>
          <w:szCs w:val="24"/>
        </w:rPr>
        <w:t>Le responsable sportif</w:t>
      </w:r>
      <w:r w:rsidRPr="00780703">
        <w:rPr>
          <w:sz w:val="24"/>
          <w:szCs w:val="24"/>
        </w:rPr>
        <w:t xml:space="preserve"> pour s'assurer que les programmes sportifs répondent aux besoins et aux attentes des membres.</w:t>
      </w:r>
    </w:p>
    <w:p w14:paraId="1EEEE95E" w14:textId="254DD449" w:rsidR="00416A2E" w:rsidRPr="00780703" w:rsidRDefault="00416A2E" w:rsidP="00106DBB">
      <w:pPr>
        <w:pStyle w:val="ListParagraph"/>
        <w:numPr>
          <w:ilvl w:val="0"/>
          <w:numId w:val="25"/>
        </w:numPr>
        <w:spacing w:line="276" w:lineRule="auto"/>
        <w:jc w:val="both"/>
        <w:rPr>
          <w:sz w:val="24"/>
          <w:szCs w:val="24"/>
        </w:rPr>
      </w:pPr>
      <w:r w:rsidRPr="00780703">
        <w:rPr>
          <w:b/>
          <w:bCs/>
          <w:sz w:val="24"/>
          <w:szCs w:val="24"/>
        </w:rPr>
        <w:t>Le responsable événement</w:t>
      </w:r>
      <w:r w:rsidRPr="00780703">
        <w:rPr>
          <w:sz w:val="24"/>
          <w:szCs w:val="24"/>
        </w:rPr>
        <w:t xml:space="preserve"> pour encourager la participation des membres aux événements.</w:t>
      </w:r>
    </w:p>
    <w:p w14:paraId="4E7B8494" w14:textId="1F13D944" w:rsidR="00416A2E" w:rsidRPr="00780703" w:rsidRDefault="00416A2E" w:rsidP="00106DBB">
      <w:pPr>
        <w:pStyle w:val="ListParagraph"/>
        <w:numPr>
          <w:ilvl w:val="0"/>
          <w:numId w:val="25"/>
        </w:numPr>
        <w:spacing w:line="276" w:lineRule="auto"/>
        <w:jc w:val="both"/>
        <w:rPr>
          <w:sz w:val="24"/>
          <w:szCs w:val="24"/>
        </w:rPr>
      </w:pPr>
      <w:r w:rsidRPr="00780703">
        <w:rPr>
          <w:b/>
          <w:bCs/>
          <w:sz w:val="24"/>
          <w:szCs w:val="24"/>
        </w:rPr>
        <w:t>Le secrétaire</w:t>
      </w:r>
      <w:r w:rsidR="008B4D23">
        <w:rPr>
          <w:b/>
          <w:bCs/>
          <w:sz w:val="24"/>
          <w:szCs w:val="24"/>
        </w:rPr>
        <w:t xml:space="preserve"> administratif</w:t>
      </w:r>
      <w:r w:rsidRPr="00780703">
        <w:rPr>
          <w:b/>
          <w:bCs/>
          <w:sz w:val="24"/>
          <w:szCs w:val="24"/>
        </w:rPr>
        <w:t> </w:t>
      </w:r>
      <w:r w:rsidRPr="00780703">
        <w:rPr>
          <w:sz w:val="24"/>
          <w:szCs w:val="24"/>
        </w:rPr>
        <w:t>pour gérer les inscriptions, la communication et la mise à jour</w:t>
      </w:r>
      <w:r w:rsidRPr="00780703">
        <w:rPr>
          <w:b/>
          <w:bCs/>
          <w:sz w:val="24"/>
          <w:szCs w:val="24"/>
        </w:rPr>
        <w:t xml:space="preserve"> </w:t>
      </w:r>
      <w:r w:rsidRPr="00780703">
        <w:rPr>
          <w:sz w:val="24"/>
          <w:szCs w:val="24"/>
        </w:rPr>
        <w:t>des informations des membres en s'assurant que les adhésions, les renouvellements et les événements soient bien organisés et correctement administrés.</w:t>
      </w:r>
    </w:p>
    <w:p w14:paraId="7399FBE7" w14:textId="7C19D442" w:rsidR="00416A2E" w:rsidRPr="00780703" w:rsidRDefault="008F601A" w:rsidP="00106DBB">
      <w:pPr>
        <w:pStyle w:val="ListParagraph"/>
        <w:numPr>
          <w:ilvl w:val="0"/>
          <w:numId w:val="25"/>
        </w:numPr>
        <w:spacing w:line="276" w:lineRule="auto"/>
        <w:jc w:val="both"/>
        <w:rPr>
          <w:sz w:val="24"/>
          <w:szCs w:val="24"/>
        </w:rPr>
      </w:pPr>
      <w:r>
        <w:rPr>
          <w:b/>
          <w:bCs/>
          <w:sz w:val="24"/>
          <w:szCs w:val="24"/>
        </w:rPr>
        <w:t>L</w:t>
      </w:r>
      <w:r w:rsidR="00416A2E" w:rsidRPr="00780703">
        <w:rPr>
          <w:b/>
          <w:bCs/>
          <w:sz w:val="24"/>
          <w:szCs w:val="24"/>
        </w:rPr>
        <w:t>’Organe d’Administration</w:t>
      </w:r>
      <w:r w:rsidR="00416A2E" w:rsidRPr="00780703">
        <w:rPr>
          <w:sz w:val="24"/>
          <w:szCs w:val="24"/>
        </w:rPr>
        <w:t xml:space="preserve"> pour aligner les initiatives de gestion des membres avec les objectifs stratégiques du club. </w:t>
      </w:r>
    </w:p>
    <w:p w14:paraId="3FB220FF" w14:textId="18A281FF" w:rsidR="0034343D" w:rsidRPr="00780703" w:rsidRDefault="0034343D" w:rsidP="00780703">
      <w:pPr>
        <w:pStyle w:val="ListParagraph"/>
        <w:jc w:val="both"/>
        <w:rPr>
          <w:sz w:val="24"/>
          <w:szCs w:val="24"/>
        </w:rPr>
      </w:pPr>
    </w:p>
    <w:p w14:paraId="25AFBC39" w14:textId="77777777" w:rsidR="00563DAD" w:rsidRPr="00780703" w:rsidRDefault="00563DAD" w:rsidP="00780703">
      <w:pPr>
        <w:pStyle w:val="Heading1"/>
      </w:pPr>
      <w:r w:rsidRPr="00780703">
        <w:t>CADRE, IMPLICATIOn ET RESSOURCES DISPONIBLES</w:t>
      </w:r>
    </w:p>
    <w:p w14:paraId="7404DD43" w14:textId="77777777" w:rsidR="00A26461" w:rsidRDefault="00A26461" w:rsidP="00780703">
      <w:pPr>
        <w:spacing w:before="0" w:after="0"/>
        <w:jc w:val="both"/>
        <w:rPr>
          <w:i/>
          <w:iCs/>
          <w:sz w:val="24"/>
          <w:szCs w:val="24"/>
        </w:rPr>
      </w:pPr>
    </w:p>
    <w:p w14:paraId="771C57C1" w14:textId="6A4BABA6" w:rsidR="0034343D" w:rsidRPr="00780703" w:rsidRDefault="0034343D" w:rsidP="00106DBB">
      <w:pPr>
        <w:spacing w:before="0" w:after="0" w:line="276" w:lineRule="auto"/>
        <w:jc w:val="both"/>
        <w:rPr>
          <w:i/>
          <w:iCs/>
          <w:sz w:val="24"/>
          <w:szCs w:val="24"/>
        </w:rPr>
      </w:pPr>
      <w:r w:rsidRPr="00780703">
        <w:rPr>
          <w:i/>
          <w:iCs/>
          <w:sz w:val="24"/>
          <w:szCs w:val="24"/>
        </w:rPr>
        <w:t xml:space="preserve">Charge de travail et responsabilités spécifiques </w:t>
      </w:r>
    </w:p>
    <w:p w14:paraId="155F8140" w14:textId="77777777" w:rsidR="0034343D" w:rsidRPr="00780703" w:rsidRDefault="0034343D" w:rsidP="00106DBB">
      <w:pPr>
        <w:spacing w:before="0" w:after="0" w:line="276" w:lineRule="auto"/>
        <w:jc w:val="both"/>
        <w:rPr>
          <w:i/>
          <w:iCs/>
          <w:sz w:val="24"/>
          <w:szCs w:val="24"/>
        </w:rPr>
      </w:pPr>
      <w:r w:rsidRPr="00780703">
        <w:rPr>
          <w:i/>
          <w:iCs/>
          <w:sz w:val="24"/>
          <w:szCs w:val="24"/>
        </w:rPr>
        <w:t xml:space="preserve">Format et fréquence des réunions </w:t>
      </w:r>
    </w:p>
    <w:p w14:paraId="0BEE2ABA" w14:textId="77777777" w:rsidR="0034343D" w:rsidRPr="00780703" w:rsidRDefault="0034343D" w:rsidP="00106DBB">
      <w:pPr>
        <w:spacing w:before="0" w:after="0" w:line="276" w:lineRule="auto"/>
        <w:jc w:val="both"/>
        <w:rPr>
          <w:i/>
          <w:iCs/>
          <w:sz w:val="24"/>
          <w:szCs w:val="24"/>
        </w:rPr>
      </w:pPr>
      <w:r w:rsidRPr="00780703">
        <w:rPr>
          <w:i/>
          <w:iCs/>
          <w:sz w:val="24"/>
          <w:szCs w:val="24"/>
        </w:rPr>
        <w:t xml:space="preserve">Support, outils et équipements disponibles. </w:t>
      </w:r>
    </w:p>
    <w:p w14:paraId="4AE9D712" w14:textId="77777777" w:rsidR="0034343D" w:rsidRPr="00780703" w:rsidRDefault="0034343D" w:rsidP="00106DBB">
      <w:pPr>
        <w:spacing w:before="0" w:after="0" w:line="276" w:lineRule="auto"/>
        <w:jc w:val="both"/>
        <w:rPr>
          <w:i/>
          <w:iCs/>
          <w:sz w:val="24"/>
          <w:szCs w:val="24"/>
        </w:rPr>
      </w:pPr>
      <w:r w:rsidRPr="00780703">
        <w:rPr>
          <w:i/>
          <w:iCs/>
          <w:sz w:val="24"/>
          <w:szCs w:val="24"/>
        </w:rPr>
        <w:t xml:space="preserve">Assurances et protection </w:t>
      </w:r>
    </w:p>
    <w:p w14:paraId="5CA52DF4" w14:textId="77777777" w:rsidR="0034343D" w:rsidRPr="00780703" w:rsidRDefault="0034343D" w:rsidP="00106DBB">
      <w:pPr>
        <w:spacing w:before="0" w:after="0" w:line="276" w:lineRule="auto"/>
        <w:jc w:val="both"/>
        <w:rPr>
          <w:i/>
          <w:iCs/>
          <w:sz w:val="24"/>
          <w:szCs w:val="24"/>
        </w:rPr>
      </w:pPr>
      <w:r w:rsidRPr="00780703">
        <w:rPr>
          <w:i/>
          <w:iCs/>
          <w:sz w:val="24"/>
          <w:szCs w:val="24"/>
        </w:rPr>
        <w:t>Défraiement</w:t>
      </w:r>
    </w:p>
    <w:p w14:paraId="0F4952D8" w14:textId="1129D3FE" w:rsidR="00DF6410" w:rsidRPr="00780703" w:rsidRDefault="00DF6410" w:rsidP="00780703">
      <w:pPr>
        <w:jc w:val="both"/>
        <w:rPr>
          <w:sz w:val="24"/>
          <w:szCs w:val="24"/>
        </w:rPr>
      </w:pPr>
      <w:r w:rsidRPr="00780703">
        <w:rPr>
          <w:sz w:val="24"/>
          <w:szCs w:val="24"/>
        </w:rPr>
        <w:br w:type="page"/>
      </w:r>
    </w:p>
    <w:p w14:paraId="09D4E4C3" w14:textId="03B9604B" w:rsidR="00DF6410" w:rsidRPr="00780703" w:rsidRDefault="00DF6410" w:rsidP="00780703">
      <w:pPr>
        <w:pStyle w:val="Title"/>
        <w:jc w:val="both"/>
        <w:rPr>
          <w:color w:val="21917B"/>
        </w:rPr>
      </w:pPr>
      <w:r w:rsidRPr="00780703">
        <w:rPr>
          <w:color w:val="21917B"/>
        </w:rPr>
        <w:lastRenderedPageBreak/>
        <w:t>Tresorier</w:t>
      </w:r>
    </w:p>
    <w:p w14:paraId="02CA7170" w14:textId="77777777" w:rsidR="00DF6410" w:rsidRPr="00780703" w:rsidRDefault="00DF6410" w:rsidP="00780703">
      <w:pPr>
        <w:pStyle w:val="Heading1"/>
      </w:pPr>
      <w:r w:rsidRPr="00780703">
        <w:t>Mission générale</w:t>
      </w:r>
    </w:p>
    <w:p w14:paraId="4E80AF80" w14:textId="093051AE" w:rsidR="000E23DD" w:rsidRDefault="000E23DD" w:rsidP="00106DBB">
      <w:pPr>
        <w:spacing w:line="276" w:lineRule="auto"/>
        <w:jc w:val="both"/>
        <w:rPr>
          <w:sz w:val="24"/>
          <w:szCs w:val="24"/>
        </w:rPr>
      </w:pPr>
      <w:r w:rsidRPr="00780703">
        <w:rPr>
          <w:sz w:val="24"/>
          <w:szCs w:val="24"/>
        </w:rPr>
        <w:t>Le trésorier de l’asbl est responsable de la gestion financière du club, garantissant ainsi la pérennité et la transparence des ressources financières. Sa mission principale est d'assurer un suivi rigoureux des opérations financières, de préparer et de présenter les états financiers à l'Organe d'Administration et à l'Assemblée Générale et de veiller au respect des obligations légales et fiscales. Le trésorier joue un rôle clé dans la planification budgétaire et la recherche de financements, tout en contribuant à la prise de décisions stratégiques concernant la santé financière du club.</w:t>
      </w:r>
    </w:p>
    <w:p w14:paraId="79860C21" w14:textId="77777777" w:rsidR="006B2894" w:rsidRPr="00780703" w:rsidRDefault="006B2894" w:rsidP="00780703">
      <w:pPr>
        <w:jc w:val="both"/>
        <w:rPr>
          <w:sz w:val="24"/>
          <w:szCs w:val="24"/>
        </w:rPr>
      </w:pPr>
    </w:p>
    <w:p w14:paraId="1A8D0193" w14:textId="77777777" w:rsidR="00DF6410" w:rsidRPr="00780703" w:rsidRDefault="00DF6410" w:rsidP="00780703">
      <w:pPr>
        <w:pStyle w:val="Heading1"/>
      </w:pPr>
      <w:r w:rsidRPr="00780703">
        <w:t>Tâches principales</w:t>
      </w:r>
    </w:p>
    <w:p w14:paraId="026E2530" w14:textId="77777777" w:rsidR="007D2832" w:rsidRPr="00780703" w:rsidRDefault="007D2832" w:rsidP="00780703">
      <w:pPr>
        <w:pStyle w:val="ListParagraph"/>
        <w:ind w:left="360"/>
        <w:jc w:val="both"/>
        <w:rPr>
          <w:b/>
          <w:bCs/>
          <w:sz w:val="24"/>
          <w:szCs w:val="24"/>
        </w:rPr>
      </w:pPr>
    </w:p>
    <w:p w14:paraId="79337BD2" w14:textId="6F21E57F" w:rsidR="007D2832" w:rsidRPr="00780703" w:rsidRDefault="007D2832" w:rsidP="00780703">
      <w:pPr>
        <w:pStyle w:val="ListParagraph"/>
        <w:numPr>
          <w:ilvl w:val="0"/>
          <w:numId w:val="17"/>
        </w:numPr>
        <w:jc w:val="both"/>
        <w:rPr>
          <w:b/>
          <w:bCs/>
          <w:sz w:val="24"/>
          <w:szCs w:val="24"/>
        </w:rPr>
      </w:pPr>
      <w:r w:rsidRPr="00780703">
        <w:rPr>
          <w:b/>
          <w:bCs/>
          <w:sz w:val="24"/>
          <w:szCs w:val="24"/>
        </w:rPr>
        <w:t xml:space="preserve">Gestion financière </w:t>
      </w:r>
    </w:p>
    <w:p w14:paraId="33877861" w14:textId="77777777" w:rsidR="007D2832" w:rsidRPr="00780703" w:rsidRDefault="007D2832" w:rsidP="00780703">
      <w:pPr>
        <w:pStyle w:val="ListParagraph"/>
        <w:ind w:left="360"/>
        <w:jc w:val="both"/>
        <w:rPr>
          <w:b/>
          <w:bCs/>
          <w:sz w:val="24"/>
          <w:szCs w:val="24"/>
        </w:rPr>
      </w:pPr>
    </w:p>
    <w:p w14:paraId="4CF9C609" w14:textId="77777777" w:rsidR="00C34319" w:rsidRPr="00780703" w:rsidRDefault="00C34319" w:rsidP="00106DBB">
      <w:pPr>
        <w:pStyle w:val="ListParagraph"/>
        <w:numPr>
          <w:ilvl w:val="0"/>
          <w:numId w:val="18"/>
        </w:numPr>
        <w:spacing w:line="276" w:lineRule="auto"/>
        <w:jc w:val="both"/>
        <w:rPr>
          <w:sz w:val="24"/>
          <w:szCs w:val="24"/>
        </w:rPr>
      </w:pPr>
      <w:r w:rsidRPr="00780703">
        <w:rPr>
          <w:sz w:val="24"/>
          <w:szCs w:val="24"/>
        </w:rPr>
        <w:t xml:space="preserve">Elaborer et proposer le budget annuel du club en collaboration avec le président et l’OA ; </w:t>
      </w:r>
    </w:p>
    <w:p w14:paraId="252F13D9" w14:textId="1A96616F" w:rsidR="00C34319" w:rsidRPr="00780703" w:rsidRDefault="00C34319" w:rsidP="00106DBB">
      <w:pPr>
        <w:pStyle w:val="ListParagraph"/>
        <w:numPr>
          <w:ilvl w:val="0"/>
          <w:numId w:val="18"/>
        </w:numPr>
        <w:spacing w:line="276" w:lineRule="auto"/>
        <w:jc w:val="both"/>
        <w:rPr>
          <w:sz w:val="24"/>
          <w:szCs w:val="24"/>
        </w:rPr>
      </w:pPr>
      <w:r w:rsidRPr="00780703">
        <w:rPr>
          <w:sz w:val="24"/>
          <w:szCs w:val="24"/>
        </w:rPr>
        <w:t>Suivre les recettes et les dépenses du club, en s’assurant qu’elles respectent le budget approuvé</w:t>
      </w:r>
      <w:r w:rsidR="00997C79">
        <w:rPr>
          <w:sz w:val="24"/>
          <w:szCs w:val="24"/>
        </w:rPr>
        <w:t> ;</w:t>
      </w:r>
    </w:p>
    <w:p w14:paraId="1A1937BD" w14:textId="77777777" w:rsidR="00C34319" w:rsidRPr="00780703" w:rsidRDefault="00C34319" w:rsidP="00106DBB">
      <w:pPr>
        <w:pStyle w:val="ListParagraph"/>
        <w:numPr>
          <w:ilvl w:val="0"/>
          <w:numId w:val="18"/>
        </w:numPr>
        <w:spacing w:line="276" w:lineRule="auto"/>
        <w:jc w:val="both"/>
        <w:rPr>
          <w:sz w:val="24"/>
          <w:szCs w:val="24"/>
        </w:rPr>
      </w:pPr>
      <w:r w:rsidRPr="00780703">
        <w:rPr>
          <w:sz w:val="24"/>
          <w:szCs w:val="24"/>
        </w:rPr>
        <w:t>Conseiller l’OA sur les aspects financiers et budgétaires.</w:t>
      </w:r>
    </w:p>
    <w:p w14:paraId="3D215AA6" w14:textId="77777777" w:rsidR="007D2832" w:rsidRPr="00780703" w:rsidRDefault="007D2832" w:rsidP="00780703">
      <w:pPr>
        <w:pStyle w:val="ListParagraph"/>
        <w:jc w:val="both"/>
        <w:rPr>
          <w:sz w:val="24"/>
          <w:szCs w:val="24"/>
        </w:rPr>
      </w:pPr>
    </w:p>
    <w:p w14:paraId="521B1F4B" w14:textId="77777777" w:rsidR="007D2832" w:rsidRPr="00780703" w:rsidRDefault="007D2832" w:rsidP="00780703">
      <w:pPr>
        <w:pStyle w:val="ListParagraph"/>
        <w:numPr>
          <w:ilvl w:val="0"/>
          <w:numId w:val="17"/>
        </w:numPr>
        <w:jc w:val="both"/>
        <w:rPr>
          <w:b/>
          <w:bCs/>
          <w:sz w:val="24"/>
          <w:szCs w:val="24"/>
        </w:rPr>
      </w:pPr>
      <w:r w:rsidRPr="00780703">
        <w:rPr>
          <w:b/>
          <w:bCs/>
          <w:sz w:val="24"/>
          <w:szCs w:val="24"/>
        </w:rPr>
        <w:t xml:space="preserve">Comptabilité </w:t>
      </w:r>
    </w:p>
    <w:p w14:paraId="758C6A6B" w14:textId="77777777" w:rsidR="007D2832" w:rsidRPr="00780703" w:rsidRDefault="007D2832" w:rsidP="00780703">
      <w:pPr>
        <w:pStyle w:val="ListParagraph"/>
        <w:ind w:left="360"/>
        <w:jc w:val="both"/>
        <w:rPr>
          <w:sz w:val="24"/>
          <w:szCs w:val="24"/>
        </w:rPr>
      </w:pPr>
    </w:p>
    <w:p w14:paraId="317B6F2C" w14:textId="77777777" w:rsidR="00C34319" w:rsidRPr="00780703" w:rsidRDefault="00C34319" w:rsidP="00106DBB">
      <w:pPr>
        <w:pStyle w:val="ListParagraph"/>
        <w:numPr>
          <w:ilvl w:val="0"/>
          <w:numId w:val="19"/>
        </w:numPr>
        <w:spacing w:line="276" w:lineRule="auto"/>
        <w:jc w:val="both"/>
        <w:rPr>
          <w:sz w:val="24"/>
          <w:szCs w:val="24"/>
        </w:rPr>
      </w:pPr>
      <w:r w:rsidRPr="00780703">
        <w:rPr>
          <w:sz w:val="24"/>
          <w:szCs w:val="24"/>
        </w:rPr>
        <w:t xml:space="preserve">Tenir à jour la comptabilité du club, en s’assurant que toutes les transactions soient correctement enregistrées ; </w:t>
      </w:r>
    </w:p>
    <w:p w14:paraId="6764C246" w14:textId="4E5F86F5" w:rsidR="00C34319" w:rsidRPr="00780703" w:rsidRDefault="00C34319" w:rsidP="00106DBB">
      <w:pPr>
        <w:pStyle w:val="ListParagraph"/>
        <w:numPr>
          <w:ilvl w:val="0"/>
          <w:numId w:val="19"/>
        </w:numPr>
        <w:spacing w:line="276" w:lineRule="auto"/>
        <w:jc w:val="both"/>
        <w:rPr>
          <w:sz w:val="24"/>
          <w:szCs w:val="24"/>
        </w:rPr>
      </w:pPr>
      <w:r w:rsidRPr="00780703">
        <w:rPr>
          <w:sz w:val="24"/>
          <w:szCs w:val="24"/>
        </w:rPr>
        <w:t>Préparer les états financiers (bilan</w:t>
      </w:r>
      <w:r w:rsidR="00013F8B">
        <w:rPr>
          <w:sz w:val="24"/>
          <w:szCs w:val="24"/>
        </w:rPr>
        <w:t xml:space="preserve"> et</w:t>
      </w:r>
      <w:r w:rsidRPr="00780703">
        <w:rPr>
          <w:sz w:val="24"/>
          <w:szCs w:val="24"/>
        </w:rPr>
        <w:t xml:space="preserve"> compte de résultats) périodiques pour l’OA. </w:t>
      </w:r>
    </w:p>
    <w:p w14:paraId="1F1C7BBF" w14:textId="77777777" w:rsidR="007D2832" w:rsidRPr="00780703" w:rsidRDefault="007D2832" w:rsidP="00780703">
      <w:pPr>
        <w:pStyle w:val="ListParagraph"/>
        <w:jc w:val="both"/>
        <w:rPr>
          <w:sz w:val="24"/>
          <w:szCs w:val="24"/>
        </w:rPr>
      </w:pPr>
    </w:p>
    <w:p w14:paraId="12E01B1A" w14:textId="77777777" w:rsidR="007D2832" w:rsidRPr="00780703" w:rsidRDefault="007D2832" w:rsidP="00780703">
      <w:pPr>
        <w:pStyle w:val="ListParagraph"/>
        <w:numPr>
          <w:ilvl w:val="0"/>
          <w:numId w:val="17"/>
        </w:numPr>
        <w:jc w:val="both"/>
        <w:rPr>
          <w:b/>
          <w:bCs/>
          <w:sz w:val="24"/>
          <w:szCs w:val="24"/>
        </w:rPr>
      </w:pPr>
      <w:r w:rsidRPr="00780703">
        <w:rPr>
          <w:b/>
          <w:bCs/>
          <w:sz w:val="24"/>
          <w:szCs w:val="24"/>
        </w:rPr>
        <w:t xml:space="preserve">Rapports financiers </w:t>
      </w:r>
    </w:p>
    <w:p w14:paraId="3A7C7CFA" w14:textId="77777777" w:rsidR="007D2832" w:rsidRPr="00780703" w:rsidRDefault="007D2832" w:rsidP="00780703">
      <w:pPr>
        <w:pStyle w:val="ListParagraph"/>
        <w:ind w:left="360"/>
        <w:jc w:val="both"/>
        <w:rPr>
          <w:sz w:val="24"/>
          <w:szCs w:val="24"/>
        </w:rPr>
      </w:pPr>
    </w:p>
    <w:p w14:paraId="4D21B811" w14:textId="17113689" w:rsidR="00C34319" w:rsidRPr="00780703" w:rsidRDefault="00C34319" w:rsidP="00106DBB">
      <w:pPr>
        <w:pStyle w:val="ListParagraph"/>
        <w:numPr>
          <w:ilvl w:val="0"/>
          <w:numId w:val="20"/>
        </w:numPr>
        <w:spacing w:line="276" w:lineRule="auto"/>
        <w:jc w:val="both"/>
        <w:rPr>
          <w:sz w:val="24"/>
          <w:szCs w:val="24"/>
        </w:rPr>
      </w:pPr>
      <w:r w:rsidRPr="00780703">
        <w:rPr>
          <w:sz w:val="24"/>
          <w:szCs w:val="24"/>
        </w:rPr>
        <w:t>Présenter des rapports financiers réguliers (mensuels, trimestriels</w:t>
      </w:r>
      <w:r w:rsidR="00013F8B">
        <w:rPr>
          <w:sz w:val="24"/>
          <w:szCs w:val="24"/>
        </w:rPr>
        <w:t>, etc.</w:t>
      </w:r>
      <w:r w:rsidRPr="00780703">
        <w:rPr>
          <w:sz w:val="24"/>
          <w:szCs w:val="24"/>
        </w:rPr>
        <w:t xml:space="preserve">) à l’OA ; </w:t>
      </w:r>
    </w:p>
    <w:p w14:paraId="46AE41A9" w14:textId="2815F001" w:rsidR="00C34319" w:rsidRPr="00780703" w:rsidRDefault="00C34319" w:rsidP="00106DBB">
      <w:pPr>
        <w:pStyle w:val="ListParagraph"/>
        <w:numPr>
          <w:ilvl w:val="0"/>
          <w:numId w:val="20"/>
        </w:numPr>
        <w:spacing w:line="276" w:lineRule="auto"/>
        <w:jc w:val="both"/>
        <w:rPr>
          <w:sz w:val="24"/>
          <w:szCs w:val="24"/>
        </w:rPr>
      </w:pPr>
      <w:r w:rsidRPr="00780703">
        <w:rPr>
          <w:sz w:val="24"/>
          <w:szCs w:val="24"/>
        </w:rPr>
        <w:t xml:space="preserve">Préparer le rapport financier à soumettre lors de l’AG annuelle ; </w:t>
      </w:r>
    </w:p>
    <w:p w14:paraId="156E2CA3" w14:textId="04E7C292" w:rsidR="00C34319" w:rsidRPr="00780703" w:rsidRDefault="00C34319" w:rsidP="00106DBB">
      <w:pPr>
        <w:pStyle w:val="ListParagraph"/>
        <w:numPr>
          <w:ilvl w:val="0"/>
          <w:numId w:val="20"/>
        </w:numPr>
        <w:spacing w:line="276" w:lineRule="auto"/>
        <w:jc w:val="both"/>
        <w:rPr>
          <w:sz w:val="24"/>
          <w:szCs w:val="24"/>
        </w:rPr>
      </w:pPr>
      <w:r w:rsidRPr="00780703">
        <w:rPr>
          <w:sz w:val="24"/>
          <w:szCs w:val="24"/>
          <w:lang w:val="fr-FR"/>
        </w:rPr>
        <w:t>Assurer la défense de la continuité financière du club dans le cadre des dossiers de licence.</w:t>
      </w:r>
    </w:p>
    <w:p w14:paraId="08D28225" w14:textId="77777777" w:rsidR="00C34319" w:rsidRPr="00780703" w:rsidRDefault="00C34319" w:rsidP="00780703">
      <w:pPr>
        <w:pStyle w:val="ListParagraph"/>
        <w:jc w:val="both"/>
        <w:rPr>
          <w:sz w:val="24"/>
          <w:szCs w:val="24"/>
        </w:rPr>
      </w:pPr>
    </w:p>
    <w:p w14:paraId="4198CBF9" w14:textId="260017FB" w:rsidR="007D2832" w:rsidRPr="00780703" w:rsidRDefault="007D2832" w:rsidP="00780703">
      <w:pPr>
        <w:pStyle w:val="ListParagraph"/>
        <w:numPr>
          <w:ilvl w:val="0"/>
          <w:numId w:val="17"/>
        </w:numPr>
        <w:jc w:val="both"/>
        <w:rPr>
          <w:b/>
          <w:bCs/>
          <w:sz w:val="24"/>
          <w:szCs w:val="24"/>
        </w:rPr>
      </w:pPr>
      <w:r w:rsidRPr="00780703">
        <w:rPr>
          <w:b/>
          <w:bCs/>
          <w:sz w:val="24"/>
          <w:szCs w:val="24"/>
        </w:rPr>
        <w:t xml:space="preserve">Conformité légale </w:t>
      </w:r>
    </w:p>
    <w:p w14:paraId="1DD5FA02" w14:textId="77777777" w:rsidR="007D2832" w:rsidRPr="00780703" w:rsidRDefault="007D2832" w:rsidP="00780703">
      <w:pPr>
        <w:pStyle w:val="ListParagraph"/>
        <w:ind w:left="360"/>
        <w:jc w:val="both"/>
        <w:rPr>
          <w:sz w:val="24"/>
          <w:szCs w:val="24"/>
        </w:rPr>
      </w:pPr>
    </w:p>
    <w:p w14:paraId="248B3044" w14:textId="77777777" w:rsidR="00C34319" w:rsidRPr="00780703" w:rsidRDefault="00C34319" w:rsidP="00106DBB">
      <w:pPr>
        <w:pStyle w:val="ListParagraph"/>
        <w:numPr>
          <w:ilvl w:val="0"/>
          <w:numId w:val="21"/>
        </w:numPr>
        <w:spacing w:line="276" w:lineRule="auto"/>
        <w:jc w:val="both"/>
        <w:rPr>
          <w:sz w:val="24"/>
          <w:szCs w:val="24"/>
        </w:rPr>
      </w:pPr>
      <w:r w:rsidRPr="00780703">
        <w:rPr>
          <w:sz w:val="24"/>
          <w:szCs w:val="24"/>
        </w:rPr>
        <w:t>Veiller à ce que le club respecte toutes les obligations légales et fiscales relatives à la gestion financière, y compris la déclaration des impôts ;</w:t>
      </w:r>
    </w:p>
    <w:p w14:paraId="0AC7736D" w14:textId="77777777" w:rsidR="00C34319" w:rsidRPr="00780703" w:rsidRDefault="00C34319" w:rsidP="00106DBB">
      <w:pPr>
        <w:pStyle w:val="ListParagraph"/>
        <w:numPr>
          <w:ilvl w:val="0"/>
          <w:numId w:val="21"/>
        </w:numPr>
        <w:spacing w:line="276" w:lineRule="auto"/>
        <w:jc w:val="both"/>
        <w:rPr>
          <w:sz w:val="24"/>
          <w:szCs w:val="24"/>
        </w:rPr>
      </w:pPr>
      <w:r w:rsidRPr="00780703">
        <w:rPr>
          <w:sz w:val="24"/>
          <w:szCs w:val="24"/>
        </w:rPr>
        <w:t xml:space="preserve">Gérer les relations avec les organismes de contrôle financier, le cas échéant. </w:t>
      </w:r>
    </w:p>
    <w:p w14:paraId="53035540" w14:textId="77777777" w:rsidR="007D2832" w:rsidRPr="00106DBB" w:rsidRDefault="007D2832" w:rsidP="00106DBB">
      <w:pPr>
        <w:jc w:val="both"/>
        <w:rPr>
          <w:sz w:val="24"/>
          <w:szCs w:val="24"/>
        </w:rPr>
      </w:pPr>
    </w:p>
    <w:p w14:paraId="547058A2" w14:textId="77777777" w:rsidR="007D2832" w:rsidRPr="00780703" w:rsidRDefault="007D2832" w:rsidP="00780703">
      <w:pPr>
        <w:pStyle w:val="ListParagraph"/>
        <w:jc w:val="both"/>
        <w:rPr>
          <w:sz w:val="24"/>
          <w:szCs w:val="24"/>
        </w:rPr>
      </w:pPr>
    </w:p>
    <w:p w14:paraId="4270F508" w14:textId="77777777" w:rsidR="007D2832" w:rsidRPr="00780703" w:rsidRDefault="007D2832" w:rsidP="00780703">
      <w:pPr>
        <w:pStyle w:val="ListParagraph"/>
        <w:numPr>
          <w:ilvl w:val="0"/>
          <w:numId w:val="17"/>
        </w:numPr>
        <w:jc w:val="both"/>
        <w:rPr>
          <w:b/>
          <w:bCs/>
          <w:sz w:val="24"/>
          <w:szCs w:val="24"/>
        </w:rPr>
      </w:pPr>
      <w:r w:rsidRPr="00780703">
        <w:rPr>
          <w:b/>
          <w:bCs/>
          <w:sz w:val="24"/>
          <w:szCs w:val="24"/>
        </w:rPr>
        <w:t>Gestion des ressources</w:t>
      </w:r>
    </w:p>
    <w:p w14:paraId="02750881" w14:textId="77777777" w:rsidR="007D2832" w:rsidRPr="00780703" w:rsidRDefault="007D2832" w:rsidP="00780703">
      <w:pPr>
        <w:pStyle w:val="ListParagraph"/>
        <w:ind w:left="360"/>
        <w:jc w:val="both"/>
        <w:rPr>
          <w:sz w:val="24"/>
          <w:szCs w:val="24"/>
        </w:rPr>
      </w:pPr>
    </w:p>
    <w:p w14:paraId="4C1DC6A7" w14:textId="77777777" w:rsidR="00C34319" w:rsidRPr="00780703" w:rsidRDefault="00C34319" w:rsidP="00106DBB">
      <w:pPr>
        <w:pStyle w:val="ListParagraph"/>
        <w:numPr>
          <w:ilvl w:val="0"/>
          <w:numId w:val="22"/>
        </w:numPr>
        <w:spacing w:line="276" w:lineRule="auto"/>
        <w:jc w:val="both"/>
        <w:rPr>
          <w:sz w:val="24"/>
          <w:szCs w:val="24"/>
        </w:rPr>
      </w:pPr>
      <w:r w:rsidRPr="00780703">
        <w:rPr>
          <w:sz w:val="24"/>
          <w:szCs w:val="24"/>
        </w:rPr>
        <w:t xml:space="preserve">Assurer la gestion efficace des flux de trésorerie pour garantir la liquidité du club ; </w:t>
      </w:r>
    </w:p>
    <w:p w14:paraId="2D5AC4C5" w14:textId="77777777" w:rsidR="00C34319" w:rsidRPr="00780703" w:rsidRDefault="00C34319" w:rsidP="00106DBB">
      <w:pPr>
        <w:pStyle w:val="ListParagraph"/>
        <w:numPr>
          <w:ilvl w:val="0"/>
          <w:numId w:val="22"/>
        </w:numPr>
        <w:spacing w:line="276" w:lineRule="auto"/>
        <w:jc w:val="both"/>
        <w:rPr>
          <w:sz w:val="24"/>
          <w:szCs w:val="24"/>
        </w:rPr>
      </w:pPr>
      <w:r w:rsidRPr="00780703">
        <w:rPr>
          <w:sz w:val="24"/>
          <w:szCs w:val="24"/>
        </w:rPr>
        <w:t xml:space="preserve">Mettre en place des contrôles internes pour prévenir les fraudes et garantir la sécurité des fonds du club. </w:t>
      </w:r>
    </w:p>
    <w:p w14:paraId="5771F110" w14:textId="77777777" w:rsidR="007D2832" w:rsidRPr="00780703" w:rsidRDefault="007D2832" w:rsidP="00780703">
      <w:pPr>
        <w:pStyle w:val="ListParagraph"/>
        <w:jc w:val="both"/>
        <w:rPr>
          <w:sz w:val="24"/>
          <w:szCs w:val="24"/>
        </w:rPr>
      </w:pPr>
    </w:p>
    <w:p w14:paraId="6D43F519" w14:textId="77777777" w:rsidR="007D2832" w:rsidRPr="00780703" w:rsidRDefault="007D2832" w:rsidP="00780703">
      <w:pPr>
        <w:pStyle w:val="ListParagraph"/>
        <w:numPr>
          <w:ilvl w:val="0"/>
          <w:numId w:val="17"/>
        </w:numPr>
        <w:jc w:val="both"/>
        <w:rPr>
          <w:b/>
          <w:bCs/>
          <w:sz w:val="24"/>
          <w:szCs w:val="24"/>
        </w:rPr>
      </w:pPr>
      <w:r w:rsidRPr="00780703">
        <w:rPr>
          <w:b/>
          <w:bCs/>
          <w:sz w:val="24"/>
          <w:szCs w:val="24"/>
        </w:rPr>
        <w:t>Recherche de financement</w:t>
      </w:r>
    </w:p>
    <w:p w14:paraId="631EA3CF" w14:textId="77777777" w:rsidR="007D2832" w:rsidRPr="00780703" w:rsidRDefault="007D2832" w:rsidP="00780703">
      <w:pPr>
        <w:pStyle w:val="ListParagraph"/>
        <w:ind w:left="360"/>
        <w:jc w:val="both"/>
        <w:rPr>
          <w:sz w:val="24"/>
          <w:szCs w:val="24"/>
        </w:rPr>
      </w:pPr>
    </w:p>
    <w:p w14:paraId="55480A42" w14:textId="77777777" w:rsidR="00C34319" w:rsidRPr="00780703" w:rsidRDefault="00C34319" w:rsidP="00106DBB">
      <w:pPr>
        <w:pStyle w:val="ListParagraph"/>
        <w:numPr>
          <w:ilvl w:val="0"/>
          <w:numId w:val="23"/>
        </w:numPr>
        <w:spacing w:line="276" w:lineRule="auto"/>
        <w:jc w:val="both"/>
        <w:rPr>
          <w:sz w:val="24"/>
          <w:szCs w:val="24"/>
        </w:rPr>
      </w:pPr>
      <w:r w:rsidRPr="00780703">
        <w:rPr>
          <w:sz w:val="24"/>
          <w:szCs w:val="24"/>
        </w:rPr>
        <w:t xml:space="preserve">Rechercher et identifier des sources de financement potentielles, tant au sein du club qu'à l'externe, notamment à travers des subventions, des prêts, des sponsors et des partenariats; </w:t>
      </w:r>
    </w:p>
    <w:p w14:paraId="47BE728C" w14:textId="2D042D22" w:rsidR="00C34319" w:rsidRPr="00780703" w:rsidRDefault="00C34319" w:rsidP="00106DBB">
      <w:pPr>
        <w:pStyle w:val="ListParagraph"/>
        <w:numPr>
          <w:ilvl w:val="0"/>
          <w:numId w:val="23"/>
        </w:numPr>
        <w:spacing w:line="276" w:lineRule="auto"/>
        <w:jc w:val="both"/>
        <w:rPr>
          <w:sz w:val="24"/>
          <w:szCs w:val="24"/>
        </w:rPr>
      </w:pPr>
      <w:r w:rsidRPr="00780703">
        <w:rPr>
          <w:sz w:val="24"/>
          <w:szCs w:val="24"/>
        </w:rPr>
        <w:t>Rédiger des propositions de financement et collaborer avec le président et le responsable sponsoring pour solliciter des fonds ;</w:t>
      </w:r>
    </w:p>
    <w:p w14:paraId="703D4643" w14:textId="3C26DE8F" w:rsidR="00C34319" w:rsidRPr="00780703" w:rsidRDefault="00C34319" w:rsidP="00106DBB">
      <w:pPr>
        <w:pStyle w:val="ListParagraph"/>
        <w:numPr>
          <w:ilvl w:val="0"/>
          <w:numId w:val="23"/>
        </w:numPr>
        <w:spacing w:line="276" w:lineRule="auto"/>
        <w:jc w:val="both"/>
        <w:rPr>
          <w:sz w:val="24"/>
          <w:szCs w:val="24"/>
        </w:rPr>
      </w:pPr>
      <w:r w:rsidRPr="00780703">
        <w:rPr>
          <w:sz w:val="24"/>
          <w:szCs w:val="24"/>
        </w:rPr>
        <w:t>Contribuer, avec le secrétaire administratif, à l’élaboration de rapports financiers annuels pour la justification des subsides ;</w:t>
      </w:r>
    </w:p>
    <w:p w14:paraId="48077CAB" w14:textId="0667F0FD" w:rsidR="00C34319" w:rsidRPr="00780703" w:rsidRDefault="00C34319" w:rsidP="00106DBB">
      <w:pPr>
        <w:pStyle w:val="ListParagraph"/>
        <w:numPr>
          <w:ilvl w:val="0"/>
          <w:numId w:val="23"/>
        </w:numPr>
        <w:spacing w:line="276" w:lineRule="auto"/>
        <w:jc w:val="both"/>
        <w:rPr>
          <w:sz w:val="24"/>
          <w:szCs w:val="24"/>
        </w:rPr>
      </w:pPr>
      <w:r w:rsidRPr="00780703">
        <w:rPr>
          <w:sz w:val="24"/>
          <w:szCs w:val="24"/>
          <w:lang w:val="fr-FR"/>
        </w:rPr>
        <w:t>Élaborer des plans financiers pour soutenir et concrétiser les nouveaux projets du club.</w:t>
      </w:r>
    </w:p>
    <w:p w14:paraId="74FD1615" w14:textId="77777777" w:rsidR="007D2832" w:rsidRPr="00780703" w:rsidRDefault="007D2832" w:rsidP="00780703">
      <w:pPr>
        <w:pStyle w:val="ListParagraph"/>
        <w:jc w:val="both"/>
        <w:rPr>
          <w:sz w:val="24"/>
          <w:szCs w:val="24"/>
        </w:rPr>
      </w:pPr>
    </w:p>
    <w:p w14:paraId="7D952795" w14:textId="54A40C10" w:rsidR="007D2832" w:rsidRPr="00780703" w:rsidRDefault="007D2832" w:rsidP="00780703">
      <w:pPr>
        <w:pStyle w:val="ListParagraph"/>
        <w:numPr>
          <w:ilvl w:val="0"/>
          <w:numId w:val="17"/>
        </w:numPr>
        <w:jc w:val="both"/>
        <w:rPr>
          <w:b/>
          <w:bCs/>
          <w:sz w:val="24"/>
          <w:szCs w:val="24"/>
        </w:rPr>
      </w:pPr>
      <w:r w:rsidRPr="00780703">
        <w:rPr>
          <w:b/>
          <w:bCs/>
          <w:sz w:val="24"/>
          <w:szCs w:val="24"/>
        </w:rPr>
        <w:t xml:space="preserve">Communication </w:t>
      </w:r>
    </w:p>
    <w:p w14:paraId="3B8786C0" w14:textId="77777777" w:rsidR="00C94469" w:rsidRPr="00780703" w:rsidRDefault="00C94469" w:rsidP="00780703">
      <w:pPr>
        <w:pStyle w:val="ListParagraph"/>
        <w:ind w:left="360"/>
        <w:jc w:val="both"/>
        <w:rPr>
          <w:b/>
          <w:bCs/>
          <w:sz w:val="24"/>
          <w:szCs w:val="24"/>
        </w:rPr>
      </w:pPr>
    </w:p>
    <w:p w14:paraId="5E1C8BEB" w14:textId="77777777" w:rsidR="007D2832" w:rsidRDefault="007D2832" w:rsidP="00106DBB">
      <w:pPr>
        <w:pStyle w:val="ListParagraph"/>
        <w:numPr>
          <w:ilvl w:val="0"/>
          <w:numId w:val="24"/>
        </w:numPr>
        <w:spacing w:line="276" w:lineRule="auto"/>
        <w:jc w:val="both"/>
        <w:rPr>
          <w:sz w:val="24"/>
          <w:szCs w:val="24"/>
        </w:rPr>
      </w:pPr>
      <w:r w:rsidRPr="00780703">
        <w:rPr>
          <w:sz w:val="24"/>
          <w:szCs w:val="24"/>
        </w:rPr>
        <w:t xml:space="preserve">Assurer une communication transparente et efficace des informations financières avec les membres du club, les partenaires et les parties prenantes. </w:t>
      </w:r>
    </w:p>
    <w:p w14:paraId="6DD4943D" w14:textId="77777777" w:rsidR="006B2894" w:rsidRPr="00780703" w:rsidRDefault="006B2894" w:rsidP="006B2894">
      <w:pPr>
        <w:pStyle w:val="ListParagraph"/>
        <w:jc w:val="both"/>
        <w:rPr>
          <w:sz w:val="24"/>
          <w:szCs w:val="24"/>
        </w:rPr>
      </w:pPr>
    </w:p>
    <w:p w14:paraId="485EC07F" w14:textId="77777777" w:rsidR="007D2832" w:rsidRPr="00780703" w:rsidRDefault="007D2832" w:rsidP="00780703">
      <w:pPr>
        <w:pStyle w:val="Heading1"/>
      </w:pPr>
      <w:r w:rsidRPr="00780703">
        <w:t>Compétences attendues</w:t>
      </w:r>
    </w:p>
    <w:p w14:paraId="50F85428" w14:textId="77777777" w:rsidR="006B2894" w:rsidRDefault="006B2894" w:rsidP="006B2894">
      <w:pPr>
        <w:pStyle w:val="ListParagraph"/>
        <w:jc w:val="both"/>
        <w:rPr>
          <w:sz w:val="24"/>
          <w:szCs w:val="24"/>
        </w:rPr>
      </w:pPr>
    </w:p>
    <w:p w14:paraId="07B1812D" w14:textId="0F47CFB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Comptabilité</w:t>
      </w:r>
    </w:p>
    <w:p w14:paraId="3FB5568B" w14:textId="7777777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Gestion budgétaire</w:t>
      </w:r>
    </w:p>
    <w:p w14:paraId="2AC5D901" w14:textId="7777777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Analyse financière</w:t>
      </w:r>
    </w:p>
    <w:p w14:paraId="0322D249" w14:textId="7777777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Gestion de trésorerie</w:t>
      </w:r>
    </w:p>
    <w:p w14:paraId="69E9E29B" w14:textId="7777777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Connaissance des réglementations financières</w:t>
      </w:r>
    </w:p>
    <w:p w14:paraId="4CA734F8" w14:textId="7777777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 xml:space="preserve">Audit et contrôle interne </w:t>
      </w:r>
    </w:p>
    <w:p w14:paraId="45A7E4B6" w14:textId="7777777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Gestion des membres</w:t>
      </w:r>
    </w:p>
    <w:p w14:paraId="54FDF30E" w14:textId="77777777" w:rsidR="00C34319" w:rsidRPr="00780703" w:rsidRDefault="00C34319" w:rsidP="00106DBB">
      <w:pPr>
        <w:pStyle w:val="ListParagraph"/>
        <w:numPr>
          <w:ilvl w:val="0"/>
          <w:numId w:val="25"/>
        </w:numPr>
        <w:spacing w:line="276" w:lineRule="auto"/>
        <w:jc w:val="both"/>
        <w:rPr>
          <w:sz w:val="24"/>
          <w:szCs w:val="24"/>
        </w:rPr>
      </w:pPr>
      <w:r w:rsidRPr="00780703">
        <w:rPr>
          <w:sz w:val="24"/>
          <w:szCs w:val="24"/>
        </w:rPr>
        <w:t xml:space="preserve">Communication </w:t>
      </w:r>
    </w:p>
    <w:p w14:paraId="2D62513B" w14:textId="77777777" w:rsidR="00C34319" w:rsidRDefault="00C34319" w:rsidP="00106DBB">
      <w:pPr>
        <w:pStyle w:val="ListParagraph"/>
        <w:numPr>
          <w:ilvl w:val="0"/>
          <w:numId w:val="25"/>
        </w:numPr>
        <w:spacing w:line="276" w:lineRule="auto"/>
        <w:jc w:val="both"/>
        <w:rPr>
          <w:sz w:val="24"/>
          <w:szCs w:val="24"/>
        </w:rPr>
      </w:pPr>
      <w:r w:rsidRPr="00780703">
        <w:rPr>
          <w:sz w:val="24"/>
          <w:szCs w:val="24"/>
        </w:rPr>
        <w:t>Utilisation des outils financiers</w:t>
      </w:r>
    </w:p>
    <w:p w14:paraId="503E2E7D" w14:textId="77777777" w:rsidR="006B2894" w:rsidRDefault="006B2894" w:rsidP="006B2894">
      <w:pPr>
        <w:pStyle w:val="ListParagraph"/>
        <w:jc w:val="both"/>
        <w:rPr>
          <w:sz w:val="24"/>
          <w:szCs w:val="24"/>
        </w:rPr>
      </w:pPr>
    </w:p>
    <w:p w14:paraId="5F9E119F" w14:textId="77777777" w:rsidR="006B2894" w:rsidRDefault="006B2894" w:rsidP="006B2894">
      <w:pPr>
        <w:pStyle w:val="ListParagraph"/>
        <w:jc w:val="both"/>
        <w:rPr>
          <w:sz w:val="24"/>
          <w:szCs w:val="24"/>
        </w:rPr>
      </w:pPr>
    </w:p>
    <w:p w14:paraId="5E121483" w14:textId="77777777" w:rsidR="006B2894" w:rsidRDefault="006B2894" w:rsidP="006B2894">
      <w:pPr>
        <w:pStyle w:val="ListParagraph"/>
        <w:jc w:val="both"/>
        <w:rPr>
          <w:sz w:val="24"/>
          <w:szCs w:val="24"/>
        </w:rPr>
      </w:pPr>
    </w:p>
    <w:p w14:paraId="3E044216" w14:textId="77777777" w:rsidR="006B2894" w:rsidRPr="00106DBB" w:rsidRDefault="006B2894" w:rsidP="00106DBB">
      <w:pPr>
        <w:jc w:val="both"/>
        <w:rPr>
          <w:sz w:val="24"/>
          <w:szCs w:val="24"/>
        </w:rPr>
      </w:pPr>
    </w:p>
    <w:p w14:paraId="666C84A6" w14:textId="77777777" w:rsidR="006B2894" w:rsidRPr="00780703" w:rsidRDefault="006B2894" w:rsidP="006B2894">
      <w:pPr>
        <w:pStyle w:val="ListParagraph"/>
        <w:jc w:val="both"/>
        <w:rPr>
          <w:sz w:val="24"/>
          <w:szCs w:val="24"/>
        </w:rPr>
      </w:pPr>
    </w:p>
    <w:p w14:paraId="176265F9" w14:textId="77777777" w:rsidR="007D2832" w:rsidRPr="00780703" w:rsidRDefault="007D2832" w:rsidP="00780703">
      <w:pPr>
        <w:pStyle w:val="Heading1"/>
      </w:pPr>
      <w:r w:rsidRPr="00780703">
        <w:t>Positionnement organisationnel</w:t>
      </w:r>
    </w:p>
    <w:p w14:paraId="727F0772" w14:textId="77777777" w:rsidR="00C34319" w:rsidRPr="00780703" w:rsidRDefault="00C34319" w:rsidP="00106DBB">
      <w:pPr>
        <w:spacing w:line="276" w:lineRule="auto"/>
        <w:jc w:val="both"/>
        <w:rPr>
          <w:sz w:val="24"/>
          <w:szCs w:val="24"/>
        </w:rPr>
      </w:pPr>
      <w:r w:rsidRPr="00780703">
        <w:rPr>
          <w:sz w:val="24"/>
          <w:szCs w:val="24"/>
        </w:rPr>
        <w:t xml:space="preserve">Le trésorier collabore étroitement avec :  </w:t>
      </w:r>
    </w:p>
    <w:p w14:paraId="0E4DA4D1" w14:textId="77777777" w:rsidR="00C34319" w:rsidRPr="00780703" w:rsidRDefault="00C34319" w:rsidP="00106DBB">
      <w:pPr>
        <w:pStyle w:val="ListParagraph"/>
        <w:numPr>
          <w:ilvl w:val="0"/>
          <w:numId w:val="25"/>
        </w:numPr>
        <w:spacing w:line="276" w:lineRule="auto"/>
        <w:jc w:val="both"/>
        <w:rPr>
          <w:sz w:val="24"/>
          <w:szCs w:val="24"/>
        </w:rPr>
      </w:pPr>
      <w:r w:rsidRPr="00780703">
        <w:rPr>
          <w:b/>
          <w:bCs/>
          <w:sz w:val="24"/>
          <w:szCs w:val="24"/>
        </w:rPr>
        <w:t>L’Organe d’Administration</w:t>
      </w:r>
      <w:r w:rsidRPr="00780703">
        <w:rPr>
          <w:sz w:val="24"/>
          <w:szCs w:val="24"/>
        </w:rPr>
        <w:t xml:space="preserve"> pour assurer une gestion financière transparente, préparer et valider les budgets et fournir les informations nécessaires à la prise de décision.</w:t>
      </w:r>
    </w:p>
    <w:p w14:paraId="53B897E7" w14:textId="0B17E5A8" w:rsidR="00C34319" w:rsidRPr="00780703" w:rsidRDefault="00C34319" w:rsidP="00106DBB">
      <w:pPr>
        <w:pStyle w:val="ListParagraph"/>
        <w:numPr>
          <w:ilvl w:val="0"/>
          <w:numId w:val="25"/>
        </w:numPr>
        <w:spacing w:line="276" w:lineRule="auto"/>
        <w:jc w:val="both"/>
        <w:rPr>
          <w:sz w:val="24"/>
          <w:szCs w:val="24"/>
        </w:rPr>
      </w:pPr>
      <w:r w:rsidRPr="00780703">
        <w:rPr>
          <w:b/>
          <w:bCs/>
          <w:sz w:val="24"/>
          <w:szCs w:val="24"/>
        </w:rPr>
        <w:t>Le responsable événement et le responsable sponsoring</w:t>
      </w:r>
      <w:r w:rsidRPr="00780703">
        <w:rPr>
          <w:sz w:val="24"/>
          <w:szCs w:val="24"/>
        </w:rPr>
        <w:t xml:space="preserve"> </w:t>
      </w:r>
      <w:r w:rsidR="008F601A">
        <w:rPr>
          <w:sz w:val="24"/>
          <w:szCs w:val="24"/>
        </w:rPr>
        <w:t>p</w:t>
      </w:r>
      <w:r w:rsidRPr="00780703">
        <w:rPr>
          <w:sz w:val="24"/>
          <w:szCs w:val="24"/>
        </w:rPr>
        <w:t>our établir et gérer les budgets des événements et des initiatives de sponsoring.</w:t>
      </w:r>
    </w:p>
    <w:p w14:paraId="6BA858AD" w14:textId="5C4212EB" w:rsidR="00C34319" w:rsidRPr="00780703" w:rsidRDefault="00C34319" w:rsidP="00106DBB">
      <w:pPr>
        <w:pStyle w:val="ListParagraph"/>
        <w:numPr>
          <w:ilvl w:val="0"/>
          <w:numId w:val="25"/>
        </w:numPr>
        <w:spacing w:line="276" w:lineRule="auto"/>
        <w:jc w:val="both"/>
        <w:rPr>
          <w:sz w:val="24"/>
          <w:szCs w:val="24"/>
        </w:rPr>
      </w:pPr>
      <w:r w:rsidRPr="00780703">
        <w:rPr>
          <w:b/>
          <w:bCs/>
          <w:sz w:val="24"/>
          <w:szCs w:val="24"/>
        </w:rPr>
        <w:t>Le responsable horeca</w:t>
      </w:r>
      <w:r w:rsidRPr="00780703">
        <w:rPr>
          <w:sz w:val="24"/>
          <w:szCs w:val="24"/>
        </w:rPr>
        <w:t xml:space="preserve"> </w:t>
      </w:r>
      <w:r w:rsidR="008F601A">
        <w:rPr>
          <w:sz w:val="24"/>
          <w:szCs w:val="24"/>
        </w:rPr>
        <w:t>p</w:t>
      </w:r>
      <w:r w:rsidRPr="00780703">
        <w:rPr>
          <w:sz w:val="24"/>
          <w:szCs w:val="24"/>
        </w:rPr>
        <w:t>our gérer les aspects financiers liés aux opérations de restauration.</w:t>
      </w:r>
    </w:p>
    <w:p w14:paraId="345EC3EF" w14:textId="7A558BFD" w:rsidR="00C34319" w:rsidRPr="00780703" w:rsidRDefault="00C34319" w:rsidP="00106DBB">
      <w:pPr>
        <w:pStyle w:val="ListParagraph"/>
        <w:numPr>
          <w:ilvl w:val="0"/>
          <w:numId w:val="25"/>
        </w:numPr>
        <w:spacing w:line="276" w:lineRule="auto"/>
        <w:jc w:val="both"/>
        <w:rPr>
          <w:sz w:val="24"/>
          <w:szCs w:val="24"/>
        </w:rPr>
      </w:pPr>
      <w:r w:rsidRPr="00780703">
        <w:rPr>
          <w:b/>
          <w:bCs/>
          <w:sz w:val="24"/>
          <w:szCs w:val="24"/>
        </w:rPr>
        <w:t>Le secrétaire administratif </w:t>
      </w:r>
      <w:r w:rsidR="008F601A" w:rsidRPr="008F601A">
        <w:rPr>
          <w:sz w:val="24"/>
          <w:szCs w:val="24"/>
        </w:rPr>
        <w:t>pour a</w:t>
      </w:r>
      <w:r w:rsidRPr="008F601A">
        <w:rPr>
          <w:sz w:val="24"/>
          <w:szCs w:val="24"/>
        </w:rPr>
        <w:t>ssurer</w:t>
      </w:r>
      <w:r w:rsidRPr="00780703">
        <w:rPr>
          <w:sz w:val="24"/>
          <w:szCs w:val="24"/>
        </w:rPr>
        <w:t xml:space="preserve"> le bon fonctionnement financier du club.</w:t>
      </w:r>
      <w:r w:rsidRPr="00780703">
        <w:rPr>
          <w:b/>
          <w:bCs/>
          <w:sz w:val="24"/>
          <w:szCs w:val="24"/>
        </w:rPr>
        <w:t xml:space="preserve"> </w:t>
      </w:r>
    </w:p>
    <w:p w14:paraId="0457D96B" w14:textId="77777777" w:rsidR="00C34319" w:rsidRPr="00780703" w:rsidRDefault="00C34319" w:rsidP="00780703">
      <w:pPr>
        <w:pStyle w:val="ListParagraph"/>
        <w:jc w:val="both"/>
        <w:rPr>
          <w:sz w:val="24"/>
          <w:szCs w:val="24"/>
        </w:rPr>
      </w:pPr>
    </w:p>
    <w:p w14:paraId="61D48E14" w14:textId="77777777" w:rsidR="00563DAD" w:rsidRPr="00780703" w:rsidRDefault="00563DAD" w:rsidP="00780703">
      <w:pPr>
        <w:pStyle w:val="Heading1"/>
      </w:pPr>
      <w:r w:rsidRPr="00780703">
        <w:t>CADRE, IMPLICATIOn ET RESSOURCES DISPONIBLES</w:t>
      </w:r>
    </w:p>
    <w:p w14:paraId="18469961" w14:textId="77777777" w:rsidR="006B2894" w:rsidRDefault="006B2894" w:rsidP="00780703">
      <w:pPr>
        <w:spacing w:before="0" w:after="0"/>
        <w:jc w:val="both"/>
        <w:rPr>
          <w:i/>
          <w:iCs/>
          <w:sz w:val="24"/>
          <w:szCs w:val="24"/>
        </w:rPr>
      </w:pPr>
    </w:p>
    <w:p w14:paraId="054C057E" w14:textId="6C29BD0D" w:rsidR="007D2832" w:rsidRPr="00780703" w:rsidRDefault="007D2832" w:rsidP="00106DBB">
      <w:pPr>
        <w:spacing w:before="0" w:after="0" w:line="276" w:lineRule="auto"/>
        <w:jc w:val="both"/>
        <w:rPr>
          <w:i/>
          <w:iCs/>
          <w:sz w:val="24"/>
          <w:szCs w:val="24"/>
        </w:rPr>
      </w:pPr>
      <w:r w:rsidRPr="00780703">
        <w:rPr>
          <w:i/>
          <w:iCs/>
          <w:sz w:val="24"/>
          <w:szCs w:val="24"/>
        </w:rPr>
        <w:t xml:space="preserve">Charge de travail et responsabilités spécifiques </w:t>
      </w:r>
    </w:p>
    <w:p w14:paraId="507B5E9B" w14:textId="77777777" w:rsidR="007D2832" w:rsidRPr="00780703" w:rsidRDefault="007D2832" w:rsidP="00106DBB">
      <w:pPr>
        <w:spacing w:before="0" w:after="0" w:line="276" w:lineRule="auto"/>
        <w:jc w:val="both"/>
        <w:rPr>
          <w:i/>
          <w:iCs/>
          <w:sz w:val="24"/>
          <w:szCs w:val="24"/>
        </w:rPr>
      </w:pPr>
      <w:r w:rsidRPr="00780703">
        <w:rPr>
          <w:i/>
          <w:iCs/>
          <w:sz w:val="24"/>
          <w:szCs w:val="24"/>
        </w:rPr>
        <w:t xml:space="preserve">Format et fréquence des réunions </w:t>
      </w:r>
    </w:p>
    <w:p w14:paraId="27E9441D" w14:textId="77777777" w:rsidR="007D2832" w:rsidRPr="00780703" w:rsidRDefault="007D2832" w:rsidP="00106DBB">
      <w:pPr>
        <w:spacing w:before="0" w:after="0" w:line="276" w:lineRule="auto"/>
        <w:jc w:val="both"/>
        <w:rPr>
          <w:i/>
          <w:iCs/>
          <w:sz w:val="24"/>
          <w:szCs w:val="24"/>
        </w:rPr>
      </w:pPr>
      <w:r w:rsidRPr="00780703">
        <w:rPr>
          <w:i/>
          <w:iCs/>
          <w:sz w:val="24"/>
          <w:szCs w:val="24"/>
        </w:rPr>
        <w:t xml:space="preserve">Support, outils et équipements disponibles. </w:t>
      </w:r>
    </w:p>
    <w:p w14:paraId="680C9E66" w14:textId="77777777" w:rsidR="00C72AB9" w:rsidRPr="00780703" w:rsidRDefault="007D2832" w:rsidP="00106DBB">
      <w:pPr>
        <w:spacing w:before="0" w:after="0" w:line="276" w:lineRule="auto"/>
        <w:jc w:val="both"/>
        <w:rPr>
          <w:i/>
          <w:iCs/>
          <w:sz w:val="24"/>
          <w:szCs w:val="24"/>
        </w:rPr>
      </w:pPr>
      <w:r w:rsidRPr="00780703">
        <w:rPr>
          <w:i/>
          <w:iCs/>
          <w:sz w:val="24"/>
          <w:szCs w:val="24"/>
        </w:rPr>
        <w:t xml:space="preserve">Assurances et protection </w:t>
      </w:r>
    </w:p>
    <w:p w14:paraId="46D0462B" w14:textId="2418D769" w:rsidR="007D2832" w:rsidRPr="00780703" w:rsidRDefault="007D2832" w:rsidP="00106DBB">
      <w:pPr>
        <w:spacing w:before="0" w:after="0" w:line="276" w:lineRule="auto"/>
        <w:jc w:val="both"/>
        <w:rPr>
          <w:i/>
          <w:iCs/>
          <w:sz w:val="24"/>
          <w:szCs w:val="24"/>
        </w:rPr>
      </w:pPr>
      <w:r w:rsidRPr="00780703">
        <w:rPr>
          <w:i/>
          <w:iCs/>
          <w:sz w:val="24"/>
          <w:szCs w:val="24"/>
        </w:rPr>
        <w:t>Défraiement</w:t>
      </w:r>
    </w:p>
    <w:p w14:paraId="1E570D85" w14:textId="0CAE7C70" w:rsidR="00252BCF" w:rsidRPr="00780703" w:rsidRDefault="00252BCF" w:rsidP="00780703">
      <w:pPr>
        <w:jc w:val="both"/>
        <w:rPr>
          <w:i/>
          <w:iCs/>
          <w:sz w:val="24"/>
          <w:szCs w:val="24"/>
        </w:rPr>
      </w:pPr>
      <w:r w:rsidRPr="00780703">
        <w:rPr>
          <w:i/>
          <w:iCs/>
          <w:sz w:val="24"/>
          <w:szCs w:val="24"/>
        </w:rPr>
        <w:br w:type="page"/>
      </w:r>
    </w:p>
    <w:p w14:paraId="1CE8955A" w14:textId="11216D35" w:rsidR="00252BCF" w:rsidRPr="00780703" w:rsidRDefault="00137311" w:rsidP="00780703">
      <w:pPr>
        <w:pStyle w:val="Title"/>
        <w:jc w:val="both"/>
        <w:rPr>
          <w:color w:val="21917B"/>
        </w:rPr>
      </w:pPr>
      <w:r w:rsidRPr="00780703">
        <w:rPr>
          <w:color w:val="21917B"/>
        </w:rPr>
        <w:lastRenderedPageBreak/>
        <w:t>Sponsoring</w:t>
      </w:r>
    </w:p>
    <w:p w14:paraId="1D07272F" w14:textId="77777777" w:rsidR="00137311" w:rsidRPr="00780703" w:rsidRDefault="00137311" w:rsidP="00780703">
      <w:pPr>
        <w:pStyle w:val="Heading1"/>
      </w:pPr>
      <w:r w:rsidRPr="00780703">
        <w:t>Mission générale</w:t>
      </w:r>
    </w:p>
    <w:p w14:paraId="02E5A3B6" w14:textId="0A0A6CD0" w:rsidR="00A83E16" w:rsidRDefault="00C34319" w:rsidP="00106DBB">
      <w:pPr>
        <w:spacing w:line="276" w:lineRule="auto"/>
        <w:jc w:val="both"/>
        <w:rPr>
          <w:sz w:val="24"/>
          <w:szCs w:val="24"/>
        </w:rPr>
      </w:pPr>
      <w:r w:rsidRPr="00780703">
        <w:rPr>
          <w:sz w:val="24"/>
          <w:szCs w:val="24"/>
        </w:rPr>
        <w:t>Le responsable sponsoring d’un club est chargé de la recherche, de la gestion et de la consolidation des partenariats. Sa mission principale est de développer et d'entretenir des relations durables avec les sponsors et les donateurs potentiels. Il veille à ce que ces collaborations contribuent au financement des projets tout en respectant les valeurs du club et en assurant sa pérennité. Le responsable sponsoring élabore des stratégies, négocie les accords de partenariat</w:t>
      </w:r>
      <w:r w:rsidR="00013F8B">
        <w:rPr>
          <w:sz w:val="24"/>
          <w:szCs w:val="24"/>
        </w:rPr>
        <w:t xml:space="preserve"> </w:t>
      </w:r>
      <w:r w:rsidRPr="00780703">
        <w:rPr>
          <w:sz w:val="24"/>
          <w:szCs w:val="24"/>
        </w:rPr>
        <w:t>et s'assure que les engagements pris sont respectés, tout en garantissant une visibilité adéquate des sponsors.</w:t>
      </w:r>
    </w:p>
    <w:p w14:paraId="4A010FFE" w14:textId="77777777" w:rsidR="00A83E16" w:rsidRPr="00A83E16" w:rsidRDefault="00A83E16" w:rsidP="00780703">
      <w:pPr>
        <w:jc w:val="both"/>
        <w:rPr>
          <w:sz w:val="24"/>
          <w:szCs w:val="24"/>
        </w:rPr>
      </w:pPr>
    </w:p>
    <w:p w14:paraId="08F47011" w14:textId="77777777" w:rsidR="00137311" w:rsidRPr="00780703" w:rsidRDefault="00137311" w:rsidP="00780703">
      <w:pPr>
        <w:pStyle w:val="Heading1"/>
      </w:pPr>
      <w:r w:rsidRPr="00780703">
        <w:t>Tâches principales</w:t>
      </w:r>
    </w:p>
    <w:p w14:paraId="00A6CDE0" w14:textId="77777777" w:rsidR="00C34319" w:rsidRPr="00780703" w:rsidRDefault="00C34319" w:rsidP="00780703">
      <w:pPr>
        <w:pStyle w:val="ListParagraph"/>
        <w:ind w:left="360"/>
        <w:jc w:val="both"/>
        <w:rPr>
          <w:b/>
          <w:bCs/>
          <w:sz w:val="24"/>
          <w:szCs w:val="24"/>
        </w:rPr>
      </w:pPr>
    </w:p>
    <w:p w14:paraId="3BF539E1" w14:textId="77777777" w:rsidR="00C34319" w:rsidRPr="00780703" w:rsidRDefault="00C34319" w:rsidP="00780703">
      <w:pPr>
        <w:pStyle w:val="ListParagraph"/>
        <w:numPr>
          <w:ilvl w:val="0"/>
          <w:numId w:val="26"/>
        </w:numPr>
        <w:jc w:val="both"/>
        <w:rPr>
          <w:b/>
          <w:bCs/>
          <w:sz w:val="24"/>
          <w:szCs w:val="24"/>
        </w:rPr>
      </w:pPr>
      <w:r w:rsidRPr="00780703">
        <w:rPr>
          <w:b/>
          <w:bCs/>
          <w:sz w:val="24"/>
          <w:szCs w:val="24"/>
        </w:rPr>
        <w:t xml:space="preserve">Stratégie de sponsoring </w:t>
      </w:r>
    </w:p>
    <w:p w14:paraId="49BA30FF" w14:textId="77777777" w:rsidR="00C34319" w:rsidRPr="00780703" w:rsidRDefault="00C34319" w:rsidP="00780703">
      <w:pPr>
        <w:pStyle w:val="ListParagraph"/>
        <w:ind w:left="360"/>
        <w:jc w:val="both"/>
        <w:rPr>
          <w:b/>
          <w:bCs/>
          <w:sz w:val="24"/>
          <w:szCs w:val="24"/>
        </w:rPr>
      </w:pPr>
    </w:p>
    <w:p w14:paraId="06F692B0" w14:textId="77777777" w:rsidR="00C34319" w:rsidRPr="00780703" w:rsidRDefault="00C34319" w:rsidP="00106DBB">
      <w:pPr>
        <w:pStyle w:val="ListParagraph"/>
        <w:numPr>
          <w:ilvl w:val="0"/>
          <w:numId w:val="29"/>
        </w:numPr>
        <w:spacing w:line="276" w:lineRule="auto"/>
        <w:jc w:val="both"/>
        <w:rPr>
          <w:sz w:val="24"/>
          <w:szCs w:val="24"/>
        </w:rPr>
      </w:pPr>
      <w:r w:rsidRPr="00780703">
        <w:rPr>
          <w:sz w:val="24"/>
          <w:szCs w:val="24"/>
        </w:rPr>
        <w:t>Développer et mettre en œuvre une stratégie de sponsoring en cohérence avec les objectifs financiers et les valeurs du club ;</w:t>
      </w:r>
    </w:p>
    <w:p w14:paraId="3C661A91" w14:textId="77777777" w:rsidR="00C34319" w:rsidRPr="00780703" w:rsidRDefault="00C34319" w:rsidP="00106DBB">
      <w:pPr>
        <w:pStyle w:val="ListParagraph"/>
        <w:numPr>
          <w:ilvl w:val="0"/>
          <w:numId w:val="29"/>
        </w:numPr>
        <w:spacing w:line="276" w:lineRule="auto"/>
        <w:jc w:val="both"/>
        <w:rPr>
          <w:sz w:val="24"/>
          <w:szCs w:val="24"/>
        </w:rPr>
      </w:pPr>
      <w:r w:rsidRPr="00780703">
        <w:rPr>
          <w:sz w:val="24"/>
          <w:szCs w:val="24"/>
        </w:rPr>
        <w:t xml:space="preserve">Evaluer les opportunités de financement, en tenant compte des tendances du marché et des priorités stratégiques du club. </w:t>
      </w:r>
    </w:p>
    <w:p w14:paraId="29C31479" w14:textId="77777777" w:rsidR="00C34319" w:rsidRPr="00780703" w:rsidRDefault="00C34319" w:rsidP="00780703">
      <w:pPr>
        <w:pStyle w:val="ListParagraph"/>
        <w:ind w:left="360"/>
        <w:jc w:val="both"/>
        <w:rPr>
          <w:b/>
          <w:bCs/>
          <w:sz w:val="24"/>
          <w:szCs w:val="24"/>
        </w:rPr>
      </w:pPr>
    </w:p>
    <w:p w14:paraId="786A73F2" w14:textId="5D2F74F5" w:rsidR="00137311" w:rsidRPr="00780703" w:rsidRDefault="00137311" w:rsidP="00780703">
      <w:pPr>
        <w:pStyle w:val="ListParagraph"/>
        <w:numPr>
          <w:ilvl w:val="0"/>
          <w:numId w:val="26"/>
        </w:numPr>
        <w:jc w:val="both"/>
        <w:rPr>
          <w:b/>
          <w:bCs/>
          <w:sz w:val="24"/>
          <w:szCs w:val="24"/>
        </w:rPr>
      </w:pPr>
      <w:r w:rsidRPr="00780703">
        <w:rPr>
          <w:b/>
          <w:bCs/>
          <w:sz w:val="24"/>
          <w:szCs w:val="24"/>
        </w:rPr>
        <w:t>Développement de partenariats</w:t>
      </w:r>
    </w:p>
    <w:p w14:paraId="4210A972" w14:textId="77777777" w:rsidR="00137311" w:rsidRPr="00780703" w:rsidRDefault="00137311" w:rsidP="00780703">
      <w:pPr>
        <w:pStyle w:val="ListParagraph"/>
        <w:ind w:left="360"/>
        <w:jc w:val="both"/>
        <w:rPr>
          <w:b/>
          <w:bCs/>
          <w:sz w:val="24"/>
          <w:szCs w:val="24"/>
        </w:rPr>
      </w:pPr>
    </w:p>
    <w:p w14:paraId="6FBDF809" w14:textId="4CFD14AC" w:rsidR="00C34319" w:rsidRPr="00780703" w:rsidRDefault="00C34319" w:rsidP="00106DBB">
      <w:pPr>
        <w:pStyle w:val="ListParagraph"/>
        <w:numPr>
          <w:ilvl w:val="0"/>
          <w:numId w:val="27"/>
        </w:numPr>
        <w:spacing w:line="276" w:lineRule="auto"/>
        <w:jc w:val="both"/>
        <w:rPr>
          <w:sz w:val="24"/>
          <w:szCs w:val="24"/>
        </w:rPr>
      </w:pPr>
      <w:r w:rsidRPr="00780703">
        <w:rPr>
          <w:sz w:val="24"/>
          <w:szCs w:val="24"/>
        </w:rPr>
        <w:t>Identifier et prospecter de nouveaux sponsors potentiels, qu’il s’agisse d’entreprises, de commerces, etc</w:t>
      </w:r>
      <w:r w:rsidR="00013F8B">
        <w:rPr>
          <w:sz w:val="24"/>
          <w:szCs w:val="24"/>
        </w:rPr>
        <w:t>.</w:t>
      </w:r>
      <w:r w:rsidRPr="00780703">
        <w:rPr>
          <w:sz w:val="24"/>
          <w:szCs w:val="24"/>
        </w:rPr>
        <w:t xml:space="preserve"> ; </w:t>
      </w:r>
    </w:p>
    <w:p w14:paraId="65E15F43" w14:textId="77777777" w:rsidR="00C34319" w:rsidRPr="00780703" w:rsidRDefault="00C34319" w:rsidP="00106DBB">
      <w:pPr>
        <w:pStyle w:val="ListParagraph"/>
        <w:numPr>
          <w:ilvl w:val="0"/>
          <w:numId w:val="27"/>
        </w:numPr>
        <w:spacing w:line="276" w:lineRule="auto"/>
        <w:jc w:val="both"/>
        <w:rPr>
          <w:sz w:val="24"/>
          <w:szCs w:val="24"/>
        </w:rPr>
      </w:pPr>
      <w:r w:rsidRPr="00780703">
        <w:rPr>
          <w:sz w:val="24"/>
          <w:szCs w:val="24"/>
        </w:rPr>
        <w:t>Elaborer des propositions de partenariat attractives, adaptées aux besoins et attentes des sponsors potentiels ;</w:t>
      </w:r>
    </w:p>
    <w:p w14:paraId="1210800F" w14:textId="77777777" w:rsidR="00C34319" w:rsidRPr="00780703" w:rsidRDefault="00C34319" w:rsidP="00106DBB">
      <w:pPr>
        <w:pStyle w:val="ListParagraph"/>
        <w:numPr>
          <w:ilvl w:val="0"/>
          <w:numId w:val="27"/>
        </w:numPr>
        <w:spacing w:line="276" w:lineRule="auto"/>
        <w:jc w:val="both"/>
        <w:rPr>
          <w:sz w:val="24"/>
          <w:szCs w:val="24"/>
        </w:rPr>
      </w:pPr>
      <w:r w:rsidRPr="00780703">
        <w:rPr>
          <w:sz w:val="24"/>
          <w:szCs w:val="24"/>
        </w:rPr>
        <w:t xml:space="preserve">Négocier les termes des contrats de sponsoring, en s’assurant que les intérêts du club sont bien représentés. </w:t>
      </w:r>
    </w:p>
    <w:p w14:paraId="32C66895" w14:textId="77777777" w:rsidR="00137311" w:rsidRPr="00780703" w:rsidRDefault="00137311" w:rsidP="00780703">
      <w:pPr>
        <w:pStyle w:val="ListParagraph"/>
        <w:jc w:val="both"/>
        <w:rPr>
          <w:sz w:val="24"/>
          <w:szCs w:val="24"/>
        </w:rPr>
      </w:pPr>
    </w:p>
    <w:p w14:paraId="0F958EFC" w14:textId="77777777" w:rsidR="00137311" w:rsidRPr="00780703" w:rsidRDefault="00137311" w:rsidP="00780703">
      <w:pPr>
        <w:pStyle w:val="ListParagraph"/>
        <w:numPr>
          <w:ilvl w:val="0"/>
          <w:numId w:val="26"/>
        </w:numPr>
        <w:jc w:val="both"/>
        <w:rPr>
          <w:b/>
          <w:bCs/>
          <w:sz w:val="24"/>
          <w:szCs w:val="24"/>
        </w:rPr>
      </w:pPr>
      <w:r w:rsidRPr="00780703">
        <w:rPr>
          <w:b/>
          <w:bCs/>
          <w:sz w:val="24"/>
          <w:szCs w:val="24"/>
        </w:rPr>
        <w:t xml:space="preserve">Gestion des relations sponsors </w:t>
      </w:r>
    </w:p>
    <w:p w14:paraId="779B1C01" w14:textId="77777777" w:rsidR="00137311" w:rsidRPr="00780703" w:rsidRDefault="00137311" w:rsidP="00780703">
      <w:pPr>
        <w:pStyle w:val="ListParagraph"/>
        <w:ind w:left="360"/>
        <w:jc w:val="both"/>
        <w:rPr>
          <w:b/>
          <w:bCs/>
          <w:sz w:val="24"/>
          <w:szCs w:val="24"/>
        </w:rPr>
      </w:pPr>
    </w:p>
    <w:p w14:paraId="659B3E62" w14:textId="77777777" w:rsidR="00C34319" w:rsidRPr="00780703" w:rsidRDefault="00C34319" w:rsidP="00106DBB">
      <w:pPr>
        <w:pStyle w:val="ListParagraph"/>
        <w:numPr>
          <w:ilvl w:val="0"/>
          <w:numId w:val="28"/>
        </w:numPr>
        <w:spacing w:line="276" w:lineRule="auto"/>
        <w:jc w:val="both"/>
        <w:rPr>
          <w:sz w:val="24"/>
          <w:szCs w:val="24"/>
        </w:rPr>
      </w:pPr>
      <w:r w:rsidRPr="00780703">
        <w:rPr>
          <w:sz w:val="24"/>
          <w:szCs w:val="24"/>
        </w:rPr>
        <w:t>Maintenir et renforcer les relations avec les sponsors existants, en assurant un suivi régulier et personnalisé ;</w:t>
      </w:r>
    </w:p>
    <w:p w14:paraId="0FB52EC4" w14:textId="77777777" w:rsidR="00C34319" w:rsidRPr="00780703" w:rsidRDefault="00C34319" w:rsidP="00106DBB">
      <w:pPr>
        <w:pStyle w:val="ListParagraph"/>
        <w:numPr>
          <w:ilvl w:val="0"/>
          <w:numId w:val="28"/>
        </w:numPr>
        <w:spacing w:line="276" w:lineRule="auto"/>
        <w:jc w:val="both"/>
        <w:rPr>
          <w:sz w:val="24"/>
          <w:szCs w:val="24"/>
        </w:rPr>
      </w:pPr>
      <w:r w:rsidRPr="00780703">
        <w:rPr>
          <w:sz w:val="24"/>
          <w:szCs w:val="24"/>
        </w:rPr>
        <w:t>Veiller à ce que les sponsors bénéficient d’une visibilité adéquate et conforme aux engagements pris (ex : logo sur les supports de communication et/ou équipements, mention lors des évènements, etc.) ;</w:t>
      </w:r>
    </w:p>
    <w:p w14:paraId="34CFBDAA" w14:textId="0EFE5C60" w:rsidR="00C34319" w:rsidRPr="00780703" w:rsidRDefault="00C34319" w:rsidP="00106DBB">
      <w:pPr>
        <w:pStyle w:val="ListParagraph"/>
        <w:numPr>
          <w:ilvl w:val="0"/>
          <w:numId w:val="28"/>
        </w:numPr>
        <w:spacing w:line="276" w:lineRule="auto"/>
        <w:jc w:val="both"/>
        <w:rPr>
          <w:sz w:val="24"/>
          <w:szCs w:val="24"/>
        </w:rPr>
      </w:pPr>
      <w:r w:rsidRPr="00780703">
        <w:rPr>
          <w:sz w:val="24"/>
          <w:szCs w:val="24"/>
        </w:rPr>
        <w:t>Organiser des évènements ou des rencontres dédiées aux sponsors pour renforcer leur engagement</w:t>
      </w:r>
      <w:r w:rsidR="00106BB2" w:rsidRPr="00780703">
        <w:rPr>
          <w:sz w:val="24"/>
          <w:szCs w:val="24"/>
        </w:rPr>
        <w:t> ;</w:t>
      </w:r>
    </w:p>
    <w:p w14:paraId="2F8C4933" w14:textId="1F211C0E" w:rsidR="00106BB2" w:rsidRPr="00780703" w:rsidRDefault="00106BB2" w:rsidP="00106DBB">
      <w:pPr>
        <w:pStyle w:val="ListParagraph"/>
        <w:numPr>
          <w:ilvl w:val="0"/>
          <w:numId w:val="28"/>
        </w:numPr>
        <w:spacing w:line="276" w:lineRule="auto"/>
        <w:jc w:val="both"/>
        <w:rPr>
          <w:sz w:val="24"/>
          <w:szCs w:val="24"/>
        </w:rPr>
      </w:pPr>
      <w:r w:rsidRPr="00780703">
        <w:rPr>
          <w:sz w:val="24"/>
          <w:szCs w:val="24"/>
          <w:lang w:val="fr-FR"/>
        </w:rPr>
        <w:lastRenderedPageBreak/>
        <w:t>Assurer le suivi financier des sponsors, veiller au respect des paiements, préparer des bilans de partenariat et intégrer les recettes sponsoring dans l’élaboration du budget.</w:t>
      </w:r>
    </w:p>
    <w:p w14:paraId="55E4EAF7" w14:textId="77777777" w:rsidR="00137311" w:rsidRPr="00106DBB" w:rsidRDefault="00137311" w:rsidP="00106DBB">
      <w:pPr>
        <w:jc w:val="both"/>
        <w:rPr>
          <w:sz w:val="24"/>
          <w:szCs w:val="24"/>
        </w:rPr>
      </w:pPr>
    </w:p>
    <w:p w14:paraId="123B206D" w14:textId="77777777" w:rsidR="00137311" w:rsidRPr="00780703" w:rsidRDefault="00137311" w:rsidP="00780703">
      <w:pPr>
        <w:pStyle w:val="ListParagraph"/>
        <w:numPr>
          <w:ilvl w:val="0"/>
          <w:numId w:val="26"/>
        </w:numPr>
        <w:jc w:val="both"/>
        <w:rPr>
          <w:b/>
          <w:bCs/>
          <w:sz w:val="24"/>
          <w:szCs w:val="24"/>
        </w:rPr>
      </w:pPr>
      <w:r w:rsidRPr="00780703">
        <w:rPr>
          <w:b/>
          <w:bCs/>
          <w:sz w:val="24"/>
          <w:szCs w:val="24"/>
        </w:rPr>
        <w:t xml:space="preserve">Communication et promotion </w:t>
      </w:r>
    </w:p>
    <w:p w14:paraId="0157A93A" w14:textId="77777777" w:rsidR="00137311" w:rsidRPr="00780703" w:rsidRDefault="00137311" w:rsidP="00780703">
      <w:pPr>
        <w:pStyle w:val="ListParagraph"/>
        <w:ind w:left="360"/>
        <w:jc w:val="both"/>
        <w:rPr>
          <w:b/>
          <w:bCs/>
          <w:sz w:val="24"/>
          <w:szCs w:val="24"/>
        </w:rPr>
      </w:pPr>
    </w:p>
    <w:p w14:paraId="0B4FDEB2" w14:textId="22E36E98" w:rsidR="00C34319" w:rsidRPr="00780703" w:rsidRDefault="00C34319" w:rsidP="00106DBB">
      <w:pPr>
        <w:pStyle w:val="ListParagraph"/>
        <w:numPr>
          <w:ilvl w:val="0"/>
          <w:numId w:val="30"/>
        </w:numPr>
        <w:spacing w:line="276" w:lineRule="auto"/>
        <w:jc w:val="both"/>
        <w:rPr>
          <w:sz w:val="24"/>
          <w:szCs w:val="24"/>
        </w:rPr>
      </w:pPr>
      <w:r w:rsidRPr="00780703">
        <w:rPr>
          <w:sz w:val="24"/>
          <w:szCs w:val="24"/>
        </w:rPr>
        <w:t>Créer des supports de communication spécifiques pour présenter les opportunités de sponsoring (brochures, présentation, etc.)</w:t>
      </w:r>
      <w:r w:rsidR="00997C79">
        <w:rPr>
          <w:sz w:val="24"/>
          <w:szCs w:val="24"/>
        </w:rPr>
        <w:t> ;</w:t>
      </w:r>
      <w:r w:rsidRPr="00780703">
        <w:rPr>
          <w:sz w:val="24"/>
          <w:szCs w:val="24"/>
        </w:rPr>
        <w:t xml:space="preserve"> </w:t>
      </w:r>
    </w:p>
    <w:p w14:paraId="6A55F693" w14:textId="6D3B2255" w:rsidR="00E86293" w:rsidRDefault="00C34319" w:rsidP="00106DBB">
      <w:pPr>
        <w:pStyle w:val="ListParagraph"/>
        <w:numPr>
          <w:ilvl w:val="0"/>
          <w:numId w:val="30"/>
        </w:numPr>
        <w:spacing w:line="276" w:lineRule="auto"/>
        <w:jc w:val="both"/>
        <w:rPr>
          <w:sz w:val="24"/>
          <w:szCs w:val="24"/>
        </w:rPr>
      </w:pPr>
      <w:r w:rsidRPr="00780703">
        <w:rPr>
          <w:sz w:val="24"/>
          <w:szCs w:val="24"/>
        </w:rPr>
        <w:t>Collaborer avec le responsable communication pour promouvoir les actions du club auprès des sponsors, des membres et du public</w:t>
      </w:r>
      <w:r w:rsidR="00997C79">
        <w:rPr>
          <w:sz w:val="24"/>
          <w:szCs w:val="24"/>
        </w:rPr>
        <w:t>.</w:t>
      </w:r>
      <w:r w:rsidRPr="00780703">
        <w:rPr>
          <w:sz w:val="24"/>
          <w:szCs w:val="24"/>
        </w:rPr>
        <w:t xml:space="preserve"> </w:t>
      </w:r>
    </w:p>
    <w:p w14:paraId="452247C6" w14:textId="77777777" w:rsidR="00954E51" w:rsidRPr="00954E51" w:rsidRDefault="00954E51" w:rsidP="00954E51">
      <w:pPr>
        <w:pStyle w:val="ListParagraph"/>
        <w:jc w:val="both"/>
        <w:rPr>
          <w:sz w:val="24"/>
          <w:szCs w:val="24"/>
        </w:rPr>
      </w:pPr>
    </w:p>
    <w:p w14:paraId="5DCFDD83" w14:textId="77777777" w:rsidR="00137311" w:rsidRPr="00780703" w:rsidRDefault="00137311" w:rsidP="00780703">
      <w:pPr>
        <w:pStyle w:val="ListParagraph"/>
        <w:numPr>
          <w:ilvl w:val="0"/>
          <w:numId w:val="26"/>
        </w:numPr>
        <w:jc w:val="both"/>
        <w:rPr>
          <w:b/>
          <w:bCs/>
          <w:sz w:val="24"/>
          <w:szCs w:val="24"/>
        </w:rPr>
      </w:pPr>
      <w:r w:rsidRPr="00780703">
        <w:rPr>
          <w:b/>
          <w:bCs/>
          <w:sz w:val="24"/>
          <w:szCs w:val="24"/>
        </w:rPr>
        <w:t xml:space="preserve">Evaluation et reporting </w:t>
      </w:r>
    </w:p>
    <w:p w14:paraId="0A71D67D" w14:textId="77777777" w:rsidR="00137311" w:rsidRPr="00780703" w:rsidRDefault="00137311" w:rsidP="00780703">
      <w:pPr>
        <w:pStyle w:val="ListParagraph"/>
        <w:ind w:left="360"/>
        <w:jc w:val="both"/>
        <w:rPr>
          <w:b/>
          <w:bCs/>
          <w:sz w:val="24"/>
          <w:szCs w:val="24"/>
        </w:rPr>
      </w:pPr>
    </w:p>
    <w:p w14:paraId="6581310C" w14:textId="77777777" w:rsidR="00B50EB8" w:rsidRPr="00780703" w:rsidRDefault="00B50EB8" w:rsidP="00106DBB">
      <w:pPr>
        <w:pStyle w:val="ListParagraph"/>
        <w:numPr>
          <w:ilvl w:val="0"/>
          <w:numId w:val="32"/>
        </w:numPr>
        <w:spacing w:line="276" w:lineRule="auto"/>
        <w:jc w:val="both"/>
        <w:rPr>
          <w:sz w:val="24"/>
          <w:szCs w:val="24"/>
        </w:rPr>
      </w:pPr>
      <w:r w:rsidRPr="00780703">
        <w:rPr>
          <w:sz w:val="24"/>
          <w:szCs w:val="24"/>
        </w:rPr>
        <w:t>Evaluer l’efficacité des partenariats en termes de financement et de visibilité pour le club ;</w:t>
      </w:r>
    </w:p>
    <w:p w14:paraId="284395F8" w14:textId="77777777" w:rsidR="00B50EB8" w:rsidRPr="00780703" w:rsidRDefault="00B50EB8" w:rsidP="00106DBB">
      <w:pPr>
        <w:pStyle w:val="ListParagraph"/>
        <w:numPr>
          <w:ilvl w:val="0"/>
          <w:numId w:val="32"/>
        </w:numPr>
        <w:spacing w:line="276" w:lineRule="auto"/>
        <w:jc w:val="both"/>
        <w:rPr>
          <w:sz w:val="24"/>
          <w:szCs w:val="24"/>
        </w:rPr>
      </w:pPr>
      <w:r w:rsidRPr="00780703">
        <w:rPr>
          <w:sz w:val="24"/>
          <w:szCs w:val="24"/>
        </w:rPr>
        <w:t>Rédiger des rapports d’activités pour les sponsors, montrant l’utilisation des fonds et les résultats obtenus grâce à leur soutien si besoin ;</w:t>
      </w:r>
    </w:p>
    <w:p w14:paraId="43DD0131" w14:textId="77777777" w:rsidR="00B50EB8" w:rsidRPr="00780703" w:rsidRDefault="00B50EB8" w:rsidP="00106DBB">
      <w:pPr>
        <w:pStyle w:val="ListParagraph"/>
        <w:numPr>
          <w:ilvl w:val="0"/>
          <w:numId w:val="32"/>
        </w:numPr>
        <w:spacing w:line="276" w:lineRule="auto"/>
        <w:jc w:val="both"/>
        <w:rPr>
          <w:sz w:val="24"/>
          <w:szCs w:val="24"/>
        </w:rPr>
      </w:pPr>
      <w:r w:rsidRPr="00780703">
        <w:rPr>
          <w:sz w:val="24"/>
          <w:szCs w:val="24"/>
        </w:rPr>
        <w:t>Analyser les retours d’expérience pour améliorer les futures stratégies de sponsoring.</w:t>
      </w:r>
    </w:p>
    <w:p w14:paraId="06FA1DEE" w14:textId="77777777" w:rsidR="00E86293" w:rsidRPr="00780703" w:rsidRDefault="00E86293" w:rsidP="00780703">
      <w:pPr>
        <w:pStyle w:val="ListParagraph"/>
        <w:jc w:val="both"/>
        <w:rPr>
          <w:sz w:val="24"/>
          <w:szCs w:val="24"/>
        </w:rPr>
      </w:pPr>
    </w:p>
    <w:p w14:paraId="2DF8934B" w14:textId="77777777" w:rsidR="00137311" w:rsidRPr="00780703" w:rsidRDefault="00137311" w:rsidP="00780703">
      <w:pPr>
        <w:pStyle w:val="ListParagraph"/>
        <w:numPr>
          <w:ilvl w:val="0"/>
          <w:numId w:val="26"/>
        </w:numPr>
        <w:jc w:val="both"/>
        <w:rPr>
          <w:b/>
          <w:bCs/>
          <w:sz w:val="24"/>
          <w:szCs w:val="24"/>
        </w:rPr>
      </w:pPr>
      <w:r w:rsidRPr="00780703">
        <w:rPr>
          <w:b/>
          <w:bCs/>
          <w:sz w:val="24"/>
          <w:szCs w:val="24"/>
        </w:rPr>
        <w:t xml:space="preserve">Respect des valeurs et de l’éthique </w:t>
      </w:r>
    </w:p>
    <w:p w14:paraId="34377C37" w14:textId="77777777" w:rsidR="00137311" w:rsidRPr="00780703" w:rsidRDefault="00137311" w:rsidP="00780703">
      <w:pPr>
        <w:pStyle w:val="ListParagraph"/>
        <w:ind w:left="360"/>
        <w:jc w:val="both"/>
        <w:rPr>
          <w:b/>
          <w:bCs/>
          <w:sz w:val="24"/>
          <w:szCs w:val="24"/>
        </w:rPr>
      </w:pPr>
    </w:p>
    <w:p w14:paraId="19E47562" w14:textId="77777777" w:rsidR="00B50EB8" w:rsidRPr="00780703" w:rsidRDefault="00B50EB8" w:rsidP="00106DBB">
      <w:pPr>
        <w:pStyle w:val="ListParagraph"/>
        <w:numPr>
          <w:ilvl w:val="0"/>
          <w:numId w:val="33"/>
        </w:numPr>
        <w:spacing w:line="276" w:lineRule="auto"/>
        <w:jc w:val="both"/>
        <w:rPr>
          <w:sz w:val="24"/>
          <w:szCs w:val="24"/>
        </w:rPr>
      </w:pPr>
      <w:r w:rsidRPr="00780703">
        <w:rPr>
          <w:sz w:val="24"/>
          <w:szCs w:val="24"/>
        </w:rPr>
        <w:t>S’assurer que les partenariats de sponsoring respectent les valeurs et l’éthique du club ;</w:t>
      </w:r>
    </w:p>
    <w:p w14:paraId="6C77E918" w14:textId="77777777" w:rsidR="00B50EB8" w:rsidRPr="00780703" w:rsidRDefault="00B50EB8" w:rsidP="00106DBB">
      <w:pPr>
        <w:pStyle w:val="ListParagraph"/>
        <w:numPr>
          <w:ilvl w:val="0"/>
          <w:numId w:val="33"/>
        </w:numPr>
        <w:spacing w:line="276" w:lineRule="auto"/>
        <w:jc w:val="both"/>
        <w:rPr>
          <w:sz w:val="24"/>
          <w:szCs w:val="24"/>
        </w:rPr>
      </w:pPr>
      <w:r w:rsidRPr="00780703">
        <w:rPr>
          <w:sz w:val="24"/>
          <w:szCs w:val="24"/>
        </w:rPr>
        <w:t>Refuser ou réorienter des propositions de sponsoring qui pourraient nuire à la réputation ou aux objectifs du club.</w:t>
      </w:r>
    </w:p>
    <w:p w14:paraId="68BA599D" w14:textId="77777777" w:rsidR="00E86293" w:rsidRPr="00780703" w:rsidRDefault="00E86293" w:rsidP="00780703">
      <w:pPr>
        <w:jc w:val="both"/>
        <w:rPr>
          <w:sz w:val="24"/>
          <w:szCs w:val="24"/>
          <w:lang w:val="fr-BE"/>
        </w:rPr>
      </w:pPr>
    </w:p>
    <w:p w14:paraId="005EEDB9" w14:textId="77777777" w:rsidR="00E86293" w:rsidRPr="00780703" w:rsidRDefault="00E86293" w:rsidP="00780703">
      <w:pPr>
        <w:pStyle w:val="Heading1"/>
      </w:pPr>
      <w:r w:rsidRPr="00780703">
        <w:t>Compétences attendues</w:t>
      </w:r>
    </w:p>
    <w:p w14:paraId="58F74401" w14:textId="77777777" w:rsidR="00954E51" w:rsidRDefault="00954E51" w:rsidP="00954E51">
      <w:pPr>
        <w:pStyle w:val="ListParagraph"/>
        <w:jc w:val="both"/>
        <w:rPr>
          <w:sz w:val="24"/>
          <w:szCs w:val="24"/>
        </w:rPr>
      </w:pPr>
    </w:p>
    <w:p w14:paraId="7B4AE73E" w14:textId="4F2852A4"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 xml:space="preserve">Stratégie commerciale </w:t>
      </w:r>
    </w:p>
    <w:p w14:paraId="03963AFA"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 xml:space="preserve">Négociation </w:t>
      </w:r>
    </w:p>
    <w:p w14:paraId="35612944"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 xml:space="preserve">Communication </w:t>
      </w:r>
    </w:p>
    <w:p w14:paraId="6B78E221"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 xml:space="preserve">Gestion de partenariats </w:t>
      </w:r>
    </w:p>
    <w:p w14:paraId="1787F052"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 xml:space="preserve">Marketing et promotion </w:t>
      </w:r>
    </w:p>
    <w:p w14:paraId="551B35A8"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 xml:space="preserve">Gestion de projets </w:t>
      </w:r>
    </w:p>
    <w:p w14:paraId="0FE64CE5"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 xml:space="preserve">Analyse et évaluation </w:t>
      </w:r>
    </w:p>
    <w:p w14:paraId="11209F06"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Relationnel et réseau</w:t>
      </w:r>
    </w:p>
    <w:p w14:paraId="2B8154A4" w14:textId="77777777" w:rsidR="00B50EB8" w:rsidRPr="00780703" w:rsidRDefault="00B50EB8" w:rsidP="00106DBB">
      <w:pPr>
        <w:pStyle w:val="ListParagraph"/>
        <w:numPr>
          <w:ilvl w:val="0"/>
          <w:numId w:val="25"/>
        </w:numPr>
        <w:spacing w:line="276" w:lineRule="auto"/>
        <w:jc w:val="both"/>
        <w:rPr>
          <w:sz w:val="24"/>
          <w:szCs w:val="24"/>
        </w:rPr>
      </w:pPr>
      <w:r w:rsidRPr="00780703">
        <w:rPr>
          <w:sz w:val="24"/>
          <w:szCs w:val="24"/>
        </w:rPr>
        <w:t>Connaissance du marché</w:t>
      </w:r>
    </w:p>
    <w:p w14:paraId="6AA2E511" w14:textId="22F4E301" w:rsidR="00E86293" w:rsidRDefault="00B50EB8" w:rsidP="00106DBB">
      <w:pPr>
        <w:pStyle w:val="ListParagraph"/>
        <w:numPr>
          <w:ilvl w:val="0"/>
          <w:numId w:val="25"/>
        </w:numPr>
        <w:spacing w:line="276" w:lineRule="auto"/>
        <w:jc w:val="both"/>
        <w:rPr>
          <w:sz w:val="24"/>
          <w:szCs w:val="24"/>
        </w:rPr>
      </w:pPr>
      <w:r w:rsidRPr="00780703">
        <w:rPr>
          <w:sz w:val="24"/>
          <w:szCs w:val="24"/>
        </w:rPr>
        <w:t>Créativité</w:t>
      </w:r>
    </w:p>
    <w:p w14:paraId="74803C08" w14:textId="77777777" w:rsidR="00954E51" w:rsidRDefault="00954E51" w:rsidP="00954E51">
      <w:pPr>
        <w:pStyle w:val="ListParagraph"/>
        <w:jc w:val="both"/>
        <w:rPr>
          <w:sz w:val="24"/>
          <w:szCs w:val="24"/>
        </w:rPr>
      </w:pPr>
    </w:p>
    <w:p w14:paraId="18930342" w14:textId="77777777" w:rsidR="00106DBB" w:rsidRPr="00954E51" w:rsidRDefault="00106DBB" w:rsidP="00954E51">
      <w:pPr>
        <w:pStyle w:val="ListParagraph"/>
        <w:jc w:val="both"/>
        <w:rPr>
          <w:sz w:val="24"/>
          <w:szCs w:val="24"/>
        </w:rPr>
      </w:pPr>
    </w:p>
    <w:p w14:paraId="140DE563" w14:textId="77777777" w:rsidR="00E86293" w:rsidRPr="00780703" w:rsidRDefault="00E86293" w:rsidP="00780703">
      <w:pPr>
        <w:pStyle w:val="Heading1"/>
      </w:pPr>
      <w:r w:rsidRPr="00780703">
        <w:t>Positionnement organisationnel</w:t>
      </w:r>
    </w:p>
    <w:p w14:paraId="770BEC52" w14:textId="77777777" w:rsidR="00B50EB8" w:rsidRPr="00780703" w:rsidRDefault="00B50EB8" w:rsidP="00106DBB">
      <w:pPr>
        <w:spacing w:line="276" w:lineRule="auto"/>
        <w:jc w:val="both"/>
        <w:rPr>
          <w:sz w:val="24"/>
          <w:szCs w:val="24"/>
        </w:rPr>
      </w:pPr>
      <w:r w:rsidRPr="00780703">
        <w:rPr>
          <w:sz w:val="24"/>
          <w:szCs w:val="24"/>
        </w:rPr>
        <w:t xml:space="preserve">Le responsable sponsoring collabore étroitement avec : </w:t>
      </w:r>
    </w:p>
    <w:p w14:paraId="1F75FA4E" w14:textId="732125C8" w:rsidR="00B50EB8" w:rsidRPr="00780703" w:rsidRDefault="00B50EB8" w:rsidP="00106DBB">
      <w:pPr>
        <w:pStyle w:val="ListParagraph"/>
        <w:numPr>
          <w:ilvl w:val="0"/>
          <w:numId w:val="25"/>
        </w:numPr>
        <w:spacing w:line="276" w:lineRule="auto"/>
        <w:jc w:val="both"/>
        <w:rPr>
          <w:sz w:val="24"/>
          <w:szCs w:val="24"/>
        </w:rPr>
      </w:pPr>
      <w:r w:rsidRPr="00780703">
        <w:rPr>
          <w:b/>
          <w:bCs/>
          <w:sz w:val="24"/>
          <w:szCs w:val="24"/>
        </w:rPr>
        <w:t>Le président </w:t>
      </w:r>
      <w:r w:rsidRPr="00780703">
        <w:rPr>
          <w:sz w:val="24"/>
          <w:szCs w:val="24"/>
        </w:rPr>
        <w:t>pour s'assurer que les partenariats sont alignés avec la vision stratégique du club et pour maximiser l'impact des relations avec les sponsors clés.</w:t>
      </w:r>
    </w:p>
    <w:p w14:paraId="0C104733" w14:textId="678BEE80" w:rsidR="00B50EB8" w:rsidRPr="00780703" w:rsidRDefault="00B50EB8" w:rsidP="00106DBB">
      <w:pPr>
        <w:pStyle w:val="ListParagraph"/>
        <w:numPr>
          <w:ilvl w:val="0"/>
          <w:numId w:val="25"/>
        </w:numPr>
        <w:spacing w:line="276" w:lineRule="auto"/>
        <w:jc w:val="both"/>
        <w:rPr>
          <w:sz w:val="24"/>
          <w:szCs w:val="24"/>
        </w:rPr>
      </w:pPr>
      <w:r w:rsidRPr="00780703">
        <w:rPr>
          <w:b/>
          <w:bCs/>
          <w:sz w:val="24"/>
          <w:szCs w:val="24"/>
        </w:rPr>
        <w:t>Le responsable communication</w:t>
      </w:r>
      <w:r w:rsidRPr="00780703">
        <w:rPr>
          <w:sz w:val="24"/>
          <w:szCs w:val="24"/>
        </w:rPr>
        <w:t xml:space="preserve"> </w:t>
      </w:r>
      <w:r w:rsidR="008F601A">
        <w:rPr>
          <w:sz w:val="24"/>
          <w:szCs w:val="24"/>
        </w:rPr>
        <w:t>p</w:t>
      </w:r>
      <w:r w:rsidRPr="00780703">
        <w:rPr>
          <w:sz w:val="24"/>
          <w:szCs w:val="24"/>
        </w:rPr>
        <w:t>our promouvoir les opportunités de sponsoring et gérer les relations avec les sponsors.</w:t>
      </w:r>
    </w:p>
    <w:p w14:paraId="6788203B" w14:textId="6BFCAAC8" w:rsidR="00B50EB8" w:rsidRDefault="00B50EB8" w:rsidP="00106DBB">
      <w:pPr>
        <w:pStyle w:val="ListParagraph"/>
        <w:numPr>
          <w:ilvl w:val="0"/>
          <w:numId w:val="25"/>
        </w:numPr>
        <w:spacing w:line="276" w:lineRule="auto"/>
        <w:jc w:val="both"/>
        <w:rPr>
          <w:sz w:val="24"/>
          <w:szCs w:val="24"/>
        </w:rPr>
      </w:pPr>
      <w:r w:rsidRPr="00780703">
        <w:rPr>
          <w:b/>
          <w:bCs/>
          <w:sz w:val="24"/>
          <w:szCs w:val="24"/>
        </w:rPr>
        <w:t>Le trésorier</w:t>
      </w:r>
      <w:r w:rsidRPr="00780703">
        <w:rPr>
          <w:sz w:val="24"/>
          <w:szCs w:val="24"/>
        </w:rPr>
        <w:t xml:space="preserve"> </w:t>
      </w:r>
      <w:r w:rsidR="008F601A">
        <w:rPr>
          <w:sz w:val="24"/>
          <w:szCs w:val="24"/>
        </w:rPr>
        <w:t>p</w:t>
      </w:r>
      <w:r w:rsidRPr="00780703">
        <w:rPr>
          <w:sz w:val="24"/>
          <w:szCs w:val="24"/>
        </w:rPr>
        <w:t>our suivre les contributions des sponsors et gérer les aspects financiers associés.</w:t>
      </w:r>
    </w:p>
    <w:p w14:paraId="6FA4D682" w14:textId="77777777" w:rsidR="00954E51" w:rsidRPr="00780703" w:rsidRDefault="00954E51" w:rsidP="00954E51">
      <w:pPr>
        <w:pStyle w:val="ListParagraph"/>
        <w:jc w:val="both"/>
        <w:rPr>
          <w:sz w:val="24"/>
          <w:szCs w:val="24"/>
        </w:rPr>
      </w:pPr>
    </w:p>
    <w:p w14:paraId="325B7806" w14:textId="77777777" w:rsidR="00563DAD" w:rsidRPr="00780703" w:rsidRDefault="00563DAD" w:rsidP="00780703">
      <w:pPr>
        <w:pStyle w:val="Heading1"/>
      </w:pPr>
      <w:r w:rsidRPr="00780703">
        <w:t>CADRE, IMPLICATIOn ET RESSOURCES DISPONIBLES</w:t>
      </w:r>
    </w:p>
    <w:p w14:paraId="4AE1165D" w14:textId="77777777" w:rsidR="00954E51" w:rsidRDefault="00954E51" w:rsidP="00780703">
      <w:pPr>
        <w:spacing w:before="0" w:after="0"/>
        <w:jc w:val="both"/>
        <w:rPr>
          <w:i/>
          <w:iCs/>
          <w:sz w:val="24"/>
          <w:szCs w:val="24"/>
        </w:rPr>
      </w:pPr>
    </w:p>
    <w:p w14:paraId="03A5717F" w14:textId="21C62E0B" w:rsidR="00E86293" w:rsidRPr="00780703" w:rsidRDefault="00E86293" w:rsidP="00106DBB">
      <w:pPr>
        <w:spacing w:before="0" w:after="0" w:line="276" w:lineRule="auto"/>
        <w:jc w:val="both"/>
        <w:rPr>
          <w:i/>
          <w:iCs/>
          <w:sz w:val="24"/>
          <w:szCs w:val="24"/>
        </w:rPr>
      </w:pPr>
      <w:r w:rsidRPr="00780703">
        <w:rPr>
          <w:i/>
          <w:iCs/>
          <w:sz w:val="24"/>
          <w:szCs w:val="24"/>
        </w:rPr>
        <w:t xml:space="preserve">Charge de travail et responsabilités spécifiques </w:t>
      </w:r>
    </w:p>
    <w:p w14:paraId="7CFFBF51" w14:textId="77777777" w:rsidR="00E86293" w:rsidRPr="00780703" w:rsidRDefault="00E86293" w:rsidP="00106DBB">
      <w:pPr>
        <w:spacing w:before="0" w:after="0" w:line="276" w:lineRule="auto"/>
        <w:jc w:val="both"/>
        <w:rPr>
          <w:i/>
          <w:iCs/>
          <w:sz w:val="24"/>
          <w:szCs w:val="24"/>
        </w:rPr>
      </w:pPr>
      <w:r w:rsidRPr="00780703">
        <w:rPr>
          <w:i/>
          <w:iCs/>
          <w:sz w:val="24"/>
          <w:szCs w:val="24"/>
        </w:rPr>
        <w:t xml:space="preserve">Format et fréquence des réunions </w:t>
      </w:r>
    </w:p>
    <w:p w14:paraId="7A5B90BD" w14:textId="77777777" w:rsidR="00E86293" w:rsidRPr="00780703" w:rsidRDefault="00E86293" w:rsidP="00106DBB">
      <w:pPr>
        <w:spacing w:before="0" w:after="0" w:line="276" w:lineRule="auto"/>
        <w:jc w:val="both"/>
        <w:rPr>
          <w:i/>
          <w:iCs/>
          <w:sz w:val="24"/>
          <w:szCs w:val="24"/>
        </w:rPr>
      </w:pPr>
      <w:r w:rsidRPr="00780703">
        <w:rPr>
          <w:i/>
          <w:iCs/>
          <w:sz w:val="24"/>
          <w:szCs w:val="24"/>
        </w:rPr>
        <w:t xml:space="preserve">Support, outils et équipements disponibles. </w:t>
      </w:r>
    </w:p>
    <w:p w14:paraId="3C0E6206" w14:textId="77777777" w:rsidR="00C72AB9" w:rsidRPr="00780703" w:rsidRDefault="00E86293" w:rsidP="00106DBB">
      <w:pPr>
        <w:spacing w:before="0" w:after="0" w:line="276" w:lineRule="auto"/>
        <w:jc w:val="both"/>
        <w:rPr>
          <w:i/>
          <w:iCs/>
          <w:sz w:val="24"/>
          <w:szCs w:val="24"/>
        </w:rPr>
      </w:pPr>
      <w:r w:rsidRPr="00780703">
        <w:rPr>
          <w:i/>
          <w:iCs/>
          <w:sz w:val="24"/>
          <w:szCs w:val="24"/>
        </w:rPr>
        <w:t xml:space="preserve">Assurances et protection </w:t>
      </w:r>
    </w:p>
    <w:p w14:paraId="385CB557" w14:textId="764123FC" w:rsidR="00E86293" w:rsidRPr="00780703" w:rsidRDefault="00E86293" w:rsidP="00106DBB">
      <w:pPr>
        <w:spacing w:before="0" w:after="0" w:line="276" w:lineRule="auto"/>
        <w:jc w:val="both"/>
        <w:rPr>
          <w:i/>
          <w:iCs/>
          <w:sz w:val="24"/>
          <w:szCs w:val="24"/>
        </w:rPr>
      </w:pPr>
      <w:r w:rsidRPr="00780703">
        <w:rPr>
          <w:i/>
          <w:iCs/>
          <w:sz w:val="24"/>
          <w:szCs w:val="24"/>
        </w:rPr>
        <w:t>Défraiement</w:t>
      </w:r>
    </w:p>
    <w:p w14:paraId="2A1B0DC8" w14:textId="77777777" w:rsidR="0034343D" w:rsidRPr="00780703" w:rsidRDefault="0034343D" w:rsidP="00780703">
      <w:pPr>
        <w:spacing w:before="0" w:after="0"/>
        <w:jc w:val="both"/>
        <w:rPr>
          <w:i/>
          <w:iCs/>
          <w:sz w:val="24"/>
          <w:szCs w:val="24"/>
        </w:rPr>
      </w:pPr>
    </w:p>
    <w:p w14:paraId="225AFF27" w14:textId="77777777" w:rsidR="0034343D" w:rsidRPr="00780703" w:rsidRDefault="0034343D" w:rsidP="00780703">
      <w:pPr>
        <w:jc w:val="both"/>
        <w:rPr>
          <w:rFonts w:asciiTheme="majorHAnsi" w:eastAsiaTheme="majorEastAsia" w:hAnsiTheme="majorHAnsi" w:cstheme="majorBidi"/>
          <w:caps/>
          <w:color w:val="21917B"/>
          <w:spacing w:val="10"/>
          <w:sz w:val="24"/>
          <w:szCs w:val="24"/>
        </w:rPr>
      </w:pPr>
      <w:r w:rsidRPr="00780703">
        <w:rPr>
          <w:color w:val="21917B"/>
          <w:sz w:val="24"/>
          <w:szCs w:val="24"/>
        </w:rPr>
        <w:br w:type="page"/>
      </w:r>
    </w:p>
    <w:p w14:paraId="2AA4CF9F" w14:textId="17FB3BC2" w:rsidR="0034343D" w:rsidRPr="00780703" w:rsidRDefault="0034343D" w:rsidP="00780703">
      <w:pPr>
        <w:pStyle w:val="Title"/>
        <w:jc w:val="both"/>
        <w:rPr>
          <w:color w:val="21917B"/>
        </w:rPr>
      </w:pPr>
      <w:r w:rsidRPr="00780703">
        <w:rPr>
          <w:color w:val="21917B"/>
        </w:rPr>
        <w:lastRenderedPageBreak/>
        <w:t>Juridique</w:t>
      </w:r>
    </w:p>
    <w:p w14:paraId="0FBDC3C2" w14:textId="77777777" w:rsidR="0034343D" w:rsidRPr="00780703" w:rsidRDefault="0034343D" w:rsidP="00780703">
      <w:pPr>
        <w:pStyle w:val="Heading1"/>
      </w:pPr>
      <w:r w:rsidRPr="00780703">
        <w:t>Mission générale</w:t>
      </w:r>
    </w:p>
    <w:p w14:paraId="04518AF9" w14:textId="6D6BBFF4" w:rsidR="00BB3D36" w:rsidRDefault="00BB3D36" w:rsidP="0041394D">
      <w:pPr>
        <w:spacing w:line="276" w:lineRule="auto"/>
        <w:jc w:val="both"/>
        <w:rPr>
          <w:sz w:val="24"/>
          <w:szCs w:val="24"/>
        </w:rPr>
      </w:pPr>
      <w:r w:rsidRPr="00780703">
        <w:rPr>
          <w:sz w:val="24"/>
          <w:szCs w:val="24"/>
        </w:rPr>
        <w:t>Le responsable juridique dans un club</w:t>
      </w:r>
      <w:r w:rsidR="00FD7DAA">
        <w:rPr>
          <w:sz w:val="24"/>
          <w:szCs w:val="24"/>
        </w:rPr>
        <w:t xml:space="preserve"> de hockey</w:t>
      </w:r>
      <w:r w:rsidRPr="00780703">
        <w:rPr>
          <w:sz w:val="24"/>
          <w:szCs w:val="24"/>
        </w:rPr>
        <w:t xml:space="preserve"> est chargé de veiller à ce que toutes les activités et opérations du club soient conformes aux lois et réglementations en vigueur. Sa mission principale est de fournir des conseils juridiques, de gérer les affaires légales et de minimiser les risques juridiques pour le club. Il assure également la rédaction et la révision de tous les documents juridiques nécessaires.</w:t>
      </w:r>
    </w:p>
    <w:p w14:paraId="2CF9DC12" w14:textId="77777777" w:rsidR="002C218E" w:rsidRPr="00780703" w:rsidRDefault="002C218E" w:rsidP="00780703">
      <w:pPr>
        <w:jc w:val="both"/>
        <w:rPr>
          <w:sz w:val="24"/>
          <w:szCs w:val="24"/>
        </w:rPr>
      </w:pPr>
    </w:p>
    <w:p w14:paraId="1DBC57E3" w14:textId="77777777" w:rsidR="0034343D" w:rsidRPr="00780703" w:rsidRDefault="0034343D" w:rsidP="00780703">
      <w:pPr>
        <w:pStyle w:val="Heading1"/>
      </w:pPr>
      <w:r w:rsidRPr="00780703">
        <w:t>Tâches principales</w:t>
      </w:r>
    </w:p>
    <w:p w14:paraId="25F5A305" w14:textId="77777777" w:rsidR="002C218E" w:rsidRPr="002C218E" w:rsidRDefault="002C218E" w:rsidP="002C218E">
      <w:pPr>
        <w:pStyle w:val="ListParagraph"/>
        <w:spacing w:after="0"/>
        <w:ind w:left="360"/>
        <w:jc w:val="both"/>
        <w:rPr>
          <w:sz w:val="24"/>
          <w:szCs w:val="24"/>
        </w:rPr>
      </w:pPr>
    </w:p>
    <w:p w14:paraId="5D84508B" w14:textId="087C5C82" w:rsidR="0034343D" w:rsidRPr="00780703" w:rsidRDefault="0034343D" w:rsidP="00780703">
      <w:pPr>
        <w:pStyle w:val="ListParagraph"/>
        <w:numPr>
          <w:ilvl w:val="0"/>
          <w:numId w:val="69"/>
        </w:numPr>
        <w:spacing w:after="0"/>
        <w:jc w:val="both"/>
        <w:rPr>
          <w:sz w:val="24"/>
          <w:szCs w:val="24"/>
        </w:rPr>
      </w:pPr>
      <w:r w:rsidRPr="00780703">
        <w:rPr>
          <w:b/>
          <w:bCs/>
          <w:sz w:val="24"/>
          <w:szCs w:val="24"/>
        </w:rPr>
        <w:t>Conseils juridiques</w:t>
      </w:r>
    </w:p>
    <w:p w14:paraId="3812BD5D" w14:textId="77777777" w:rsidR="0034343D" w:rsidRPr="00780703" w:rsidRDefault="0034343D" w:rsidP="00780703">
      <w:pPr>
        <w:pStyle w:val="ListParagraph"/>
        <w:spacing w:after="0"/>
        <w:ind w:left="360"/>
        <w:jc w:val="both"/>
        <w:rPr>
          <w:sz w:val="24"/>
          <w:szCs w:val="24"/>
        </w:rPr>
      </w:pPr>
    </w:p>
    <w:p w14:paraId="4DFFC93B" w14:textId="77777777" w:rsidR="00BB3D36" w:rsidRPr="00780703" w:rsidRDefault="00BB3D36" w:rsidP="00FD7DAA">
      <w:pPr>
        <w:numPr>
          <w:ilvl w:val="0"/>
          <w:numId w:val="70"/>
        </w:numPr>
        <w:spacing w:before="0" w:after="160" w:line="276" w:lineRule="auto"/>
        <w:ind w:left="714" w:hanging="357"/>
        <w:contextualSpacing/>
        <w:jc w:val="both"/>
        <w:rPr>
          <w:sz w:val="24"/>
          <w:szCs w:val="24"/>
        </w:rPr>
      </w:pPr>
      <w:r w:rsidRPr="00780703">
        <w:rPr>
          <w:sz w:val="24"/>
          <w:szCs w:val="24"/>
        </w:rPr>
        <w:t>Fournir des conseils juridiques à l’OA sur divers sujets tels que les contrats, la conformité réglementaire et les questions de responsabilité ;</w:t>
      </w:r>
    </w:p>
    <w:p w14:paraId="68D7CA80" w14:textId="6A475EB3" w:rsidR="00BB3D36" w:rsidRPr="00780703" w:rsidRDefault="00BB3D36" w:rsidP="00FD7DAA">
      <w:pPr>
        <w:numPr>
          <w:ilvl w:val="0"/>
          <w:numId w:val="70"/>
        </w:numPr>
        <w:spacing w:after="160" w:line="276" w:lineRule="auto"/>
        <w:ind w:left="714" w:hanging="357"/>
        <w:contextualSpacing/>
        <w:jc w:val="both"/>
        <w:rPr>
          <w:sz w:val="24"/>
          <w:szCs w:val="24"/>
        </w:rPr>
      </w:pPr>
      <w:r w:rsidRPr="00780703">
        <w:rPr>
          <w:sz w:val="24"/>
          <w:szCs w:val="24"/>
        </w:rPr>
        <w:t>Informer l’OA des nouvelles législations et réglementations susceptibles d'affecter les opérations du club</w:t>
      </w:r>
      <w:r w:rsidR="00997C79">
        <w:rPr>
          <w:sz w:val="24"/>
          <w:szCs w:val="24"/>
        </w:rPr>
        <w:t> ;</w:t>
      </w:r>
    </w:p>
    <w:p w14:paraId="1DDC1D9F" w14:textId="775F857D" w:rsidR="00BB3D36" w:rsidRPr="00780703" w:rsidRDefault="00BB3D36" w:rsidP="00FD7DAA">
      <w:pPr>
        <w:numPr>
          <w:ilvl w:val="0"/>
          <w:numId w:val="70"/>
        </w:numPr>
        <w:spacing w:before="0" w:after="0" w:line="276" w:lineRule="auto"/>
        <w:ind w:left="714" w:hanging="357"/>
        <w:contextualSpacing/>
        <w:jc w:val="both"/>
        <w:rPr>
          <w:sz w:val="24"/>
          <w:szCs w:val="24"/>
        </w:rPr>
      </w:pPr>
      <w:r w:rsidRPr="00780703">
        <w:rPr>
          <w:sz w:val="24"/>
          <w:szCs w:val="24"/>
        </w:rPr>
        <w:t>Gérer les relations avec les avocats externes et coordonner les actions juridiques si nécessaires</w:t>
      </w:r>
      <w:r w:rsidR="00997C79">
        <w:rPr>
          <w:sz w:val="24"/>
          <w:szCs w:val="24"/>
        </w:rPr>
        <w:t> ;</w:t>
      </w:r>
    </w:p>
    <w:p w14:paraId="514010A5" w14:textId="464E9DFC" w:rsidR="0034343D" w:rsidRDefault="00FD7DAA" w:rsidP="00FD7DAA">
      <w:pPr>
        <w:numPr>
          <w:ilvl w:val="0"/>
          <w:numId w:val="70"/>
        </w:numPr>
        <w:spacing w:before="0" w:after="0" w:line="276" w:lineRule="auto"/>
        <w:ind w:left="714" w:hanging="357"/>
        <w:contextualSpacing/>
        <w:jc w:val="both"/>
        <w:rPr>
          <w:sz w:val="24"/>
          <w:szCs w:val="24"/>
        </w:rPr>
      </w:pPr>
      <w:r>
        <w:rPr>
          <w:sz w:val="24"/>
          <w:szCs w:val="24"/>
        </w:rPr>
        <w:t>Sensibiliser</w:t>
      </w:r>
      <w:r w:rsidR="00BB3D36" w:rsidRPr="00780703">
        <w:rPr>
          <w:sz w:val="24"/>
          <w:szCs w:val="24"/>
        </w:rPr>
        <w:t xml:space="preserve"> les membres du club aux questions juridiques pertinentes et à leurs responsabilités légales.</w:t>
      </w:r>
    </w:p>
    <w:p w14:paraId="0B8D44E3" w14:textId="77777777" w:rsidR="002C218E" w:rsidRPr="002C218E" w:rsidRDefault="002C218E" w:rsidP="002C218E">
      <w:pPr>
        <w:spacing w:before="0" w:after="0" w:line="259" w:lineRule="auto"/>
        <w:ind w:left="720"/>
        <w:jc w:val="both"/>
        <w:rPr>
          <w:sz w:val="24"/>
          <w:szCs w:val="24"/>
        </w:rPr>
      </w:pPr>
    </w:p>
    <w:p w14:paraId="21CB5D1D" w14:textId="77777777" w:rsidR="0034343D" w:rsidRPr="00780703" w:rsidRDefault="0034343D" w:rsidP="00780703">
      <w:pPr>
        <w:pStyle w:val="ListParagraph"/>
        <w:numPr>
          <w:ilvl w:val="0"/>
          <w:numId w:val="69"/>
        </w:numPr>
        <w:spacing w:after="0"/>
        <w:jc w:val="both"/>
        <w:rPr>
          <w:sz w:val="24"/>
          <w:szCs w:val="24"/>
        </w:rPr>
      </w:pPr>
      <w:r w:rsidRPr="00780703">
        <w:rPr>
          <w:b/>
          <w:bCs/>
          <w:sz w:val="24"/>
          <w:szCs w:val="24"/>
        </w:rPr>
        <w:t>Gestion des contrats</w:t>
      </w:r>
    </w:p>
    <w:p w14:paraId="11BFECD7" w14:textId="77777777" w:rsidR="0034343D" w:rsidRPr="00780703" w:rsidRDefault="0034343D" w:rsidP="00780703">
      <w:pPr>
        <w:pStyle w:val="ListParagraph"/>
        <w:spacing w:after="0"/>
        <w:ind w:left="360"/>
        <w:jc w:val="both"/>
        <w:rPr>
          <w:sz w:val="24"/>
          <w:szCs w:val="24"/>
        </w:rPr>
      </w:pPr>
    </w:p>
    <w:p w14:paraId="1EA4787C" w14:textId="77777777" w:rsidR="00BB3D36" w:rsidRPr="00780703" w:rsidRDefault="00BB3D36" w:rsidP="00377461">
      <w:pPr>
        <w:numPr>
          <w:ilvl w:val="0"/>
          <w:numId w:val="71"/>
        </w:numPr>
        <w:spacing w:before="0" w:after="160" w:line="276" w:lineRule="auto"/>
        <w:ind w:left="714" w:hanging="357"/>
        <w:contextualSpacing/>
        <w:jc w:val="both"/>
        <w:rPr>
          <w:sz w:val="24"/>
          <w:szCs w:val="24"/>
        </w:rPr>
      </w:pPr>
      <w:r w:rsidRPr="00780703">
        <w:rPr>
          <w:sz w:val="24"/>
          <w:szCs w:val="24"/>
        </w:rPr>
        <w:t>Superviser la rédaction des contrats avec les sponsors, les fournisseurs, les entraîneurs, les joueurs, et autres si besoin ;</w:t>
      </w:r>
    </w:p>
    <w:p w14:paraId="26AEFD12" w14:textId="77777777" w:rsidR="00BB3D36" w:rsidRPr="00780703" w:rsidRDefault="00BB3D36" w:rsidP="00377461">
      <w:pPr>
        <w:numPr>
          <w:ilvl w:val="0"/>
          <w:numId w:val="71"/>
        </w:numPr>
        <w:spacing w:before="0" w:after="160" w:line="276" w:lineRule="auto"/>
        <w:ind w:left="714" w:hanging="357"/>
        <w:contextualSpacing/>
        <w:jc w:val="both"/>
        <w:rPr>
          <w:sz w:val="24"/>
          <w:szCs w:val="24"/>
        </w:rPr>
      </w:pPr>
      <w:r w:rsidRPr="00780703">
        <w:rPr>
          <w:sz w:val="24"/>
          <w:szCs w:val="24"/>
        </w:rPr>
        <w:t>Assurer que tous les contrats protègent les intérêts du club et sont conformes aux lois en vigueur.</w:t>
      </w:r>
    </w:p>
    <w:p w14:paraId="5D6A8C75" w14:textId="30BE79C9" w:rsidR="0034343D" w:rsidRPr="00780703" w:rsidRDefault="0034343D" w:rsidP="00780703">
      <w:pPr>
        <w:spacing w:before="0" w:after="0" w:line="259" w:lineRule="auto"/>
        <w:ind w:left="720"/>
        <w:jc w:val="both"/>
        <w:rPr>
          <w:sz w:val="24"/>
          <w:szCs w:val="24"/>
        </w:rPr>
      </w:pPr>
    </w:p>
    <w:p w14:paraId="5B9B5D23" w14:textId="77777777" w:rsidR="0034343D" w:rsidRPr="00780703" w:rsidRDefault="0034343D" w:rsidP="00780703">
      <w:pPr>
        <w:pStyle w:val="ListParagraph"/>
        <w:numPr>
          <w:ilvl w:val="0"/>
          <w:numId w:val="69"/>
        </w:numPr>
        <w:spacing w:after="0"/>
        <w:jc w:val="both"/>
        <w:rPr>
          <w:sz w:val="24"/>
          <w:szCs w:val="24"/>
        </w:rPr>
      </w:pPr>
      <w:r w:rsidRPr="00780703">
        <w:rPr>
          <w:b/>
          <w:bCs/>
          <w:sz w:val="24"/>
          <w:szCs w:val="24"/>
        </w:rPr>
        <w:t>Conformité réglementaire</w:t>
      </w:r>
    </w:p>
    <w:p w14:paraId="7250F27C" w14:textId="77777777" w:rsidR="0034343D" w:rsidRPr="00780703" w:rsidRDefault="0034343D" w:rsidP="00780703">
      <w:pPr>
        <w:spacing w:before="0" w:after="0"/>
        <w:ind w:left="720"/>
        <w:jc w:val="both"/>
        <w:rPr>
          <w:sz w:val="24"/>
          <w:szCs w:val="24"/>
        </w:rPr>
      </w:pPr>
    </w:p>
    <w:p w14:paraId="70D6F23E" w14:textId="77777777" w:rsidR="00BB3D36" w:rsidRPr="00780703" w:rsidRDefault="00BB3D36" w:rsidP="00377461">
      <w:pPr>
        <w:numPr>
          <w:ilvl w:val="0"/>
          <w:numId w:val="73"/>
        </w:numPr>
        <w:spacing w:before="0" w:after="160" w:line="276" w:lineRule="auto"/>
        <w:ind w:left="714" w:hanging="357"/>
        <w:contextualSpacing/>
        <w:jc w:val="both"/>
        <w:rPr>
          <w:sz w:val="24"/>
          <w:szCs w:val="24"/>
        </w:rPr>
      </w:pPr>
      <w:r w:rsidRPr="00780703">
        <w:rPr>
          <w:sz w:val="24"/>
          <w:szCs w:val="24"/>
        </w:rPr>
        <w:t>Veiller à ce que le club respecte toutes les réglementations locales, nationales et internationales pertinentes ;</w:t>
      </w:r>
    </w:p>
    <w:p w14:paraId="36F6F6A8" w14:textId="249C3DD3" w:rsidR="0034343D" w:rsidRPr="00780703" w:rsidRDefault="00BB3D36" w:rsidP="00377461">
      <w:pPr>
        <w:numPr>
          <w:ilvl w:val="0"/>
          <w:numId w:val="73"/>
        </w:numPr>
        <w:spacing w:before="0" w:after="0" w:line="276" w:lineRule="auto"/>
        <w:ind w:left="714" w:hanging="357"/>
        <w:contextualSpacing/>
        <w:jc w:val="both"/>
        <w:rPr>
          <w:sz w:val="24"/>
          <w:szCs w:val="24"/>
        </w:rPr>
      </w:pPr>
      <w:r w:rsidRPr="00780703">
        <w:rPr>
          <w:sz w:val="24"/>
          <w:szCs w:val="24"/>
        </w:rPr>
        <w:t>Gérer les dossiers de conformité et s'assurer que toutes les obligations légales sont remplies ;</w:t>
      </w:r>
    </w:p>
    <w:p w14:paraId="296B4E65" w14:textId="12DC7766" w:rsidR="00BB3D36" w:rsidRPr="00780703" w:rsidRDefault="00BB3D36" w:rsidP="00377461">
      <w:pPr>
        <w:numPr>
          <w:ilvl w:val="0"/>
          <w:numId w:val="73"/>
        </w:numPr>
        <w:spacing w:before="0" w:after="0" w:line="276" w:lineRule="auto"/>
        <w:ind w:left="714" w:hanging="357"/>
        <w:contextualSpacing/>
        <w:jc w:val="both"/>
        <w:rPr>
          <w:sz w:val="24"/>
          <w:szCs w:val="24"/>
        </w:rPr>
      </w:pPr>
      <w:r w:rsidRPr="00780703">
        <w:rPr>
          <w:sz w:val="24"/>
          <w:szCs w:val="24"/>
        </w:rPr>
        <w:t xml:space="preserve">Apporter un soutien en cas de litiges sportifs ou administratifs, notamment pour les contestations de forfaits ou les comparutions devant les instances juridictionnelles de la fédération. </w:t>
      </w:r>
    </w:p>
    <w:p w14:paraId="3B616133" w14:textId="77777777" w:rsidR="0034343D" w:rsidRPr="00780703" w:rsidRDefault="0034343D" w:rsidP="00780703">
      <w:pPr>
        <w:spacing w:before="0" w:after="0"/>
        <w:ind w:left="720"/>
        <w:jc w:val="both"/>
        <w:rPr>
          <w:sz w:val="24"/>
          <w:szCs w:val="24"/>
        </w:rPr>
      </w:pPr>
    </w:p>
    <w:p w14:paraId="2F994D0A" w14:textId="77777777" w:rsidR="0034343D" w:rsidRPr="00780703" w:rsidRDefault="0034343D" w:rsidP="00780703">
      <w:pPr>
        <w:spacing w:before="0" w:after="0"/>
        <w:ind w:left="720"/>
        <w:jc w:val="both"/>
        <w:rPr>
          <w:sz w:val="24"/>
          <w:szCs w:val="24"/>
        </w:rPr>
      </w:pPr>
    </w:p>
    <w:p w14:paraId="7D8A255E" w14:textId="77777777" w:rsidR="0034343D" w:rsidRPr="00780703" w:rsidRDefault="0034343D" w:rsidP="00780703">
      <w:pPr>
        <w:spacing w:before="0" w:after="0"/>
        <w:ind w:left="720"/>
        <w:jc w:val="both"/>
        <w:rPr>
          <w:sz w:val="24"/>
          <w:szCs w:val="24"/>
        </w:rPr>
      </w:pPr>
    </w:p>
    <w:p w14:paraId="37C876F1" w14:textId="77777777" w:rsidR="0034343D" w:rsidRPr="00780703" w:rsidRDefault="0034343D" w:rsidP="00780703">
      <w:pPr>
        <w:pStyle w:val="ListParagraph"/>
        <w:numPr>
          <w:ilvl w:val="0"/>
          <w:numId w:val="69"/>
        </w:numPr>
        <w:spacing w:after="0"/>
        <w:jc w:val="both"/>
        <w:rPr>
          <w:sz w:val="24"/>
          <w:szCs w:val="24"/>
        </w:rPr>
      </w:pPr>
      <w:r w:rsidRPr="00780703">
        <w:rPr>
          <w:b/>
          <w:bCs/>
          <w:sz w:val="24"/>
          <w:szCs w:val="24"/>
        </w:rPr>
        <w:t>Protection des données</w:t>
      </w:r>
    </w:p>
    <w:p w14:paraId="2087D5B1" w14:textId="77777777" w:rsidR="0034343D" w:rsidRPr="00780703" w:rsidRDefault="0034343D" w:rsidP="00780703">
      <w:pPr>
        <w:pStyle w:val="ListParagraph"/>
        <w:spacing w:after="0"/>
        <w:ind w:left="360"/>
        <w:jc w:val="both"/>
        <w:rPr>
          <w:sz w:val="24"/>
          <w:szCs w:val="24"/>
        </w:rPr>
      </w:pPr>
    </w:p>
    <w:p w14:paraId="7FB1CAE2" w14:textId="77777777" w:rsidR="00091D86" w:rsidRDefault="00BB3D36" w:rsidP="00377461">
      <w:pPr>
        <w:numPr>
          <w:ilvl w:val="0"/>
          <w:numId w:val="76"/>
        </w:numPr>
        <w:spacing w:before="0" w:after="160" w:line="276" w:lineRule="auto"/>
        <w:ind w:left="714" w:hanging="357"/>
        <w:contextualSpacing/>
        <w:jc w:val="both"/>
        <w:rPr>
          <w:sz w:val="24"/>
          <w:szCs w:val="24"/>
        </w:rPr>
      </w:pPr>
      <w:r w:rsidRPr="00091D86">
        <w:rPr>
          <w:sz w:val="24"/>
          <w:szCs w:val="24"/>
        </w:rPr>
        <w:t>Veiller à ce que le club respecte les réglementations en matière de protection des données personnelles ;</w:t>
      </w:r>
    </w:p>
    <w:p w14:paraId="09A866CB" w14:textId="0AA53A14" w:rsidR="00BB3D36" w:rsidRPr="00091D86" w:rsidRDefault="00BB3D36" w:rsidP="00377461">
      <w:pPr>
        <w:numPr>
          <w:ilvl w:val="0"/>
          <w:numId w:val="76"/>
        </w:numPr>
        <w:spacing w:before="0" w:after="160" w:line="276" w:lineRule="auto"/>
        <w:ind w:left="714" w:hanging="357"/>
        <w:contextualSpacing/>
        <w:jc w:val="both"/>
        <w:rPr>
          <w:sz w:val="24"/>
          <w:szCs w:val="24"/>
        </w:rPr>
      </w:pPr>
      <w:r w:rsidRPr="00091D86">
        <w:rPr>
          <w:sz w:val="24"/>
          <w:szCs w:val="24"/>
        </w:rPr>
        <w:t>Mettre en place des procédures pour garantir la confidentialité et la sécurité des données des membres, des bénévoles et des employés.</w:t>
      </w:r>
    </w:p>
    <w:p w14:paraId="2CBBEF82" w14:textId="77777777" w:rsidR="0034343D" w:rsidRPr="00780703" w:rsidRDefault="0034343D" w:rsidP="002C218E">
      <w:pPr>
        <w:spacing w:before="0" w:after="0"/>
        <w:jc w:val="both"/>
        <w:rPr>
          <w:sz w:val="24"/>
          <w:szCs w:val="24"/>
        </w:rPr>
      </w:pPr>
    </w:p>
    <w:p w14:paraId="40E01868" w14:textId="77777777" w:rsidR="0034343D" w:rsidRPr="00780703" w:rsidRDefault="0034343D" w:rsidP="00780703">
      <w:pPr>
        <w:pStyle w:val="ListParagraph"/>
        <w:numPr>
          <w:ilvl w:val="0"/>
          <w:numId w:val="69"/>
        </w:numPr>
        <w:spacing w:after="0"/>
        <w:jc w:val="both"/>
        <w:rPr>
          <w:sz w:val="24"/>
          <w:szCs w:val="24"/>
        </w:rPr>
      </w:pPr>
      <w:r w:rsidRPr="00780703">
        <w:rPr>
          <w:b/>
          <w:bCs/>
          <w:sz w:val="24"/>
          <w:szCs w:val="24"/>
        </w:rPr>
        <w:t>Gestion des assurances</w:t>
      </w:r>
    </w:p>
    <w:p w14:paraId="701520E0" w14:textId="77777777" w:rsidR="0034343D" w:rsidRPr="00780703" w:rsidRDefault="0034343D" w:rsidP="00780703">
      <w:pPr>
        <w:pStyle w:val="ListParagraph"/>
        <w:spacing w:after="0"/>
        <w:ind w:left="360"/>
        <w:jc w:val="both"/>
        <w:rPr>
          <w:sz w:val="24"/>
          <w:szCs w:val="24"/>
        </w:rPr>
      </w:pPr>
    </w:p>
    <w:p w14:paraId="759B1C12" w14:textId="77777777" w:rsidR="0034343D" w:rsidRPr="00780703" w:rsidRDefault="0034343D" w:rsidP="0041394D">
      <w:pPr>
        <w:numPr>
          <w:ilvl w:val="0"/>
          <w:numId w:val="78"/>
        </w:numPr>
        <w:spacing w:before="0" w:after="0" w:line="276" w:lineRule="auto"/>
        <w:jc w:val="both"/>
        <w:rPr>
          <w:sz w:val="24"/>
          <w:szCs w:val="24"/>
        </w:rPr>
      </w:pPr>
      <w:r w:rsidRPr="00780703">
        <w:rPr>
          <w:sz w:val="24"/>
          <w:szCs w:val="24"/>
        </w:rPr>
        <w:t>Évaluer les besoins en assurance du club et s'assurer que des polices d'assurance adéquates sont en place pour couvrir les risques potentiels ;</w:t>
      </w:r>
    </w:p>
    <w:p w14:paraId="14C162A4" w14:textId="26CB8721" w:rsidR="00BB3D36" w:rsidRPr="00780703" w:rsidRDefault="00BB3D36" w:rsidP="0041394D">
      <w:pPr>
        <w:numPr>
          <w:ilvl w:val="0"/>
          <w:numId w:val="78"/>
        </w:numPr>
        <w:spacing w:before="0" w:after="0" w:line="276" w:lineRule="auto"/>
        <w:jc w:val="both"/>
        <w:rPr>
          <w:sz w:val="24"/>
          <w:szCs w:val="24"/>
        </w:rPr>
      </w:pPr>
      <w:r w:rsidRPr="00780703">
        <w:rPr>
          <w:sz w:val="24"/>
          <w:szCs w:val="24"/>
        </w:rPr>
        <w:t>Être le point de contact privilégié avec le courtier du club pour toute question liée aux assurances et aux aspects juridiques</w:t>
      </w:r>
      <w:r w:rsidR="00997C79">
        <w:rPr>
          <w:sz w:val="24"/>
          <w:szCs w:val="24"/>
        </w:rPr>
        <w:t> ;</w:t>
      </w:r>
    </w:p>
    <w:p w14:paraId="5A90D18D" w14:textId="77777777" w:rsidR="0034343D" w:rsidRPr="00780703" w:rsidRDefault="0034343D" w:rsidP="0041394D">
      <w:pPr>
        <w:numPr>
          <w:ilvl w:val="0"/>
          <w:numId w:val="78"/>
        </w:numPr>
        <w:spacing w:before="0" w:after="0" w:line="276" w:lineRule="auto"/>
        <w:jc w:val="both"/>
        <w:rPr>
          <w:sz w:val="24"/>
          <w:szCs w:val="24"/>
        </w:rPr>
      </w:pPr>
      <w:r w:rsidRPr="00780703">
        <w:rPr>
          <w:sz w:val="24"/>
          <w:szCs w:val="24"/>
        </w:rPr>
        <w:t xml:space="preserve">Si besoin, gérer les réclamations d'assurance et les relations avec les compagnies d'assurance et la LFH. </w:t>
      </w:r>
    </w:p>
    <w:p w14:paraId="00C40789" w14:textId="77777777" w:rsidR="0034343D" w:rsidRPr="00780703" w:rsidRDefault="0034343D" w:rsidP="002C218E">
      <w:pPr>
        <w:spacing w:before="0" w:after="0"/>
        <w:jc w:val="both"/>
        <w:rPr>
          <w:sz w:val="24"/>
          <w:szCs w:val="24"/>
        </w:rPr>
      </w:pPr>
    </w:p>
    <w:p w14:paraId="7B61C92A" w14:textId="77777777" w:rsidR="0034343D" w:rsidRPr="00780703" w:rsidRDefault="0034343D" w:rsidP="00780703">
      <w:pPr>
        <w:pStyle w:val="ListParagraph"/>
        <w:numPr>
          <w:ilvl w:val="0"/>
          <w:numId w:val="69"/>
        </w:numPr>
        <w:spacing w:after="0"/>
        <w:jc w:val="both"/>
        <w:rPr>
          <w:sz w:val="24"/>
          <w:szCs w:val="24"/>
        </w:rPr>
      </w:pPr>
      <w:r w:rsidRPr="00780703">
        <w:rPr>
          <w:b/>
          <w:bCs/>
          <w:sz w:val="24"/>
          <w:szCs w:val="24"/>
        </w:rPr>
        <w:t>Documentation et archivage</w:t>
      </w:r>
    </w:p>
    <w:p w14:paraId="716F4B83" w14:textId="77777777" w:rsidR="0034343D" w:rsidRPr="00780703" w:rsidRDefault="0034343D" w:rsidP="00780703">
      <w:pPr>
        <w:pStyle w:val="ListParagraph"/>
        <w:spacing w:after="0"/>
        <w:ind w:left="360"/>
        <w:jc w:val="both"/>
        <w:rPr>
          <w:sz w:val="24"/>
          <w:szCs w:val="24"/>
        </w:rPr>
      </w:pPr>
    </w:p>
    <w:p w14:paraId="55B0E4B0" w14:textId="77777777" w:rsidR="0034343D" w:rsidRPr="00780703" w:rsidRDefault="0034343D" w:rsidP="0041394D">
      <w:pPr>
        <w:numPr>
          <w:ilvl w:val="0"/>
          <w:numId w:val="72"/>
        </w:numPr>
        <w:spacing w:before="0" w:after="0" w:line="276" w:lineRule="auto"/>
        <w:jc w:val="both"/>
        <w:rPr>
          <w:sz w:val="24"/>
          <w:szCs w:val="24"/>
        </w:rPr>
      </w:pPr>
      <w:r w:rsidRPr="00780703">
        <w:rPr>
          <w:sz w:val="24"/>
          <w:szCs w:val="24"/>
        </w:rPr>
        <w:t>En collaboration avec le secrétaire administratif, gérer et archiver tous les documents juridiques et les contrats de manière organisée et sécurisée ;</w:t>
      </w:r>
    </w:p>
    <w:p w14:paraId="7E4216C4" w14:textId="77777777" w:rsidR="0034343D" w:rsidRDefault="0034343D" w:rsidP="0041394D">
      <w:pPr>
        <w:numPr>
          <w:ilvl w:val="0"/>
          <w:numId w:val="72"/>
        </w:numPr>
        <w:spacing w:before="0" w:after="0" w:line="276" w:lineRule="auto"/>
        <w:jc w:val="both"/>
        <w:rPr>
          <w:sz w:val="24"/>
          <w:szCs w:val="24"/>
        </w:rPr>
      </w:pPr>
      <w:r w:rsidRPr="00780703">
        <w:rPr>
          <w:sz w:val="24"/>
          <w:szCs w:val="24"/>
        </w:rPr>
        <w:t>Assurer la traçabilité et l'accès facile aux documents légaux lorsque cela est nécessaire.</w:t>
      </w:r>
    </w:p>
    <w:p w14:paraId="06296EEE" w14:textId="77777777" w:rsidR="002C218E" w:rsidRPr="00780703" w:rsidRDefault="002C218E" w:rsidP="002C218E">
      <w:pPr>
        <w:spacing w:before="0" w:after="0" w:line="259" w:lineRule="auto"/>
        <w:ind w:left="720"/>
        <w:jc w:val="both"/>
        <w:rPr>
          <w:sz w:val="24"/>
          <w:szCs w:val="24"/>
        </w:rPr>
      </w:pPr>
    </w:p>
    <w:p w14:paraId="48704D72" w14:textId="77777777" w:rsidR="0034343D" w:rsidRPr="00780703" w:rsidRDefault="0034343D" w:rsidP="00780703">
      <w:pPr>
        <w:pStyle w:val="Heading1"/>
      </w:pPr>
      <w:r w:rsidRPr="00780703">
        <w:t>Compétences attendues</w:t>
      </w:r>
    </w:p>
    <w:p w14:paraId="28427061" w14:textId="77777777" w:rsidR="002C218E" w:rsidRDefault="002C218E" w:rsidP="002C218E">
      <w:pPr>
        <w:pStyle w:val="ListParagraph"/>
        <w:jc w:val="both"/>
        <w:rPr>
          <w:sz w:val="24"/>
          <w:szCs w:val="24"/>
        </w:rPr>
      </w:pPr>
    </w:p>
    <w:p w14:paraId="1757EC27" w14:textId="7E9153A2"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 xml:space="preserve">Droit sportif </w:t>
      </w:r>
    </w:p>
    <w:p w14:paraId="230B5090" w14:textId="77777777"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Rédaction juridique</w:t>
      </w:r>
    </w:p>
    <w:p w14:paraId="041E673A" w14:textId="77777777"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 xml:space="preserve">Gestion des litiges </w:t>
      </w:r>
    </w:p>
    <w:p w14:paraId="1D6AD76A" w14:textId="77777777"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 xml:space="preserve">Conformité et réglementation </w:t>
      </w:r>
    </w:p>
    <w:p w14:paraId="26D6D1F4" w14:textId="77777777"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Analyse juridique</w:t>
      </w:r>
    </w:p>
    <w:p w14:paraId="1A414C51" w14:textId="77777777"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 xml:space="preserve">Communication </w:t>
      </w:r>
    </w:p>
    <w:p w14:paraId="56198EA0" w14:textId="77777777"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Gestion des documents</w:t>
      </w:r>
    </w:p>
    <w:p w14:paraId="2D8169BE" w14:textId="77777777" w:rsidR="0034343D" w:rsidRPr="00780703" w:rsidRDefault="0034343D" w:rsidP="0041394D">
      <w:pPr>
        <w:pStyle w:val="ListParagraph"/>
        <w:numPr>
          <w:ilvl w:val="0"/>
          <w:numId w:val="25"/>
        </w:numPr>
        <w:spacing w:line="276" w:lineRule="auto"/>
        <w:jc w:val="both"/>
        <w:rPr>
          <w:sz w:val="24"/>
          <w:szCs w:val="24"/>
        </w:rPr>
      </w:pPr>
      <w:r w:rsidRPr="00780703">
        <w:rPr>
          <w:sz w:val="24"/>
          <w:szCs w:val="24"/>
        </w:rPr>
        <w:t xml:space="preserve">Gestion des relations </w:t>
      </w:r>
    </w:p>
    <w:p w14:paraId="271BAC3F" w14:textId="0C6142F4" w:rsidR="0034343D" w:rsidRDefault="0034343D" w:rsidP="00780703">
      <w:pPr>
        <w:pStyle w:val="ListParagraph"/>
        <w:numPr>
          <w:ilvl w:val="0"/>
          <w:numId w:val="25"/>
        </w:numPr>
        <w:spacing w:line="276" w:lineRule="auto"/>
        <w:jc w:val="both"/>
        <w:rPr>
          <w:sz w:val="24"/>
          <w:szCs w:val="24"/>
        </w:rPr>
      </w:pPr>
      <w:r w:rsidRPr="00780703">
        <w:rPr>
          <w:sz w:val="24"/>
          <w:szCs w:val="24"/>
        </w:rPr>
        <w:t>Ethique et intégrité</w:t>
      </w:r>
    </w:p>
    <w:p w14:paraId="124DBDBE" w14:textId="77777777" w:rsidR="0041394D" w:rsidRDefault="0041394D" w:rsidP="0041394D">
      <w:pPr>
        <w:pStyle w:val="ListParagraph"/>
        <w:spacing w:line="276" w:lineRule="auto"/>
        <w:jc w:val="both"/>
        <w:rPr>
          <w:sz w:val="24"/>
          <w:szCs w:val="24"/>
        </w:rPr>
      </w:pPr>
    </w:p>
    <w:p w14:paraId="005E3FA0" w14:textId="77777777" w:rsidR="008F601A" w:rsidRDefault="008F601A" w:rsidP="0041394D">
      <w:pPr>
        <w:pStyle w:val="ListParagraph"/>
        <w:spacing w:line="276" w:lineRule="auto"/>
        <w:jc w:val="both"/>
        <w:rPr>
          <w:sz w:val="24"/>
          <w:szCs w:val="24"/>
        </w:rPr>
      </w:pPr>
    </w:p>
    <w:p w14:paraId="48D8136B" w14:textId="77777777" w:rsidR="008F601A" w:rsidRDefault="008F601A" w:rsidP="0041394D">
      <w:pPr>
        <w:pStyle w:val="ListParagraph"/>
        <w:spacing w:line="276" w:lineRule="auto"/>
        <w:jc w:val="both"/>
        <w:rPr>
          <w:sz w:val="24"/>
          <w:szCs w:val="24"/>
        </w:rPr>
      </w:pPr>
    </w:p>
    <w:p w14:paraId="25F6993A" w14:textId="77777777" w:rsidR="008F601A" w:rsidRDefault="008F601A" w:rsidP="0041394D">
      <w:pPr>
        <w:pStyle w:val="ListParagraph"/>
        <w:spacing w:line="276" w:lineRule="auto"/>
        <w:jc w:val="both"/>
        <w:rPr>
          <w:sz w:val="24"/>
          <w:szCs w:val="24"/>
        </w:rPr>
      </w:pPr>
    </w:p>
    <w:p w14:paraId="3181B932" w14:textId="77777777" w:rsidR="00B14EC2" w:rsidRDefault="00B14EC2" w:rsidP="0041394D">
      <w:pPr>
        <w:pStyle w:val="ListParagraph"/>
        <w:spacing w:line="276" w:lineRule="auto"/>
        <w:jc w:val="both"/>
        <w:rPr>
          <w:sz w:val="24"/>
          <w:szCs w:val="24"/>
        </w:rPr>
      </w:pPr>
    </w:p>
    <w:p w14:paraId="25E483EB" w14:textId="77777777" w:rsidR="008F601A" w:rsidRPr="0041394D" w:rsidRDefault="008F601A" w:rsidP="0041394D">
      <w:pPr>
        <w:pStyle w:val="ListParagraph"/>
        <w:spacing w:line="276" w:lineRule="auto"/>
        <w:jc w:val="both"/>
        <w:rPr>
          <w:sz w:val="24"/>
          <w:szCs w:val="24"/>
        </w:rPr>
      </w:pPr>
    </w:p>
    <w:p w14:paraId="6BABA9F3" w14:textId="77777777" w:rsidR="0034343D" w:rsidRPr="00780703" w:rsidRDefault="0034343D" w:rsidP="00780703">
      <w:pPr>
        <w:pStyle w:val="Heading1"/>
      </w:pPr>
      <w:r w:rsidRPr="00780703">
        <w:t>Positionnement organisationnel</w:t>
      </w:r>
    </w:p>
    <w:p w14:paraId="549F06CD" w14:textId="77777777" w:rsidR="008E00C7" w:rsidRPr="00780703" w:rsidRDefault="008E00C7" w:rsidP="0041394D">
      <w:pPr>
        <w:spacing w:line="276" w:lineRule="auto"/>
        <w:jc w:val="both"/>
        <w:rPr>
          <w:sz w:val="24"/>
          <w:szCs w:val="24"/>
        </w:rPr>
      </w:pPr>
      <w:r w:rsidRPr="00780703">
        <w:rPr>
          <w:sz w:val="24"/>
          <w:szCs w:val="24"/>
        </w:rPr>
        <w:t xml:space="preserve">Le responsable juridique collabore étroitement avec : </w:t>
      </w:r>
    </w:p>
    <w:p w14:paraId="73D4D404" w14:textId="4CAF4827" w:rsidR="008E00C7" w:rsidRPr="00780703" w:rsidRDefault="008E00C7" w:rsidP="0041394D">
      <w:pPr>
        <w:pStyle w:val="ListParagraph"/>
        <w:numPr>
          <w:ilvl w:val="0"/>
          <w:numId w:val="25"/>
        </w:numPr>
        <w:spacing w:line="276" w:lineRule="auto"/>
        <w:jc w:val="both"/>
        <w:rPr>
          <w:sz w:val="24"/>
          <w:szCs w:val="24"/>
        </w:rPr>
      </w:pPr>
      <w:r w:rsidRPr="00780703">
        <w:rPr>
          <w:b/>
          <w:bCs/>
          <w:sz w:val="24"/>
          <w:szCs w:val="24"/>
        </w:rPr>
        <w:t>Le responsable communication</w:t>
      </w:r>
      <w:r w:rsidRPr="00780703">
        <w:rPr>
          <w:sz w:val="24"/>
          <w:szCs w:val="24"/>
        </w:rPr>
        <w:t xml:space="preserve"> pour s'assurer que les communications respectent les aspects légaux et réglementaires, notamment RGPD.</w:t>
      </w:r>
    </w:p>
    <w:p w14:paraId="46D68CB9" w14:textId="283FE8A8" w:rsidR="008E00C7" w:rsidRPr="00780703" w:rsidRDefault="008E00C7" w:rsidP="0041394D">
      <w:pPr>
        <w:pStyle w:val="ListParagraph"/>
        <w:numPr>
          <w:ilvl w:val="0"/>
          <w:numId w:val="25"/>
        </w:numPr>
        <w:spacing w:line="276" w:lineRule="auto"/>
        <w:jc w:val="both"/>
        <w:rPr>
          <w:sz w:val="24"/>
          <w:szCs w:val="24"/>
        </w:rPr>
      </w:pPr>
      <w:r w:rsidRPr="00780703">
        <w:rPr>
          <w:b/>
          <w:bCs/>
          <w:sz w:val="24"/>
          <w:szCs w:val="24"/>
        </w:rPr>
        <w:t xml:space="preserve">Le secrétaire administratif </w:t>
      </w:r>
      <w:r w:rsidRPr="00780703">
        <w:rPr>
          <w:sz w:val="24"/>
          <w:szCs w:val="24"/>
        </w:rPr>
        <w:t xml:space="preserve">pour gérer les aspects juridiques liés aux </w:t>
      </w:r>
      <w:r w:rsidR="008370CF">
        <w:rPr>
          <w:sz w:val="24"/>
          <w:szCs w:val="24"/>
        </w:rPr>
        <w:t>inscriptions</w:t>
      </w:r>
      <w:r w:rsidRPr="00780703">
        <w:rPr>
          <w:sz w:val="24"/>
          <w:szCs w:val="24"/>
        </w:rPr>
        <w:t xml:space="preserve"> et aux contrats des </w:t>
      </w:r>
      <w:r w:rsidR="008370CF">
        <w:rPr>
          <w:sz w:val="24"/>
          <w:szCs w:val="24"/>
        </w:rPr>
        <w:t>bénévoles et entraineurs</w:t>
      </w:r>
      <w:r w:rsidRPr="00780703">
        <w:rPr>
          <w:sz w:val="24"/>
          <w:szCs w:val="24"/>
        </w:rPr>
        <w:t>.</w:t>
      </w:r>
    </w:p>
    <w:p w14:paraId="2FE16502" w14:textId="1E90F000" w:rsidR="008E00C7" w:rsidRDefault="008E00C7" w:rsidP="0041394D">
      <w:pPr>
        <w:pStyle w:val="ListParagraph"/>
        <w:numPr>
          <w:ilvl w:val="0"/>
          <w:numId w:val="25"/>
        </w:numPr>
        <w:spacing w:line="276" w:lineRule="auto"/>
        <w:jc w:val="both"/>
        <w:rPr>
          <w:sz w:val="24"/>
          <w:szCs w:val="24"/>
        </w:rPr>
      </w:pPr>
      <w:r w:rsidRPr="00780703">
        <w:rPr>
          <w:b/>
          <w:bCs/>
          <w:sz w:val="24"/>
          <w:szCs w:val="24"/>
        </w:rPr>
        <w:t>Avec l’OA de manière générale </w:t>
      </w:r>
      <w:r w:rsidRPr="00780703">
        <w:rPr>
          <w:sz w:val="24"/>
          <w:szCs w:val="24"/>
        </w:rPr>
        <w:t xml:space="preserve">pour s’assurer que toutes les actions prises par le club respectent les diverses réglementations. </w:t>
      </w:r>
    </w:p>
    <w:p w14:paraId="25AA7EF9" w14:textId="77777777" w:rsidR="002C218E" w:rsidRPr="00780703" w:rsidRDefault="002C218E" w:rsidP="002C218E">
      <w:pPr>
        <w:pStyle w:val="ListParagraph"/>
        <w:jc w:val="both"/>
        <w:rPr>
          <w:sz w:val="24"/>
          <w:szCs w:val="24"/>
        </w:rPr>
      </w:pPr>
    </w:p>
    <w:p w14:paraId="7A184116" w14:textId="77777777" w:rsidR="00563DAD" w:rsidRPr="00780703" w:rsidRDefault="00563DAD" w:rsidP="00780703">
      <w:pPr>
        <w:pStyle w:val="Heading1"/>
      </w:pPr>
      <w:r w:rsidRPr="00780703">
        <w:t>CADRE, IMPLICATIOn ET RESSOURCES DISPONIBLES</w:t>
      </w:r>
    </w:p>
    <w:p w14:paraId="6150F236" w14:textId="77777777" w:rsidR="002C218E" w:rsidRDefault="002C218E" w:rsidP="0041394D">
      <w:pPr>
        <w:spacing w:before="0" w:after="0" w:line="276" w:lineRule="auto"/>
        <w:jc w:val="both"/>
        <w:rPr>
          <w:i/>
          <w:iCs/>
          <w:sz w:val="24"/>
          <w:szCs w:val="24"/>
        </w:rPr>
      </w:pPr>
    </w:p>
    <w:p w14:paraId="25D403D7" w14:textId="18D5E8CE" w:rsidR="0034343D" w:rsidRPr="00780703" w:rsidRDefault="0034343D" w:rsidP="0041394D">
      <w:pPr>
        <w:spacing w:before="0" w:after="0" w:line="276" w:lineRule="auto"/>
        <w:jc w:val="both"/>
        <w:rPr>
          <w:i/>
          <w:iCs/>
          <w:sz w:val="24"/>
          <w:szCs w:val="24"/>
        </w:rPr>
      </w:pPr>
      <w:r w:rsidRPr="00780703">
        <w:rPr>
          <w:i/>
          <w:iCs/>
          <w:sz w:val="24"/>
          <w:szCs w:val="24"/>
        </w:rPr>
        <w:t xml:space="preserve">Charge de travail et responsabilités spécifiques </w:t>
      </w:r>
    </w:p>
    <w:p w14:paraId="51A40414" w14:textId="77777777" w:rsidR="0034343D" w:rsidRPr="00780703" w:rsidRDefault="0034343D" w:rsidP="0041394D">
      <w:pPr>
        <w:spacing w:before="0" w:after="0" w:line="276" w:lineRule="auto"/>
        <w:jc w:val="both"/>
        <w:rPr>
          <w:i/>
          <w:iCs/>
          <w:sz w:val="24"/>
          <w:szCs w:val="24"/>
        </w:rPr>
      </w:pPr>
      <w:r w:rsidRPr="00780703">
        <w:rPr>
          <w:i/>
          <w:iCs/>
          <w:sz w:val="24"/>
          <w:szCs w:val="24"/>
        </w:rPr>
        <w:t xml:space="preserve">Format et fréquence des réunions </w:t>
      </w:r>
    </w:p>
    <w:p w14:paraId="1C3D5D37" w14:textId="77777777" w:rsidR="0034343D" w:rsidRPr="00780703" w:rsidRDefault="0034343D" w:rsidP="0041394D">
      <w:pPr>
        <w:spacing w:before="0" w:after="0" w:line="276" w:lineRule="auto"/>
        <w:jc w:val="both"/>
        <w:rPr>
          <w:i/>
          <w:iCs/>
          <w:sz w:val="24"/>
          <w:szCs w:val="24"/>
        </w:rPr>
      </w:pPr>
      <w:r w:rsidRPr="00780703">
        <w:rPr>
          <w:i/>
          <w:iCs/>
          <w:sz w:val="24"/>
          <w:szCs w:val="24"/>
        </w:rPr>
        <w:t xml:space="preserve">Support, outils et équipements disponibles. </w:t>
      </w:r>
    </w:p>
    <w:p w14:paraId="792DDAAC" w14:textId="77777777" w:rsidR="0034343D" w:rsidRPr="00780703" w:rsidRDefault="0034343D" w:rsidP="0041394D">
      <w:pPr>
        <w:spacing w:before="0" w:after="0" w:line="276" w:lineRule="auto"/>
        <w:jc w:val="both"/>
        <w:rPr>
          <w:i/>
          <w:iCs/>
          <w:sz w:val="24"/>
          <w:szCs w:val="24"/>
        </w:rPr>
      </w:pPr>
      <w:r w:rsidRPr="00780703">
        <w:rPr>
          <w:i/>
          <w:iCs/>
          <w:sz w:val="24"/>
          <w:szCs w:val="24"/>
        </w:rPr>
        <w:t xml:space="preserve">Assurances et protection </w:t>
      </w:r>
    </w:p>
    <w:p w14:paraId="0F2C1EC3" w14:textId="6F2AF490" w:rsidR="0034343D" w:rsidRPr="00780703" w:rsidRDefault="0034343D" w:rsidP="0041394D">
      <w:pPr>
        <w:spacing w:before="0" w:after="0" w:line="276" w:lineRule="auto"/>
        <w:jc w:val="both"/>
        <w:rPr>
          <w:i/>
          <w:iCs/>
          <w:sz w:val="24"/>
          <w:szCs w:val="24"/>
        </w:rPr>
      </w:pPr>
      <w:r w:rsidRPr="00780703">
        <w:rPr>
          <w:i/>
          <w:iCs/>
          <w:sz w:val="24"/>
          <w:szCs w:val="24"/>
        </w:rPr>
        <w:t>Défraiement</w:t>
      </w:r>
    </w:p>
    <w:p w14:paraId="36C1B08C" w14:textId="45774555" w:rsidR="003D206E" w:rsidRPr="00780703" w:rsidRDefault="00E86293" w:rsidP="00780703">
      <w:pPr>
        <w:jc w:val="both"/>
        <w:rPr>
          <w:sz w:val="24"/>
          <w:szCs w:val="24"/>
          <w:lang w:val="fr-BE"/>
        </w:rPr>
      </w:pPr>
      <w:r w:rsidRPr="00780703">
        <w:rPr>
          <w:sz w:val="24"/>
          <w:szCs w:val="24"/>
          <w:lang w:val="fr-BE"/>
        </w:rPr>
        <w:br w:type="page"/>
      </w:r>
    </w:p>
    <w:p w14:paraId="0F06C28A" w14:textId="4B5C3304" w:rsidR="00E86293" w:rsidRPr="00780703" w:rsidRDefault="003D206E" w:rsidP="00780703">
      <w:pPr>
        <w:pStyle w:val="Title"/>
        <w:jc w:val="both"/>
        <w:rPr>
          <w:color w:val="21917B"/>
          <w:lang w:val="fr-BE"/>
        </w:rPr>
      </w:pPr>
      <w:r w:rsidRPr="00780703">
        <w:rPr>
          <w:color w:val="21917B"/>
          <w:lang w:val="fr-BE"/>
        </w:rPr>
        <w:lastRenderedPageBreak/>
        <w:t>Referen</w:t>
      </w:r>
      <w:r w:rsidR="00780703">
        <w:rPr>
          <w:color w:val="21917B"/>
          <w:lang w:val="fr-BE"/>
        </w:rPr>
        <w:t>T</w:t>
      </w:r>
      <w:r w:rsidRPr="00780703">
        <w:rPr>
          <w:color w:val="21917B"/>
          <w:lang w:val="fr-BE"/>
        </w:rPr>
        <w:t xml:space="preserve"> ethique</w:t>
      </w:r>
    </w:p>
    <w:p w14:paraId="28342180" w14:textId="77777777" w:rsidR="003D206E" w:rsidRPr="00780703" w:rsidRDefault="003D206E" w:rsidP="00780703">
      <w:pPr>
        <w:pStyle w:val="Heading1"/>
      </w:pPr>
      <w:r w:rsidRPr="00780703">
        <w:t>Mission générale</w:t>
      </w:r>
    </w:p>
    <w:p w14:paraId="310C0C63" w14:textId="6B88AE44" w:rsidR="00E74F62" w:rsidRDefault="00E74F62" w:rsidP="0041394D">
      <w:pPr>
        <w:spacing w:line="276" w:lineRule="auto"/>
        <w:jc w:val="both"/>
        <w:rPr>
          <w:sz w:val="24"/>
          <w:szCs w:val="24"/>
        </w:rPr>
      </w:pPr>
      <w:r w:rsidRPr="00780703">
        <w:rPr>
          <w:sz w:val="24"/>
          <w:szCs w:val="24"/>
        </w:rPr>
        <w:t>Le référent éthique dans un club de hockey est chargé de promouvoir et de garantir le respect</w:t>
      </w:r>
      <w:r w:rsidR="003A3E8E">
        <w:rPr>
          <w:sz w:val="24"/>
          <w:szCs w:val="24"/>
        </w:rPr>
        <w:t>,</w:t>
      </w:r>
      <w:r w:rsidRPr="00780703">
        <w:rPr>
          <w:sz w:val="24"/>
          <w:szCs w:val="24"/>
        </w:rPr>
        <w:t xml:space="preserve"> </w:t>
      </w:r>
      <w:r w:rsidR="003A3E8E">
        <w:rPr>
          <w:sz w:val="24"/>
          <w:szCs w:val="24"/>
        </w:rPr>
        <w:t>l</w:t>
      </w:r>
      <w:r w:rsidRPr="00780703">
        <w:rPr>
          <w:sz w:val="24"/>
          <w:szCs w:val="24"/>
        </w:rPr>
        <w:t>es valeurs éthiques</w:t>
      </w:r>
      <w:r w:rsidR="003A3E8E">
        <w:rPr>
          <w:sz w:val="24"/>
          <w:szCs w:val="24"/>
        </w:rPr>
        <w:t xml:space="preserve"> </w:t>
      </w:r>
      <w:r w:rsidRPr="00780703">
        <w:rPr>
          <w:sz w:val="24"/>
          <w:szCs w:val="24"/>
        </w:rPr>
        <w:t xml:space="preserve">et </w:t>
      </w:r>
      <w:r w:rsidR="003A3E8E">
        <w:rPr>
          <w:sz w:val="24"/>
          <w:szCs w:val="24"/>
        </w:rPr>
        <w:t>le fair-play</w:t>
      </w:r>
      <w:r w:rsidRPr="00780703">
        <w:rPr>
          <w:sz w:val="24"/>
          <w:szCs w:val="24"/>
        </w:rPr>
        <w:t xml:space="preserve"> au sein du club. Sa mission principale est de sensibiliser les membres, les joueurs, les entraîneurs</w:t>
      </w:r>
      <w:r w:rsidR="003A3E8E">
        <w:rPr>
          <w:sz w:val="24"/>
          <w:szCs w:val="24"/>
        </w:rPr>
        <w:t xml:space="preserve"> </w:t>
      </w:r>
      <w:r w:rsidRPr="00780703">
        <w:rPr>
          <w:sz w:val="24"/>
          <w:szCs w:val="24"/>
        </w:rPr>
        <w:t xml:space="preserve">et les supporters à l'importance d’un encadrement bienveillant dans toutes les activités sportives, tout en veillant à ce que ces valeurs soient intégrées dans la culture du club. Il met en œuvre des initiatives pour prévenir les comportements antisportifs, gère les incidents éthiques en les réorientant vers des professionnels et promeut un environnement inclusif et respectueux pour tous les </w:t>
      </w:r>
      <w:r w:rsidR="003A3E8E">
        <w:rPr>
          <w:sz w:val="24"/>
          <w:szCs w:val="24"/>
        </w:rPr>
        <w:t>membres</w:t>
      </w:r>
      <w:r w:rsidRPr="00780703">
        <w:rPr>
          <w:sz w:val="24"/>
          <w:szCs w:val="24"/>
        </w:rPr>
        <w:t xml:space="preserve">. Le référent éthique est la personne de confiance du club. </w:t>
      </w:r>
    </w:p>
    <w:p w14:paraId="1252AB28" w14:textId="77777777" w:rsidR="007873C8" w:rsidRPr="00780703" w:rsidRDefault="007873C8" w:rsidP="00780703">
      <w:pPr>
        <w:jc w:val="both"/>
        <w:rPr>
          <w:sz w:val="24"/>
          <w:szCs w:val="24"/>
        </w:rPr>
      </w:pPr>
    </w:p>
    <w:p w14:paraId="6CA5D529" w14:textId="77777777" w:rsidR="00C22EF0" w:rsidRPr="00780703" w:rsidRDefault="00C22EF0" w:rsidP="00780703">
      <w:pPr>
        <w:pStyle w:val="Heading1"/>
      </w:pPr>
      <w:r w:rsidRPr="00780703">
        <w:t>Tâches principales</w:t>
      </w:r>
    </w:p>
    <w:p w14:paraId="3A8187D6" w14:textId="77777777" w:rsidR="007873C8" w:rsidRDefault="007873C8" w:rsidP="007873C8">
      <w:pPr>
        <w:pStyle w:val="ListParagraph"/>
        <w:ind w:left="360"/>
        <w:jc w:val="both"/>
        <w:rPr>
          <w:b/>
          <w:bCs/>
          <w:sz w:val="24"/>
          <w:szCs w:val="24"/>
        </w:rPr>
      </w:pPr>
    </w:p>
    <w:p w14:paraId="0337840D" w14:textId="087CE59E" w:rsidR="00C22EF0" w:rsidRPr="00780703" w:rsidRDefault="00C22EF0" w:rsidP="00780703">
      <w:pPr>
        <w:pStyle w:val="ListParagraph"/>
        <w:numPr>
          <w:ilvl w:val="0"/>
          <w:numId w:val="45"/>
        </w:numPr>
        <w:jc w:val="both"/>
        <w:rPr>
          <w:b/>
          <w:bCs/>
          <w:sz w:val="24"/>
          <w:szCs w:val="24"/>
        </w:rPr>
      </w:pPr>
      <w:r w:rsidRPr="00780703">
        <w:rPr>
          <w:b/>
          <w:bCs/>
          <w:sz w:val="24"/>
          <w:szCs w:val="24"/>
        </w:rPr>
        <w:t>Assumer le rôle de personne de confiance au sein du club</w:t>
      </w:r>
    </w:p>
    <w:p w14:paraId="03D1A0B9" w14:textId="77777777" w:rsidR="00C22EF0" w:rsidRPr="00780703" w:rsidRDefault="00C22EF0" w:rsidP="00780703">
      <w:pPr>
        <w:pStyle w:val="ListParagraph"/>
        <w:ind w:left="360"/>
        <w:jc w:val="both"/>
        <w:rPr>
          <w:b/>
          <w:bCs/>
          <w:sz w:val="24"/>
          <w:szCs w:val="24"/>
        </w:rPr>
      </w:pPr>
    </w:p>
    <w:p w14:paraId="36EB8C4A" w14:textId="4AEB1B9E" w:rsidR="00E74F62" w:rsidRPr="00780703" w:rsidRDefault="00E74F62" w:rsidP="0041394D">
      <w:pPr>
        <w:pStyle w:val="ListParagraph"/>
        <w:numPr>
          <w:ilvl w:val="0"/>
          <w:numId w:val="44"/>
        </w:numPr>
        <w:spacing w:line="276" w:lineRule="auto"/>
        <w:jc w:val="both"/>
        <w:rPr>
          <w:sz w:val="24"/>
          <w:szCs w:val="24"/>
        </w:rPr>
      </w:pPr>
      <w:r w:rsidRPr="00780703">
        <w:rPr>
          <w:sz w:val="24"/>
          <w:szCs w:val="24"/>
        </w:rPr>
        <w:t>Être à l'écoute des membres : maintenir une attitude d'écoute active et bienveillante face aux préoccupations ou plaintes des membres</w:t>
      </w:r>
      <w:r w:rsidR="00997C79">
        <w:rPr>
          <w:sz w:val="24"/>
          <w:szCs w:val="24"/>
        </w:rPr>
        <w:t> ;</w:t>
      </w:r>
    </w:p>
    <w:p w14:paraId="0571C874" w14:textId="75926507" w:rsidR="00E74F62" w:rsidRPr="00780703" w:rsidRDefault="00E74F62" w:rsidP="0041394D">
      <w:pPr>
        <w:pStyle w:val="ListParagraph"/>
        <w:numPr>
          <w:ilvl w:val="0"/>
          <w:numId w:val="44"/>
        </w:numPr>
        <w:spacing w:line="276" w:lineRule="auto"/>
        <w:jc w:val="both"/>
        <w:rPr>
          <w:sz w:val="24"/>
          <w:szCs w:val="24"/>
        </w:rPr>
      </w:pPr>
      <w:r w:rsidRPr="00780703">
        <w:rPr>
          <w:sz w:val="24"/>
          <w:szCs w:val="24"/>
        </w:rPr>
        <w:t>Identifier et traiter les comportements déviants : prendre en compte les situations où des comportements inappropriés ou contraires à l'éthique (</w:t>
      </w:r>
      <w:r w:rsidRPr="00780703">
        <w:rPr>
          <w:sz w:val="24"/>
          <w:szCs w:val="24"/>
          <w:lang w:val="fr-FR"/>
        </w:rPr>
        <w:t>tels que le harcèlement, la discrimination, la violence verbale ou physique, etc.),</w:t>
      </w:r>
      <w:r w:rsidRPr="00780703">
        <w:rPr>
          <w:sz w:val="24"/>
          <w:szCs w:val="24"/>
        </w:rPr>
        <w:t xml:space="preserve"> se manifestent et évaluer la gravité des faits</w:t>
      </w:r>
      <w:r w:rsidR="00997C79">
        <w:rPr>
          <w:sz w:val="24"/>
          <w:szCs w:val="24"/>
        </w:rPr>
        <w:t> ;</w:t>
      </w:r>
    </w:p>
    <w:p w14:paraId="7923CE3F" w14:textId="77777777" w:rsidR="00E74F62" w:rsidRPr="00780703" w:rsidRDefault="00E74F62" w:rsidP="0041394D">
      <w:pPr>
        <w:pStyle w:val="ListParagraph"/>
        <w:numPr>
          <w:ilvl w:val="0"/>
          <w:numId w:val="44"/>
        </w:numPr>
        <w:spacing w:line="276" w:lineRule="auto"/>
        <w:jc w:val="both"/>
        <w:rPr>
          <w:sz w:val="24"/>
          <w:szCs w:val="24"/>
        </w:rPr>
      </w:pPr>
      <w:r w:rsidRPr="00780703">
        <w:rPr>
          <w:sz w:val="24"/>
          <w:szCs w:val="24"/>
        </w:rPr>
        <w:t>Assurer une confidentialité stricte.</w:t>
      </w:r>
    </w:p>
    <w:p w14:paraId="2CAF739F" w14:textId="77777777" w:rsidR="00C22EF0" w:rsidRPr="00780703" w:rsidRDefault="00C22EF0" w:rsidP="00780703">
      <w:pPr>
        <w:pStyle w:val="ListParagraph"/>
        <w:spacing w:before="100" w:beforeAutospacing="1" w:after="100" w:afterAutospacing="1"/>
        <w:ind w:left="360"/>
        <w:jc w:val="both"/>
        <w:outlineLvl w:val="2"/>
        <w:rPr>
          <w:b/>
          <w:bCs/>
          <w:sz w:val="24"/>
          <w:szCs w:val="24"/>
        </w:rPr>
      </w:pPr>
    </w:p>
    <w:p w14:paraId="61F35880" w14:textId="77777777" w:rsidR="00C22EF0" w:rsidRPr="00780703" w:rsidRDefault="00C22EF0" w:rsidP="00780703">
      <w:pPr>
        <w:pStyle w:val="ListParagraph"/>
        <w:numPr>
          <w:ilvl w:val="0"/>
          <w:numId w:val="45"/>
        </w:numPr>
        <w:spacing w:before="100" w:beforeAutospacing="1" w:after="100" w:afterAutospacing="1"/>
        <w:jc w:val="both"/>
        <w:outlineLvl w:val="2"/>
        <w:rPr>
          <w:b/>
          <w:bCs/>
          <w:sz w:val="24"/>
          <w:szCs w:val="24"/>
        </w:rPr>
      </w:pPr>
      <w:r w:rsidRPr="00780703">
        <w:rPr>
          <w:b/>
          <w:bCs/>
          <w:sz w:val="24"/>
          <w:szCs w:val="24"/>
        </w:rPr>
        <w:t>Orienter les membres du club vers des organes appropriés lorsque des solutions ne peuvent être apportées en interne</w:t>
      </w:r>
    </w:p>
    <w:p w14:paraId="4F971A1D" w14:textId="77777777" w:rsidR="00C22EF0" w:rsidRPr="00780703" w:rsidRDefault="00C22EF0" w:rsidP="00780703">
      <w:pPr>
        <w:pStyle w:val="ListParagraph"/>
        <w:spacing w:before="100" w:beforeAutospacing="1" w:after="100" w:afterAutospacing="1"/>
        <w:ind w:left="360"/>
        <w:jc w:val="both"/>
        <w:outlineLvl w:val="2"/>
        <w:rPr>
          <w:b/>
          <w:bCs/>
          <w:sz w:val="24"/>
          <w:szCs w:val="24"/>
        </w:rPr>
      </w:pPr>
    </w:p>
    <w:p w14:paraId="72D1AEC9" w14:textId="77777777" w:rsidR="00C22EF0" w:rsidRPr="00780703" w:rsidRDefault="00C22EF0" w:rsidP="0041394D">
      <w:pPr>
        <w:pStyle w:val="ListParagraph"/>
        <w:numPr>
          <w:ilvl w:val="0"/>
          <w:numId w:val="43"/>
        </w:numPr>
        <w:spacing w:before="100" w:beforeAutospacing="1" w:after="100" w:afterAutospacing="1" w:line="276" w:lineRule="auto"/>
        <w:jc w:val="both"/>
        <w:rPr>
          <w:sz w:val="24"/>
          <w:szCs w:val="24"/>
        </w:rPr>
      </w:pPr>
      <w:r w:rsidRPr="00780703">
        <w:rPr>
          <w:sz w:val="24"/>
          <w:szCs w:val="24"/>
        </w:rPr>
        <w:t>Identifier les cas où une intervention externe est nécessaire et évaluer la nature du problème éthique ;</w:t>
      </w:r>
    </w:p>
    <w:p w14:paraId="712B5691" w14:textId="745CC7AD" w:rsidR="00C22EF0" w:rsidRPr="00780703" w:rsidRDefault="00C22EF0" w:rsidP="0041394D">
      <w:pPr>
        <w:pStyle w:val="ListParagraph"/>
        <w:numPr>
          <w:ilvl w:val="0"/>
          <w:numId w:val="43"/>
        </w:numPr>
        <w:spacing w:before="100" w:beforeAutospacing="1" w:after="100" w:afterAutospacing="1" w:line="276" w:lineRule="auto"/>
        <w:jc w:val="both"/>
        <w:rPr>
          <w:sz w:val="24"/>
          <w:szCs w:val="24"/>
        </w:rPr>
      </w:pPr>
      <w:r w:rsidRPr="00780703">
        <w:rPr>
          <w:sz w:val="24"/>
          <w:szCs w:val="24"/>
        </w:rPr>
        <w:t xml:space="preserve">Identifier, en collaboration avec la </w:t>
      </w:r>
      <w:r w:rsidR="00997C79">
        <w:rPr>
          <w:sz w:val="24"/>
          <w:szCs w:val="24"/>
        </w:rPr>
        <w:t>LFH</w:t>
      </w:r>
      <w:r w:rsidRPr="00780703">
        <w:rPr>
          <w:sz w:val="24"/>
          <w:szCs w:val="24"/>
        </w:rPr>
        <w:t>, les organismes compétents en fonction des situations ;</w:t>
      </w:r>
    </w:p>
    <w:p w14:paraId="26A4FB21" w14:textId="703D15D6" w:rsidR="00C22EF0" w:rsidRPr="00780703" w:rsidRDefault="00C22EF0" w:rsidP="0041394D">
      <w:pPr>
        <w:pStyle w:val="ListParagraph"/>
        <w:numPr>
          <w:ilvl w:val="0"/>
          <w:numId w:val="43"/>
        </w:numPr>
        <w:spacing w:before="100" w:beforeAutospacing="1" w:after="100" w:afterAutospacing="1" w:line="276" w:lineRule="auto"/>
        <w:jc w:val="both"/>
        <w:rPr>
          <w:sz w:val="24"/>
          <w:szCs w:val="24"/>
        </w:rPr>
      </w:pPr>
      <w:r w:rsidRPr="00780703">
        <w:rPr>
          <w:sz w:val="24"/>
          <w:szCs w:val="24"/>
        </w:rPr>
        <w:t>Accompagner le membre dans sa démarche</w:t>
      </w:r>
      <w:r w:rsidR="003A3E8E">
        <w:rPr>
          <w:sz w:val="24"/>
          <w:szCs w:val="24"/>
        </w:rPr>
        <w:t xml:space="preserve"> si </w:t>
      </w:r>
      <w:proofErr w:type="spellStart"/>
      <w:r w:rsidR="003A3E8E">
        <w:rPr>
          <w:sz w:val="24"/>
          <w:szCs w:val="24"/>
        </w:rPr>
        <w:t>nécéssaire</w:t>
      </w:r>
      <w:proofErr w:type="spellEnd"/>
      <w:r w:rsidRPr="00780703">
        <w:rPr>
          <w:sz w:val="24"/>
          <w:szCs w:val="24"/>
        </w:rPr>
        <w:t xml:space="preserve">. </w:t>
      </w:r>
    </w:p>
    <w:p w14:paraId="2242DD9B" w14:textId="77777777" w:rsidR="00C22EF0" w:rsidRPr="00780703" w:rsidRDefault="00C22EF0" w:rsidP="00780703">
      <w:pPr>
        <w:pStyle w:val="ListParagraph"/>
        <w:spacing w:before="100" w:beforeAutospacing="1" w:after="100" w:afterAutospacing="1"/>
        <w:jc w:val="both"/>
        <w:rPr>
          <w:sz w:val="24"/>
          <w:szCs w:val="24"/>
        </w:rPr>
      </w:pPr>
    </w:p>
    <w:p w14:paraId="03219D8C" w14:textId="7E283785" w:rsidR="007873C8" w:rsidRPr="007873C8" w:rsidRDefault="00C22EF0" w:rsidP="007873C8">
      <w:pPr>
        <w:pStyle w:val="ListParagraph"/>
        <w:numPr>
          <w:ilvl w:val="0"/>
          <w:numId w:val="45"/>
        </w:numPr>
        <w:spacing w:before="100" w:beforeAutospacing="1" w:after="100" w:afterAutospacing="1"/>
        <w:jc w:val="both"/>
        <w:rPr>
          <w:b/>
          <w:bCs/>
          <w:sz w:val="24"/>
          <w:szCs w:val="24"/>
        </w:rPr>
      </w:pPr>
      <w:r w:rsidRPr="00780703">
        <w:rPr>
          <w:b/>
          <w:bCs/>
          <w:sz w:val="24"/>
          <w:szCs w:val="24"/>
        </w:rPr>
        <w:t>Collaborer avec le comité éthique pour définir une ligne de conduite à respecte</w:t>
      </w:r>
      <w:r w:rsidR="007873C8">
        <w:rPr>
          <w:b/>
          <w:bCs/>
          <w:sz w:val="24"/>
          <w:szCs w:val="24"/>
        </w:rPr>
        <w:t>r</w:t>
      </w:r>
    </w:p>
    <w:p w14:paraId="36CB3B7F" w14:textId="77777777" w:rsidR="00E74F62" w:rsidRPr="00780703" w:rsidRDefault="00E74F62" w:rsidP="0041394D">
      <w:pPr>
        <w:numPr>
          <w:ilvl w:val="0"/>
          <w:numId w:val="46"/>
        </w:numPr>
        <w:spacing w:before="100" w:beforeAutospacing="1" w:after="100" w:afterAutospacing="1" w:line="276" w:lineRule="auto"/>
        <w:jc w:val="both"/>
        <w:rPr>
          <w:sz w:val="24"/>
          <w:szCs w:val="24"/>
        </w:rPr>
      </w:pPr>
      <w:r w:rsidRPr="00780703">
        <w:rPr>
          <w:sz w:val="24"/>
          <w:szCs w:val="24"/>
        </w:rPr>
        <w:t>Travailler avec les membres du comité éthique pour identifier les valeurs et les principes à promouvoir au sein du club ;</w:t>
      </w:r>
    </w:p>
    <w:p w14:paraId="28786332" w14:textId="77777777" w:rsidR="00451963" w:rsidRDefault="00451963" w:rsidP="00451963">
      <w:pPr>
        <w:spacing w:before="100" w:beforeAutospacing="1" w:after="100" w:afterAutospacing="1" w:line="276" w:lineRule="auto"/>
        <w:ind w:left="720"/>
        <w:jc w:val="both"/>
        <w:rPr>
          <w:sz w:val="24"/>
          <w:szCs w:val="24"/>
        </w:rPr>
      </w:pPr>
    </w:p>
    <w:p w14:paraId="76410308" w14:textId="77777777" w:rsidR="00451963" w:rsidRDefault="00451963" w:rsidP="00451963">
      <w:pPr>
        <w:spacing w:before="100" w:beforeAutospacing="1" w:after="100" w:afterAutospacing="1" w:line="276" w:lineRule="auto"/>
        <w:ind w:left="720"/>
        <w:jc w:val="both"/>
        <w:rPr>
          <w:sz w:val="24"/>
          <w:szCs w:val="24"/>
        </w:rPr>
      </w:pPr>
    </w:p>
    <w:p w14:paraId="1D30E6D3" w14:textId="77777777" w:rsidR="00451963" w:rsidRDefault="00451963" w:rsidP="00451963">
      <w:pPr>
        <w:spacing w:before="100" w:beforeAutospacing="1" w:after="100" w:afterAutospacing="1" w:line="276" w:lineRule="auto"/>
        <w:ind w:left="720"/>
        <w:jc w:val="both"/>
        <w:rPr>
          <w:sz w:val="24"/>
          <w:szCs w:val="24"/>
        </w:rPr>
      </w:pPr>
    </w:p>
    <w:p w14:paraId="2DB65925" w14:textId="371E3701" w:rsidR="00E74F62" w:rsidRPr="00780703" w:rsidRDefault="00E74F62" w:rsidP="0041394D">
      <w:pPr>
        <w:numPr>
          <w:ilvl w:val="0"/>
          <w:numId w:val="46"/>
        </w:numPr>
        <w:spacing w:before="100" w:beforeAutospacing="1" w:after="100" w:afterAutospacing="1" w:line="276" w:lineRule="auto"/>
        <w:jc w:val="both"/>
        <w:rPr>
          <w:sz w:val="24"/>
          <w:szCs w:val="24"/>
        </w:rPr>
      </w:pPr>
      <w:r w:rsidRPr="00780703">
        <w:rPr>
          <w:sz w:val="24"/>
          <w:szCs w:val="24"/>
        </w:rPr>
        <w:t xml:space="preserve">Élaborer une charte éthique : </w:t>
      </w:r>
      <w:proofErr w:type="spellStart"/>
      <w:r w:rsidRPr="00780703">
        <w:rPr>
          <w:sz w:val="24"/>
          <w:szCs w:val="24"/>
        </w:rPr>
        <w:t>co-rédiger</w:t>
      </w:r>
      <w:proofErr w:type="spellEnd"/>
      <w:r w:rsidRPr="00780703">
        <w:rPr>
          <w:sz w:val="24"/>
          <w:szCs w:val="24"/>
        </w:rPr>
        <w:t xml:space="preserve"> une charte ou adopter celle de la </w:t>
      </w:r>
      <w:r w:rsidR="003A3E8E">
        <w:rPr>
          <w:sz w:val="24"/>
          <w:szCs w:val="24"/>
        </w:rPr>
        <w:t>LFH</w:t>
      </w:r>
      <w:r w:rsidRPr="00780703">
        <w:rPr>
          <w:sz w:val="24"/>
          <w:szCs w:val="24"/>
        </w:rPr>
        <w:t>, à inclure dans le ROI, afin de définir les comportements attendus de tous les membres et les conséquences en cas de non-respect</w:t>
      </w:r>
      <w:r w:rsidR="00997C79">
        <w:rPr>
          <w:sz w:val="24"/>
          <w:szCs w:val="24"/>
        </w:rPr>
        <w:t> ;</w:t>
      </w:r>
    </w:p>
    <w:p w14:paraId="2256F118" w14:textId="00A3A71C" w:rsidR="007873C8" w:rsidRPr="007873C8" w:rsidRDefault="00E74F62" w:rsidP="0041394D">
      <w:pPr>
        <w:numPr>
          <w:ilvl w:val="0"/>
          <w:numId w:val="46"/>
        </w:numPr>
        <w:spacing w:before="100" w:beforeAutospacing="1" w:after="100" w:afterAutospacing="1" w:line="276" w:lineRule="auto"/>
        <w:jc w:val="both"/>
        <w:rPr>
          <w:sz w:val="24"/>
          <w:szCs w:val="24"/>
        </w:rPr>
      </w:pPr>
      <w:r w:rsidRPr="00780703">
        <w:rPr>
          <w:sz w:val="24"/>
          <w:szCs w:val="24"/>
        </w:rPr>
        <w:t>Assurer la mise en place et le suivi de la charte éthique: veiller à ce que la ligne de conduite soit adoptée par tous les membres et proposer des formations ou des rappels réguliers si nécessaire</w:t>
      </w:r>
      <w:r w:rsidR="00C22EF0" w:rsidRPr="00780703">
        <w:rPr>
          <w:sz w:val="24"/>
          <w:szCs w:val="24"/>
        </w:rPr>
        <w:t>.</w:t>
      </w:r>
    </w:p>
    <w:p w14:paraId="38293798" w14:textId="77777777" w:rsidR="00C22EF0" w:rsidRPr="00780703" w:rsidRDefault="00C22EF0" w:rsidP="00780703">
      <w:pPr>
        <w:pStyle w:val="ListParagraph"/>
        <w:numPr>
          <w:ilvl w:val="0"/>
          <w:numId w:val="45"/>
        </w:numPr>
        <w:spacing w:before="100" w:beforeAutospacing="1" w:after="100" w:afterAutospacing="1"/>
        <w:jc w:val="both"/>
        <w:rPr>
          <w:b/>
          <w:bCs/>
          <w:sz w:val="24"/>
          <w:szCs w:val="24"/>
        </w:rPr>
      </w:pPr>
      <w:r w:rsidRPr="00780703">
        <w:rPr>
          <w:b/>
          <w:bCs/>
          <w:sz w:val="24"/>
          <w:szCs w:val="24"/>
        </w:rPr>
        <w:t xml:space="preserve">Organiser des séances d'information pour les encadrants en fonction des besoins identifiés </w:t>
      </w:r>
    </w:p>
    <w:p w14:paraId="2046A4AD" w14:textId="77777777" w:rsidR="00C22EF0" w:rsidRPr="00780703" w:rsidRDefault="00C22EF0" w:rsidP="0041394D">
      <w:pPr>
        <w:numPr>
          <w:ilvl w:val="0"/>
          <w:numId w:val="47"/>
        </w:numPr>
        <w:spacing w:before="100" w:beforeAutospacing="1" w:after="100" w:afterAutospacing="1" w:line="276" w:lineRule="auto"/>
        <w:jc w:val="both"/>
        <w:rPr>
          <w:sz w:val="24"/>
          <w:szCs w:val="24"/>
        </w:rPr>
      </w:pPr>
      <w:r w:rsidRPr="00780703">
        <w:rPr>
          <w:sz w:val="24"/>
          <w:szCs w:val="24"/>
        </w:rPr>
        <w:t>Identifier les besoins de formation de son club en matière éthique ;</w:t>
      </w:r>
    </w:p>
    <w:p w14:paraId="51284E3F" w14:textId="77777777" w:rsidR="00C22EF0" w:rsidRPr="00780703" w:rsidRDefault="00C22EF0" w:rsidP="0041394D">
      <w:pPr>
        <w:numPr>
          <w:ilvl w:val="0"/>
          <w:numId w:val="47"/>
        </w:numPr>
        <w:spacing w:before="100" w:beforeAutospacing="1" w:after="100" w:afterAutospacing="1" w:line="276" w:lineRule="auto"/>
        <w:jc w:val="both"/>
        <w:rPr>
          <w:sz w:val="24"/>
          <w:szCs w:val="24"/>
        </w:rPr>
      </w:pPr>
      <w:r w:rsidRPr="00780703">
        <w:rPr>
          <w:sz w:val="24"/>
          <w:szCs w:val="24"/>
        </w:rPr>
        <w:t>Planifier et organiser les sessions ;</w:t>
      </w:r>
    </w:p>
    <w:p w14:paraId="36F96237" w14:textId="181236C8" w:rsidR="007873C8" w:rsidRPr="007873C8" w:rsidRDefault="00C22EF0" w:rsidP="0041394D">
      <w:pPr>
        <w:numPr>
          <w:ilvl w:val="0"/>
          <w:numId w:val="47"/>
        </w:numPr>
        <w:spacing w:before="100" w:beforeAutospacing="1" w:after="100" w:afterAutospacing="1" w:line="276" w:lineRule="auto"/>
        <w:jc w:val="both"/>
        <w:rPr>
          <w:sz w:val="24"/>
          <w:szCs w:val="24"/>
        </w:rPr>
      </w:pPr>
      <w:r w:rsidRPr="00780703">
        <w:rPr>
          <w:sz w:val="24"/>
          <w:szCs w:val="24"/>
        </w:rPr>
        <w:t>Évaluer l'impact des formations.</w:t>
      </w:r>
    </w:p>
    <w:p w14:paraId="711F0735" w14:textId="14612ADE" w:rsidR="00C22EF0" w:rsidRPr="00780703" w:rsidRDefault="00C22EF0" w:rsidP="00780703">
      <w:pPr>
        <w:pStyle w:val="ListParagraph"/>
        <w:numPr>
          <w:ilvl w:val="0"/>
          <w:numId w:val="45"/>
        </w:numPr>
        <w:spacing w:before="100" w:beforeAutospacing="1" w:after="100" w:afterAutospacing="1"/>
        <w:jc w:val="both"/>
        <w:rPr>
          <w:b/>
          <w:bCs/>
          <w:sz w:val="24"/>
          <w:szCs w:val="24"/>
        </w:rPr>
      </w:pPr>
      <w:r w:rsidRPr="00780703">
        <w:rPr>
          <w:b/>
          <w:bCs/>
          <w:sz w:val="24"/>
          <w:szCs w:val="24"/>
        </w:rPr>
        <w:t>Demander et contrôler les extraits de casier judiciaire 596-2 des moniteurs responsables des mineurs</w:t>
      </w:r>
      <w:r w:rsidR="00E74F62" w:rsidRPr="00780703">
        <w:rPr>
          <w:b/>
          <w:bCs/>
          <w:sz w:val="24"/>
          <w:szCs w:val="24"/>
        </w:rPr>
        <w:t xml:space="preserve"> (exigence légale)</w:t>
      </w:r>
    </w:p>
    <w:p w14:paraId="2870C205" w14:textId="77777777" w:rsidR="00E74F62" w:rsidRPr="00780703" w:rsidRDefault="00E74F62" w:rsidP="0041394D">
      <w:pPr>
        <w:numPr>
          <w:ilvl w:val="0"/>
          <w:numId w:val="48"/>
        </w:numPr>
        <w:spacing w:before="100" w:beforeAutospacing="1" w:after="100" w:afterAutospacing="1" w:line="276" w:lineRule="auto"/>
        <w:jc w:val="both"/>
        <w:rPr>
          <w:sz w:val="24"/>
          <w:szCs w:val="24"/>
        </w:rPr>
      </w:pPr>
      <w:r w:rsidRPr="00780703">
        <w:rPr>
          <w:sz w:val="24"/>
          <w:szCs w:val="24"/>
        </w:rPr>
        <w:t>Collecter les documents requis ;</w:t>
      </w:r>
    </w:p>
    <w:p w14:paraId="08D00473" w14:textId="77777777" w:rsidR="00E74F62" w:rsidRPr="00780703" w:rsidRDefault="00E74F62" w:rsidP="0041394D">
      <w:pPr>
        <w:numPr>
          <w:ilvl w:val="0"/>
          <w:numId w:val="48"/>
        </w:numPr>
        <w:spacing w:before="100" w:beforeAutospacing="1" w:after="100" w:afterAutospacing="1" w:line="276" w:lineRule="auto"/>
        <w:jc w:val="both"/>
        <w:rPr>
          <w:sz w:val="24"/>
          <w:szCs w:val="24"/>
        </w:rPr>
      </w:pPr>
      <w:r w:rsidRPr="00780703">
        <w:rPr>
          <w:sz w:val="24"/>
          <w:szCs w:val="24"/>
        </w:rPr>
        <w:t>Vérifier la conformité des extraits ;</w:t>
      </w:r>
    </w:p>
    <w:p w14:paraId="2F475FF5" w14:textId="77777777" w:rsidR="00E74F62" w:rsidRPr="00780703" w:rsidRDefault="00E74F62" w:rsidP="0041394D">
      <w:pPr>
        <w:numPr>
          <w:ilvl w:val="0"/>
          <w:numId w:val="48"/>
        </w:numPr>
        <w:spacing w:before="100" w:beforeAutospacing="1" w:after="100" w:afterAutospacing="1" w:line="276" w:lineRule="auto"/>
        <w:jc w:val="both"/>
        <w:rPr>
          <w:sz w:val="24"/>
          <w:szCs w:val="24"/>
        </w:rPr>
      </w:pPr>
      <w:r w:rsidRPr="00780703">
        <w:rPr>
          <w:sz w:val="24"/>
          <w:szCs w:val="24"/>
        </w:rPr>
        <w:t>Assurer la confidentialité dans le traitement de ces documents ;</w:t>
      </w:r>
    </w:p>
    <w:p w14:paraId="3F3B611C" w14:textId="455FF877" w:rsidR="007873C8" w:rsidRPr="007873C8" w:rsidRDefault="00E74F62" w:rsidP="0041394D">
      <w:pPr>
        <w:numPr>
          <w:ilvl w:val="0"/>
          <w:numId w:val="48"/>
        </w:numPr>
        <w:spacing w:before="100" w:beforeAutospacing="1" w:after="100" w:afterAutospacing="1" w:line="276" w:lineRule="auto"/>
        <w:jc w:val="both"/>
        <w:rPr>
          <w:sz w:val="24"/>
          <w:szCs w:val="24"/>
        </w:rPr>
      </w:pPr>
      <w:r w:rsidRPr="00780703">
        <w:rPr>
          <w:sz w:val="24"/>
          <w:szCs w:val="24"/>
        </w:rPr>
        <w:t>Suivre les mises à jour régulières : mettre en place un système de suivi pour renouveler régulièrement la demande d'extraits, afin de garantir une vérification continue</w:t>
      </w:r>
      <w:r w:rsidR="00C22EF0" w:rsidRPr="00780703">
        <w:rPr>
          <w:sz w:val="24"/>
          <w:szCs w:val="24"/>
        </w:rPr>
        <w:t>.</w:t>
      </w:r>
    </w:p>
    <w:p w14:paraId="0CFA2FA6" w14:textId="77777777" w:rsidR="00C22EF0" w:rsidRPr="00780703" w:rsidRDefault="00C22EF0" w:rsidP="00780703">
      <w:pPr>
        <w:pStyle w:val="ListParagraph"/>
        <w:numPr>
          <w:ilvl w:val="0"/>
          <w:numId w:val="45"/>
        </w:numPr>
        <w:spacing w:before="100" w:beforeAutospacing="1" w:after="100" w:afterAutospacing="1"/>
        <w:jc w:val="both"/>
        <w:rPr>
          <w:b/>
          <w:bCs/>
          <w:sz w:val="24"/>
          <w:szCs w:val="24"/>
        </w:rPr>
      </w:pPr>
      <w:r w:rsidRPr="00780703">
        <w:rPr>
          <w:b/>
          <w:bCs/>
          <w:sz w:val="24"/>
          <w:szCs w:val="24"/>
        </w:rPr>
        <w:t>Prendre part au réseau éthique LFH pour faciliter les échanges et le partage de connaissances</w:t>
      </w:r>
    </w:p>
    <w:p w14:paraId="0803D85B" w14:textId="77777777" w:rsidR="00E74F62" w:rsidRPr="00780703" w:rsidRDefault="00E74F62" w:rsidP="0041394D">
      <w:pPr>
        <w:numPr>
          <w:ilvl w:val="0"/>
          <w:numId w:val="49"/>
        </w:numPr>
        <w:spacing w:before="100" w:beforeAutospacing="1" w:after="100" w:afterAutospacing="1" w:line="276" w:lineRule="auto"/>
        <w:jc w:val="both"/>
        <w:rPr>
          <w:sz w:val="24"/>
          <w:szCs w:val="24"/>
        </w:rPr>
      </w:pPr>
      <w:r w:rsidRPr="00780703">
        <w:rPr>
          <w:sz w:val="24"/>
          <w:szCs w:val="24"/>
        </w:rPr>
        <w:t>Participer aux réunions du réseau éthique ;</w:t>
      </w:r>
    </w:p>
    <w:p w14:paraId="168FC073" w14:textId="77777777" w:rsidR="00E74F62" w:rsidRPr="00780703" w:rsidRDefault="00E74F62" w:rsidP="0041394D">
      <w:pPr>
        <w:numPr>
          <w:ilvl w:val="0"/>
          <w:numId w:val="49"/>
        </w:numPr>
        <w:spacing w:before="100" w:beforeAutospacing="1" w:after="100" w:afterAutospacing="1" w:line="276" w:lineRule="auto"/>
        <w:jc w:val="both"/>
        <w:rPr>
          <w:sz w:val="24"/>
          <w:szCs w:val="24"/>
        </w:rPr>
      </w:pPr>
      <w:r w:rsidRPr="00780703">
        <w:rPr>
          <w:sz w:val="24"/>
          <w:szCs w:val="24"/>
        </w:rPr>
        <w:t>Échanger des bonnes pratiques entre les référents éthiques ;</w:t>
      </w:r>
    </w:p>
    <w:p w14:paraId="63466DD0" w14:textId="23D6C7C2" w:rsidR="00C22EF0" w:rsidRPr="00780703" w:rsidRDefault="00E74F62" w:rsidP="0041394D">
      <w:pPr>
        <w:numPr>
          <w:ilvl w:val="0"/>
          <w:numId w:val="49"/>
        </w:numPr>
        <w:spacing w:before="100" w:beforeAutospacing="1" w:after="100" w:afterAutospacing="1" w:line="276" w:lineRule="auto"/>
        <w:jc w:val="both"/>
        <w:rPr>
          <w:sz w:val="24"/>
          <w:szCs w:val="24"/>
        </w:rPr>
      </w:pPr>
      <w:r w:rsidRPr="00780703">
        <w:rPr>
          <w:sz w:val="24"/>
          <w:szCs w:val="24"/>
        </w:rPr>
        <w:t>Promouvoir l'entraide entre clubs : encourager les collaborations et les initiatives communes avec d'autres clubs pour développer une culture éthique collective au sein de la LFH</w:t>
      </w:r>
      <w:r w:rsidR="00C22EF0" w:rsidRPr="00780703">
        <w:rPr>
          <w:sz w:val="24"/>
          <w:szCs w:val="24"/>
        </w:rPr>
        <w:t>.</w:t>
      </w:r>
    </w:p>
    <w:p w14:paraId="1FEFADEA" w14:textId="77777777" w:rsidR="00C22EF0" w:rsidRPr="00780703" w:rsidRDefault="00C22EF0" w:rsidP="00780703">
      <w:pPr>
        <w:pStyle w:val="ListParagraph"/>
        <w:numPr>
          <w:ilvl w:val="0"/>
          <w:numId w:val="45"/>
        </w:numPr>
        <w:spacing w:before="100" w:beforeAutospacing="1" w:after="100" w:afterAutospacing="1"/>
        <w:jc w:val="both"/>
        <w:rPr>
          <w:b/>
          <w:bCs/>
          <w:sz w:val="24"/>
          <w:szCs w:val="24"/>
        </w:rPr>
      </w:pPr>
      <w:r w:rsidRPr="00780703">
        <w:rPr>
          <w:b/>
          <w:bCs/>
          <w:sz w:val="24"/>
          <w:szCs w:val="24"/>
        </w:rPr>
        <w:t>Assumer le rôle de personne de contact entre le club et la LFH</w:t>
      </w:r>
    </w:p>
    <w:p w14:paraId="48EFAC52" w14:textId="77777777" w:rsidR="00C22EF0" w:rsidRPr="00780703" w:rsidRDefault="00C22EF0" w:rsidP="0041394D">
      <w:pPr>
        <w:numPr>
          <w:ilvl w:val="0"/>
          <w:numId w:val="50"/>
        </w:numPr>
        <w:spacing w:before="100" w:beforeAutospacing="1" w:after="100" w:afterAutospacing="1" w:line="276" w:lineRule="auto"/>
        <w:jc w:val="both"/>
        <w:rPr>
          <w:sz w:val="24"/>
          <w:szCs w:val="24"/>
        </w:rPr>
      </w:pPr>
      <w:r w:rsidRPr="00780703">
        <w:rPr>
          <w:sz w:val="24"/>
          <w:szCs w:val="24"/>
        </w:rPr>
        <w:t>Maintenir un contact régulier avec les représentants de la LFH pour discuter des préoccupations éthiques et des besoins du club ;</w:t>
      </w:r>
    </w:p>
    <w:p w14:paraId="2DB2961D" w14:textId="7223757C" w:rsidR="00C22EF0" w:rsidRPr="00780703" w:rsidRDefault="00D363D4" w:rsidP="0041394D">
      <w:pPr>
        <w:numPr>
          <w:ilvl w:val="0"/>
          <w:numId w:val="50"/>
        </w:numPr>
        <w:spacing w:before="100" w:beforeAutospacing="1" w:after="100" w:afterAutospacing="1" w:line="276" w:lineRule="auto"/>
        <w:jc w:val="both"/>
        <w:rPr>
          <w:sz w:val="24"/>
          <w:szCs w:val="24"/>
        </w:rPr>
      </w:pPr>
      <w:r w:rsidRPr="00780703">
        <w:rPr>
          <w:sz w:val="24"/>
          <w:szCs w:val="24"/>
        </w:rPr>
        <w:t>Si besoin, d</w:t>
      </w:r>
      <w:r w:rsidR="00C22EF0" w:rsidRPr="00780703">
        <w:rPr>
          <w:sz w:val="24"/>
          <w:szCs w:val="24"/>
        </w:rPr>
        <w:t>ocumenter et communiquer les problèmes éthiques rencontrés par le club, afin que la fédération</w:t>
      </w:r>
      <w:r w:rsidRPr="00780703">
        <w:rPr>
          <w:sz w:val="24"/>
          <w:szCs w:val="24"/>
        </w:rPr>
        <w:t xml:space="preserve"> puisse </w:t>
      </w:r>
      <w:r w:rsidR="003A3E8E">
        <w:rPr>
          <w:sz w:val="24"/>
          <w:szCs w:val="24"/>
        </w:rPr>
        <w:t xml:space="preserve">soutenir et </w:t>
      </w:r>
      <w:r w:rsidRPr="00780703">
        <w:rPr>
          <w:sz w:val="24"/>
          <w:szCs w:val="24"/>
        </w:rPr>
        <w:t>aider le club à</w:t>
      </w:r>
      <w:r w:rsidR="00C22EF0" w:rsidRPr="00780703">
        <w:rPr>
          <w:sz w:val="24"/>
          <w:szCs w:val="24"/>
        </w:rPr>
        <w:t xml:space="preserve"> prendre des mesures appropriées ;</w:t>
      </w:r>
    </w:p>
    <w:p w14:paraId="34741A22" w14:textId="355D17E1" w:rsidR="0041394D" w:rsidRDefault="00C22EF0" w:rsidP="008F601A">
      <w:pPr>
        <w:numPr>
          <w:ilvl w:val="0"/>
          <w:numId w:val="50"/>
        </w:numPr>
        <w:spacing w:before="100" w:beforeAutospacing="1" w:after="100" w:afterAutospacing="1" w:line="276" w:lineRule="auto"/>
        <w:jc w:val="both"/>
        <w:rPr>
          <w:sz w:val="24"/>
          <w:szCs w:val="24"/>
        </w:rPr>
      </w:pPr>
      <w:r w:rsidRPr="00780703">
        <w:rPr>
          <w:sz w:val="24"/>
          <w:szCs w:val="24"/>
        </w:rPr>
        <w:lastRenderedPageBreak/>
        <w:t xml:space="preserve">Collaborer avec la LFH pour déterminer les besoins en formation des référents éthiques, en proposant des </w:t>
      </w:r>
      <w:r w:rsidR="003A3E8E">
        <w:rPr>
          <w:sz w:val="24"/>
          <w:szCs w:val="24"/>
        </w:rPr>
        <w:t>modules</w:t>
      </w:r>
      <w:r w:rsidRPr="00780703">
        <w:rPr>
          <w:sz w:val="24"/>
          <w:szCs w:val="24"/>
        </w:rPr>
        <w:t xml:space="preserve"> adaptés pour améliorer les compétences et les connaissances au sein du club.</w:t>
      </w:r>
    </w:p>
    <w:p w14:paraId="6E8601E9" w14:textId="77777777" w:rsidR="008F601A" w:rsidRDefault="008F601A" w:rsidP="008F601A">
      <w:pPr>
        <w:spacing w:before="100" w:beforeAutospacing="1" w:after="100" w:afterAutospacing="1" w:line="276" w:lineRule="auto"/>
        <w:jc w:val="both"/>
        <w:rPr>
          <w:sz w:val="24"/>
          <w:szCs w:val="24"/>
        </w:rPr>
      </w:pPr>
    </w:p>
    <w:p w14:paraId="095FAE62" w14:textId="77777777" w:rsidR="008F601A" w:rsidRPr="008F601A" w:rsidRDefault="008F601A" w:rsidP="008F601A">
      <w:pPr>
        <w:spacing w:before="100" w:beforeAutospacing="1" w:after="100" w:afterAutospacing="1" w:line="276" w:lineRule="auto"/>
        <w:jc w:val="both"/>
        <w:rPr>
          <w:sz w:val="24"/>
          <w:szCs w:val="24"/>
        </w:rPr>
      </w:pPr>
    </w:p>
    <w:p w14:paraId="2D685219" w14:textId="77777777" w:rsidR="00C22EF0" w:rsidRPr="00780703" w:rsidRDefault="00C22EF0" w:rsidP="00780703">
      <w:pPr>
        <w:pStyle w:val="Heading1"/>
      </w:pPr>
      <w:r w:rsidRPr="00780703">
        <w:t>Compétences attendues</w:t>
      </w:r>
    </w:p>
    <w:p w14:paraId="14F174E3" w14:textId="77777777" w:rsidR="007873C8" w:rsidRDefault="007873C8" w:rsidP="007873C8">
      <w:pPr>
        <w:pStyle w:val="ListParagraph"/>
        <w:jc w:val="both"/>
        <w:rPr>
          <w:sz w:val="24"/>
          <w:szCs w:val="24"/>
        </w:rPr>
      </w:pPr>
    </w:p>
    <w:p w14:paraId="04D09523" w14:textId="5E12DE92" w:rsidR="00C22EF0" w:rsidRPr="00780703" w:rsidRDefault="00C22EF0" w:rsidP="0041394D">
      <w:pPr>
        <w:pStyle w:val="ListParagraph"/>
        <w:numPr>
          <w:ilvl w:val="0"/>
          <w:numId w:val="25"/>
        </w:numPr>
        <w:spacing w:line="276" w:lineRule="auto"/>
        <w:jc w:val="both"/>
        <w:rPr>
          <w:sz w:val="24"/>
          <w:szCs w:val="24"/>
        </w:rPr>
      </w:pPr>
      <w:r w:rsidRPr="00780703">
        <w:rPr>
          <w:sz w:val="24"/>
          <w:szCs w:val="24"/>
        </w:rPr>
        <w:t>Connaissance des règlements </w:t>
      </w:r>
      <w:r w:rsidR="00D363D4" w:rsidRPr="00780703">
        <w:rPr>
          <w:sz w:val="24"/>
          <w:szCs w:val="24"/>
        </w:rPr>
        <w:t xml:space="preserve">et chartes éthiques </w:t>
      </w:r>
    </w:p>
    <w:p w14:paraId="50F622C6" w14:textId="77777777" w:rsidR="00C22EF0" w:rsidRPr="00780703" w:rsidRDefault="00C22EF0" w:rsidP="0041394D">
      <w:pPr>
        <w:pStyle w:val="ListParagraph"/>
        <w:numPr>
          <w:ilvl w:val="0"/>
          <w:numId w:val="25"/>
        </w:numPr>
        <w:spacing w:line="276" w:lineRule="auto"/>
        <w:jc w:val="both"/>
        <w:rPr>
          <w:sz w:val="24"/>
          <w:szCs w:val="24"/>
        </w:rPr>
      </w:pPr>
      <w:r w:rsidRPr="00780703">
        <w:rPr>
          <w:sz w:val="24"/>
          <w:szCs w:val="24"/>
        </w:rPr>
        <w:t>Capacité d’écoute active</w:t>
      </w:r>
    </w:p>
    <w:p w14:paraId="0DA0F594" w14:textId="77777777" w:rsidR="00C22EF0" w:rsidRPr="00780703" w:rsidRDefault="00C22EF0" w:rsidP="0041394D">
      <w:pPr>
        <w:pStyle w:val="ListParagraph"/>
        <w:numPr>
          <w:ilvl w:val="0"/>
          <w:numId w:val="25"/>
        </w:numPr>
        <w:spacing w:line="276" w:lineRule="auto"/>
        <w:jc w:val="both"/>
        <w:rPr>
          <w:sz w:val="24"/>
          <w:szCs w:val="24"/>
        </w:rPr>
      </w:pPr>
      <w:r w:rsidRPr="00780703">
        <w:rPr>
          <w:sz w:val="24"/>
          <w:szCs w:val="24"/>
        </w:rPr>
        <w:t>Communication</w:t>
      </w:r>
    </w:p>
    <w:p w14:paraId="72F9D49A" w14:textId="77777777" w:rsidR="00C22EF0" w:rsidRPr="00780703" w:rsidRDefault="00C22EF0" w:rsidP="0041394D">
      <w:pPr>
        <w:pStyle w:val="ListParagraph"/>
        <w:numPr>
          <w:ilvl w:val="0"/>
          <w:numId w:val="25"/>
        </w:numPr>
        <w:spacing w:line="276" w:lineRule="auto"/>
        <w:jc w:val="both"/>
        <w:rPr>
          <w:sz w:val="24"/>
          <w:szCs w:val="24"/>
        </w:rPr>
      </w:pPr>
      <w:r w:rsidRPr="00780703">
        <w:rPr>
          <w:sz w:val="24"/>
          <w:szCs w:val="24"/>
        </w:rPr>
        <w:t>Esprit critique</w:t>
      </w:r>
    </w:p>
    <w:p w14:paraId="40B6D523" w14:textId="06E445F5" w:rsidR="0034343D" w:rsidRPr="00780703" w:rsidRDefault="00C22EF0" w:rsidP="0041394D">
      <w:pPr>
        <w:pStyle w:val="ListParagraph"/>
        <w:numPr>
          <w:ilvl w:val="0"/>
          <w:numId w:val="25"/>
        </w:numPr>
        <w:spacing w:line="276" w:lineRule="auto"/>
        <w:jc w:val="both"/>
        <w:rPr>
          <w:sz w:val="24"/>
          <w:szCs w:val="24"/>
        </w:rPr>
      </w:pPr>
      <w:r w:rsidRPr="00780703">
        <w:rPr>
          <w:sz w:val="24"/>
          <w:szCs w:val="24"/>
        </w:rPr>
        <w:t>Confidentialité et discrétion</w:t>
      </w:r>
    </w:p>
    <w:p w14:paraId="3441AD74" w14:textId="77777777" w:rsidR="00C22EF0" w:rsidRPr="00780703" w:rsidRDefault="00C22EF0" w:rsidP="0041394D">
      <w:pPr>
        <w:pStyle w:val="ListParagraph"/>
        <w:numPr>
          <w:ilvl w:val="0"/>
          <w:numId w:val="25"/>
        </w:numPr>
        <w:spacing w:line="276" w:lineRule="auto"/>
        <w:jc w:val="both"/>
        <w:rPr>
          <w:sz w:val="24"/>
          <w:szCs w:val="24"/>
        </w:rPr>
      </w:pPr>
      <w:r w:rsidRPr="00780703">
        <w:rPr>
          <w:sz w:val="24"/>
          <w:szCs w:val="24"/>
        </w:rPr>
        <w:t>Sens de la responsabilité</w:t>
      </w:r>
    </w:p>
    <w:p w14:paraId="27CEE080" w14:textId="504C3A98" w:rsidR="00C22EF0" w:rsidRDefault="00C22EF0" w:rsidP="003A3E8E">
      <w:pPr>
        <w:pStyle w:val="ListParagraph"/>
        <w:numPr>
          <w:ilvl w:val="0"/>
          <w:numId w:val="25"/>
        </w:numPr>
        <w:spacing w:line="276" w:lineRule="auto"/>
        <w:jc w:val="both"/>
        <w:rPr>
          <w:sz w:val="24"/>
          <w:szCs w:val="24"/>
        </w:rPr>
      </w:pPr>
      <w:r w:rsidRPr="00780703">
        <w:rPr>
          <w:sz w:val="24"/>
          <w:szCs w:val="24"/>
        </w:rPr>
        <w:t xml:space="preserve">Compétence en médiation </w:t>
      </w:r>
    </w:p>
    <w:p w14:paraId="5D664C05" w14:textId="2A13A392" w:rsidR="003A3E8E" w:rsidRPr="003A3E8E" w:rsidRDefault="003A3E8E" w:rsidP="003A3E8E">
      <w:pPr>
        <w:pStyle w:val="ListParagraph"/>
        <w:numPr>
          <w:ilvl w:val="0"/>
          <w:numId w:val="25"/>
        </w:numPr>
        <w:spacing w:line="276" w:lineRule="auto"/>
        <w:jc w:val="both"/>
        <w:rPr>
          <w:sz w:val="24"/>
          <w:szCs w:val="24"/>
        </w:rPr>
      </w:pPr>
      <w:r>
        <w:rPr>
          <w:sz w:val="24"/>
          <w:szCs w:val="24"/>
        </w:rPr>
        <w:t xml:space="preserve">Compétence relationnelle </w:t>
      </w:r>
    </w:p>
    <w:p w14:paraId="2C2F2B58" w14:textId="77777777" w:rsidR="007873C8" w:rsidRPr="00780703" w:rsidRDefault="007873C8" w:rsidP="007873C8">
      <w:pPr>
        <w:pStyle w:val="ListParagraph"/>
        <w:jc w:val="both"/>
        <w:rPr>
          <w:sz w:val="24"/>
          <w:szCs w:val="24"/>
        </w:rPr>
      </w:pPr>
    </w:p>
    <w:p w14:paraId="12D6B116" w14:textId="77777777" w:rsidR="00C22EF0" w:rsidRPr="00780703" w:rsidRDefault="00C22EF0" w:rsidP="00780703">
      <w:pPr>
        <w:pStyle w:val="Heading1"/>
      </w:pPr>
      <w:r w:rsidRPr="00780703">
        <w:t>Positionnement organisationnel</w:t>
      </w:r>
    </w:p>
    <w:p w14:paraId="2624AA90" w14:textId="77777777" w:rsidR="00D363D4" w:rsidRPr="00780703" w:rsidRDefault="00D363D4" w:rsidP="0041394D">
      <w:pPr>
        <w:spacing w:line="276" w:lineRule="auto"/>
        <w:jc w:val="both"/>
        <w:rPr>
          <w:sz w:val="24"/>
          <w:szCs w:val="24"/>
        </w:rPr>
      </w:pPr>
      <w:r w:rsidRPr="00780703">
        <w:rPr>
          <w:sz w:val="24"/>
          <w:szCs w:val="24"/>
        </w:rPr>
        <w:t xml:space="preserve">Le référent éthique collabore étroitement avec : </w:t>
      </w:r>
    </w:p>
    <w:p w14:paraId="67B021B0" w14:textId="7FF7245C" w:rsidR="00D363D4" w:rsidRPr="00780703" w:rsidRDefault="00D363D4" w:rsidP="0041394D">
      <w:pPr>
        <w:pStyle w:val="ListParagraph"/>
        <w:numPr>
          <w:ilvl w:val="0"/>
          <w:numId w:val="25"/>
        </w:numPr>
        <w:spacing w:line="276" w:lineRule="auto"/>
        <w:jc w:val="both"/>
        <w:rPr>
          <w:sz w:val="24"/>
          <w:szCs w:val="24"/>
        </w:rPr>
      </w:pPr>
      <w:r w:rsidRPr="00780703">
        <w:rPr>
          <w:b/>
          <w:bCs/>
          <w:sz w:val="24"/>
          <w:szCs w:val="24"/>
        </w:rPr>
        <w:t>Le responsable fair-pla</w:t>
      </w:r>
      <w:r w:rsidR="008F601A">
        <w:rPr>
          <w:b/>
          <w:bCs/>
          <w:sz w:val="24"/>
          <w:szCs w:val="24"/>
        </w:rPr>
        <w:t>y</w:t>
      </w:r>
      <w:r w:rsidRPr="00780703">
        <w:rPr>
          <w:sz w:val="24"/>
          <w:szCs w:val="24"/>
        </w:rPr>
        <w:t xml:space="preserve"> pour promouvoir les valeurs de fair-play et résoudre les conflits éthiques.</w:t>
      </w:r>
    </w:p>
    <w:p w14:paraId="6B0952CC" w14:textId="548FEC72" w:rsidR="00D363D4" w:rsidRPr="00780703" w:rsidRDefault="00D363D4" w:rsidP="0041394D">
      <w:pPr>
        <w:pStyle w:val="ListParagraph"/>
        <w:numPr>
          <w:ilvl w:val="0"/>
          <w:numId w:val="25"/>
        </w:numPr>
        <w:spacing w:line="276" w:lineRule="auto"/>
        <w:jc w:val="both"/>
        <w:rPr>
          <w:sz w:val="24"/>
          <w:szCs w:val="24"/>
        </w:rPr>
      </w:pPr>
      <w:r w:rsidRPr="00780703">
        <w:rPr>
          <w:b/>
          <w:bCs/>
          <w:sz w:val="24"/>
          <w:szCs w:val="24"/>
        </w:rPr>
        <w:t>Le responsable communication</w:t>
      </w:r>
      <w:r w:rsidR="008F601A">
        <w:rPr>
          <w:b/>
          <w:bCs/>
          <w:sz w:val="24"/>
          <w:szCs w:val="24"/>
        </w:rPr>
        <w:t xml:space="preserve"> </w:t>
      </w:r>
      <w:r w:rsidRPr="00780703">
        <w:rPr>
          <w:sz w:val="24"/>
          <w:szCs w:val="24"/>
        </w:rPr>
        <w:t>pour sensibiliser les membres aux questions éthiques par le biais de communications.</w:t>
      </w:r>
    </w:p>
    <w:p w14:paraId="5FBA5198" w14:textId="32A895E0" w:rsidR="00D363D4" w:rsidRPr="00780703" w:rsidRDefault="00D363D4" w:rsidP="0041394D">
      <w:pPr>
        <w:pStyle w:val="ListParagraph"/>
        <w:numPr>
          <w:ilvl w:val="0"/>
          <w:numId w:val="25"/>
        </w:numPr>
        <w:spacing w:line="276" w:lineRule="auto"/>
        <w:jc w:val="both"/>
        <w:rPr>
          <w:sz w:val="24"/>
          <w:szCs w:val="24"/>
        </w:rPr>
      </w:pPr>
      <w:r w:rsidRPr="00780703">
        <w:rPr>
          <w:b/>
          <w:bCs/>
          <w:sz w:val="24"/>
          <w:szCs w:val="24"/>
        </w:rPr>
        <w:t>Le responsable sportif</w:t>
      </w:r>
      <w:r w:rsidRPr="00780703">
        <w:rPr>
          <w:sz w:val="24"/>
          <w:szCs w:val="24"/>
        </w:rPr>
        <w:t xml:space="preserve"> pour s’assurer que les entraineurs soient sensibilisés à la démarche à suivre en cas de problème éthique.</w:t>
      </w:r>
    </w:p>
    <w:p w14:paraId="3B44FC1F" w14:textId="74596BAD" w:rsidR="00C22EF0" w:rsidRPr="00780703" w:rsidRDefault="00D363D4" w:rsidP="0041394D">
      <w:pPr>
        <w:pStyle w:val="ListParagraph"/>
        <w:numPr>
          <w:ilvl w:val="0"/>
          <w:numId w:val="25"/>
        </w:numPr>
        <w:spacing w:line="276" w:lineRule="auto"/>
        <w:jc w:val="both"/>
        <w:rPr>
          <w:sz w:val="24"/>
          <w:szCs w:val="24"/>
        </w:rPr>
      </w:pPr>
      <w:r w:rsidRPr="00780703">
        <w:rPr>
          <w:b/>
          <w:bCs/>
          <w:sz w:val="24"/>
          <w:szCs w:val="24"/>
        </w:rPr>
        <w:t>Le comité éthique </w:t>
      </w:r>
      <w:r w:rsidR="008F601A">
        <w:rPr>
          <w:sz w:val="24"/>
          <w:szCs w:val="24"/>
        </w:rPr>
        <w:t xml:space="preserve">pour </w:t>
      </w:r>
      <w:r w:rsidRPr="00780703">
        <w:rPr>
          <w:sz w:val="24"/>
          <w:szCs w:val="24"/>
        </w:rPr>
        <w:t>développer les politiques de protection de ses membres</w:t>
      </w:r>
      <w:r w:rsidR="00C22EF0" w:rsidRPr="00780703">
        <w:rPr>
          <w:sz w:val="24"/>
          <w:szCs w:val="24"/>
        </w:rPr>
        <w:t xml:space="preserve">. </w:t>
      </w:r>
    </w:p>
    <w:p w14:paraId="2D0321F0" w14:textId="024EAE64" w:rsidR="003D206E" w:rsidRPr="00780703" w:rsidRDefault="003D206E" w:rsidP="00780703">
      <w:pPr>
        <w:jc w:val="both"/>
        <w:rPr>
          <w:sz w:val="24"/>
          <w:szCs w:val="24"/>
        </w:rPr>
      </w:pPr>
    </w:p>
    <w:p w14:paraId="0F85F111" w14:textId="77777777" w:rsidR="00563DAD" w:rsidRPr="00780703" w:rsidRDefault="00563DAD" w:rsidP="00780703">
      <w:pPr>
        <w:pStyle w:val="Heading1"/>
      </w:pPr>
      <w:r w:rsidRPr="00780703">
        <w:t>CADRE, IMPLICATIOn ET RESSOURCES DISPONIBLES</w:t>
      </w:r>
    </w:p>
    <w:p w14:paraId="65BF8CE9" w14:textId="77777777" w:rsidR="007873C8" w:rsidRDefault="007873C8" w:rsidP="00780703">
      <w:pPr>
        <w:spacing w:before="0" w:after="0"/>
        <w:jc w:val="both"/>
        <w:rPr>
          <w:i/>
          <w:iCs/>
          <w:sz w:val="24"/>
          <w:szCs w:val="24"/>
        </w:rPr>
      </w:pPr>
    </w:p>
    <w:p w14:paraId="2EEDF5DD" w14:textId="289E8E23" w:rsidR="00C22EF0" w:rsidRPr="00780703" w:rsidRDefault="00C22EF0" w:rsidP="0041394D">
      <w:pPr>
        <w:spacing w:before="0" w:after="0" w:line="276" w:lineRule="auto"/>
        <w:jc w:val="both"/>
        <w:rPr>
          <w:i/>
          <w:iCs/>
          <w:sz w:val="24"/>
          <w:szCs w:val="24"/>
        </w:rPr>
      </w:pPr>
      <w:r w:rsidRPr="00780703">
        <w:rPr>
          <w:i/>
          <w:iCs/>
          <w:sz w:val="24"/>
          <w:szCs w:val="24"/>
        </w:rPr>
        <w:t xml:space="preserve">Charge de travail et responsabilités spécifiques </w:t>
      </w:r>
    </w:p>
    <w:p w14:paraId="79FDDDEC" w14:textId="77777777" w:rsidR="00C22EF0" w:rsidRPr="00780703" w:rsidRDefault="00C22EF0" w:rsidP="0041394D">
      <w:pPr>
        <w:spacing w:before="0" w:after="0" w:line="276" w:lineRule="auto"/>
        <w:jc w:val="both"/>
        <w:rPr>
          <w:i/>
          <w:iCs/>
          <w:sz w:val="24"/>
          <w:szCs w:val="24"/>
        </w:rPr>
      </w:pPr>
      <w:r w:rsidRPr="00780703">
        <w:rPr>
          <w:i/>
          <w:iCs/>
          <w:sz w:val="24"/>
          <w:szCs w:val="24"/>
        </w:rPr>
        <w:t xml:space="preserve">Format et fréquence des réunions </w:t>
      </w:r>
    </w:p>
    <w:p w14:paraId="1B37A13F" w14:textId="77777777" w:rsidR="00C22EF0" w:rsidRPr="00780703" w:rsidRDefault="00C22EF0" w:rsidP="0041394D">
      <w:pPr>
        <w:spacing w:before="0" w:after="0" w:line="276" w:lineRule="auto"/>
        <w:jc w:val="both"/>
        <w:rPr>
          <w:i/>
          <w:iCs/>
          <w:sz w:val="24"/>
          <w:szCs w:val="24"/>
        </w:rPr>
      </w:pPr>
      <w:r w:rsidRPr="00780703">
        <w:rPr>
          <w:i/>
          <w:iCs/>
          <w:sz w:val="24"/>
          <w:szCs w:val="24"/>
        </w:rPr>
        <w:t xml:space="preserve">Support, outils et équipements disponibles. </w:t>
      </w:r>
    </w:p>
    <w:p w14:paraId="6AF8F67C" w14:textId="77777777" w:rsidR="00C72AB9" w:rsidRPr="00780703" w:rsidRDefault="00C22EF0" w:rsidP="0041394D">
      <w:pPr>
        <w:spacing w:before="0" w:after="0" w:line="276" w:lineRule="auto"/>
        <w:jc w:val="both"/>
        <w:rPr>
          <w:i/>
          <w:iCs/>
          <w:sz w:val="24"/>
          <w:szCs w:val="24"/>
        </w:rPr>
      </w:pPr>
      <w:r w:rsidRPr="00780703">
        <w:rPr>
          <w:i/>
          <w:iCs/>
          <w:sz w:val="24"/>
          <w:szCs w:val="24"/>
        </w:rPr>
        <w:t xml:space="preserve">Assurances et protection </w:t>
      </w:r>
    </w:p>
    <w:p w14:paraId="4AF13F7E" w14:textId="6F6E066A" w:rsidR="00C22EF0" w:rsidRPr="00780703" w:rsidRDefault="00C22EF0" w:rsidP="0041394D">
      <w:pPr>
        <w:spacing w:before="0" w:after="0" w:line="276" w:lineRule="auto"/>
        <w:jc w:val="both"/>
        <w:rPr>
          <w:i/>
          <w:iCs/>
          <w:sz w:val="24"/>
          <w:szCs w:val="24"/>
        </w:rPr>
      </w:pPr>
      <w:r w:rsidRPr="00780703">
        <w:rPr>
          <w:i/>
          <w:iCs/>
          <w:sz w:val="24"/>
          <w:szCs w:val="24"/>
        </w:rPr>
        <w:t>Défraiement</w:t>
      </w:r>
    </w:p>
    <w:p w14:paraId="6B0778FE" w14:textId="18B99718" w:rsidR="00C22EF0" w:rsidRPr="00780703" w:rsidRDefault="00C22EF0" w:rsidP="00780703">
      <w:pPr>
        <w:jc w:val="both"/>
        <w:rPr>
          <w:i/>
          <w:iCs/>
          <w:sz w:val="24"/>
          <w:szCs w:val="24"/>
        </w:rPr>
      </w:pPr>
      <w:r w:rsidRPr="00780703">
        <w:rPr>
          <w:i/>
          <w:iCs/>
          <w:sz w:val="24"/>
          <w:szCs w:val="24"/>
        </w:rPr>
        <w:br w:type="page"/>
      </w:r>
    </w:p>
    <w:p w14:paraId="22E64013" w14:textId="761301A4" w:rsidR="00C22EF0" w:rsidRPr="00780703" w:rsidRDefault="00C22EF0" w:rsidP="00780703">
      <w:pPr>
        <w:pStyle w:val="Title"/>
        <w:jc w:val="both"/>
        <w:rPr>
          <w:color w:val="21917B"/>
        </w:rPr>
      </w:pPr>
      <w:r w:rsidRPr="00780703">
        <w:rPr>
          <w:color w:val="21917B"/>
        </w:rPr>
        <w:lastRenderedPageBreak/>
        <w:t>Referent fair-play</w:t>
      </w:r>
    </w:p>
    <w:p w14:paraId="7D6951EA" w14:textId="77777777" w:rsidR="007C706A" w:rsidRPr="00780703" w:rsidRDefault="007C706A" w:rsidP="00780703">
      <w:pPr>
        <w:pStyle w:val="Heading1"/>
      </w:pPr>
      <w:r w:rsidRPr="00780703">
        <w:t>Mission générale</w:t>
      </w:r>
    </w:p>
    <w:p w14:paraId="238B0986" w14:textId="7F941A9C" w:rsidR="00BB2FAA" w:rsidRDefault="00BB2FAA" w:rsidP="0041394D">
      <w:pPr>
        <w:spacing w:line="276" w:lineRule="auto"/>
        <w:jc w:val="both"/>
        <w:rPr>
          <w:sz w:val="24"/>
          <w:szCs w:val="24"/>
        </w:rPr>
      </w:pPr>
      <w:r w:rsidRPr="00780703">
        <w:rPr>
          <w:sz w:val="24"/>
          <w:szCs w:val="24"/>
        </w:rPr>
        <w:t xml:space="preserve">Le responsable fair-play d’un club </w:t>
      </w:r>
      <w:r w:rsidR="003A3E8E">
        <w:rPr>
          <w:sz w:val="24"/>
          <w:szCs w:val="24"/>
        </w:rPr>
        <w:t xml:space="preserve">de hockey </w:t>
      </w:r>
      <w:r w:rsidRPr="00780703">
        <w:rPr>
          <w:sz w:val="24"/>
          <w:szCs w:val="24"/>
        </w:rPr>
        <w:t>veille à promouvoir et garantir le respect des valeurs d</w:t>
      </w:r>
      <w:r w:rsidR="003A3E8E">
        <w:rPr>
          <w:sz w:val="24"/>
          <w:szCs w:val="24"/>
        </w:rPr>
        <w:t>u</w:t>
      </w:r>
      <w:r w:rsidRPr="00780703">
        <w:rPr>
          <w:sz w:val="24"/>
          <w:szCs w:val="24"/>
        </w:rPr>
        <w:t xml:space="preserve"> fair-play et sportivité au sein du club. Sa mission principale est de sensibiliser les membres, les joueurs, les entraîneurs, et les supporters à l'importance du fair-play dans toutes les activités sportives, tout en veillant à ce que ces valeurs soient intégrées dans la culture du club. Il met en œuvre des initiatives pour prévenir les comportements antisportifs, gère les incidents de non-respect des règles de fair-play et promeut un environnement inclusif et respectueux pour tous les participants.</w:t>
      </w:r>
    </w:p>
    <w:p w14:paraId="625EB781" w14:textId="77777777" w:rsidR="00CE5565" w:rsidRPr="00780703" w:rsidRDefault="00CE5565" w:rsidP="00780703">
      <w:pPr>
        <w:jc w:val="both"/>
        <w:rPr>
          <w:sz w:val="24"/>
          <w:szCs w:val="24"/>
        </w:rPr>
      </w:pPr>
    </w:p>
    <w:p w14:paraId="585841E4" w14:textId="77777777" w:rsidR="007C706A" w:rsidRPr="00780703" w:rsidRDefault="007C706A" w:rsidP="00780703">
      <w:pPr>
        <w:pStyle w:val="Heading1"/>
      </w:pPr>
      <w:r w:rsidRPr="00780703">
        <w:t>Tâches principales</w:t>
      </w:r>
    </w:p>
    <w:p w14:paraId="6F2DCFAC" w14:textId="77777777" w:rsidR="00CE5565" w:rsidRDefault="00CE5565" w:rsidP="00CE5565">
      <w:pPr>
        <w:pStyle w:val="ListParagraph"/>
        <w:ind w:left="360"/>
        <w:jc w:val="both"/>
        <w:rPr>
          <w:b/>
          <w:bCs/>
          <w:sz w:val="24"/>
          <w:szCs w:val="24"/>
        </w:rPr>
      </w:pPr>
    </w:p>
    <w:p w14:paraId="74148A6E" w14:textId="66B2A9ED" w:rsidR="007C706A" w:rsidRDefault="007C706A" w:rsidP="00780703">
      <w:pPr>
        <w:pStyle w:val="ListParagraph"/>
        <w:numPr>
          <w:ilvl w:val="0"/>
          <w:numId w:val="52"/>
        </w:numPr>
        <w:jc w:val="both"/>
        <w:rPr>
          <w:b/>
          <w:bCs/>
          <w:sz w:val="24"/>
          <w:szCs w:val="24"/>
        </w:rPr>
      </w:pPr>
      <w:r w:rsidRPr="00780703">
        <w:rPr>
          <w:b/>
          <w:bCs/>
          <w:sz w:val="24"/>
          <w:szCs w:val="24"/>
        </w:rPr>
        <w:t xml:space="preserve">Promotion des valeurs du fair-play </w:t>
      </w:r>
    </w:p>
    <w:p w14:paraId="5E0D8AC9" w14:textId="77777777" w:rsidR="0041394D" w:rsidRPr="00780703" w:rsidRDefault="0041394D" w:rsidP="0041394D">
      <w:pPr>
        <w:pStyle w:val="ListParagraph"/>
        <w:ind w:left="360"/>
        <w:jc w:val="both"/>
        <w:rPr>
          <w:b/>
          <w:bCs/>
          <w:sz w:val="24"/>
          <w:szCs w:val="24"/>
        </w:rPr>
      </w:pPr>
    </w:p>
    <w:p w14:paraId="641EF2E6" w14:textId="4C4A52BC" w:rsidR="00BB2FAA" w:rsidRPr="00780703" w:rsidRDefault="00BB2FAA" w:rsidP="0041394D">
      <w:pPr>
        <w:pStyle w:val="ListParagraph"/>
        <w:numPr>
          <w:ilvl w:val="0"/>
          <w:numId w:val="53"/>
        </w:numPr>
        <w:spacing w:line="276" w:lineRule="auto"/>
        <w:jc w:val="both"/>
        <w:rPr>
          <w:sz w:val="24"/>
          <w:szCs w:val="24"/>
        </w:rPr>
      </w:pPr>
      <w:r w:rsidRPr="00780703">
        <w:rPr>
          <w:sz w:val="24"/>
          <w:szCs w:val="24"/>
        </w:rPr>
        <w:t>Développer et mettre en œuvre des campagnes de sensibilisation pour promouvoir le fair-play parmi les membres, les joueurs</w:t>
      </w:r>
      <w:r w:rsidR="003A3E8E">
        <w:rPr>
          <w:sz w:val="24"/>
          <w:szCs w:val="24"/>
        </w:rPr>
        <w:t>, les encadrants</w:t>
      </w:r>
      <w:r w:rsidRPr="00780703">
        <w:rPr>
          <w:sz w:val="24"/>
          <w:szCs w:val="24"/>
        </w:rPr>
        <w:t xml:space="preserve"> et les supporters ;</w:t>
      </w:r>
    </w:p>
    <w:p w14:paraId="56486C5F" w14:textId="77777777" w:rsidR="007C706A" w:rsidRPr="00780703" w:rsidRDefault="007C706A" w:rsidP="00780703">
      <w:pPr>
        <w:pStyle w:val="ListParagraph"/>
        <w:jc w:val="both"/>
        <w:rPr>
          <w:sz w:val="24"/>
          <w:szCs w:val="24"/>
        </w:rPr>
      </w:pPr>
    </w:p>
    <w:p w14:paraId="3F5B0A9D" w14:textId="77777777" w:rsidR="007C706A" w:rsidRPr="00780703" w:rsidRDefault="007C706A" w:rsidP="00780703">
      <w:pPr>
        <w:pStyle w:val="ListParagraph"/>
        <w:numPr>
          <w:ilvl w:val="0"/>
          <w:numId w:val="52"/>
        </w:numPr>
        <w:jc w:val="both"/>
        <w:rPr>
          <w:b/>
          <w:bCs/>
          <w:sz w:val="24"/>
          <w:szCs w:val="24"/>
        </w:rPr>
      </w:pPr>
      <w:r w:rsidRPr="00780703">
        <w:rPr>
          <w:b/>
          <w:bCs/>
          <w:sz w:val="24"/>
          <w:szCs w:val="24"/>
        </w:rPr>
        <w:t xml:space="preserve">Elaboration de la charte du fair-play </w:t>
      </w:r>
    </w:p>
    <w:p w14:paraId="22B311A3" w14:textId="77777777" w:rsidR="007C706A" w:rsidRPr="00780703" w:rsidRDefault="007C706A" w:rsidP="00780703">
      <w:pPr>
        <w:pStyle w:val="ListParagraph"/>
        <w:ind w:left="360"/>
        <w:jc w:val="both"/>
        <w:rPr>
          <w:b/>
          <w:bCs/>
          <w:sz w:val="24"/>
          <w:szCs w:val="24"/>
        </w:rPr>
      </w:pPr>
    </w:p>
    <w:p w14:paraId="5E42ABB0" w14:textId="77777777" w:rsidR="00BB2FAA" w:rsidRPr="00780703" w:rsidRDefault="00BB2FAA" w:rsidP="0041394D">
      <w:pPr>
        <w:pStyle w:val="ListParagraph"/>
        <w:numPr>
          <w:ilvl w:val="0"/>
          <w:numId w:val="54"/>
        </w:numPr>
        <w:spacing w:line="276" w:lineRule="auto"/>
        <w:jc w:val="both"/>
        <w:rPr>
          <w:sz w:val="24"/>
          <w:szCs w:val="24"/>
        </w:rPr>
      </w:pPr>
      <w:r w:rsidRPr="00780703">
        <w:rPr>
          <w:sz w:val="24"/>
          <w:szCs w:val="24"/>
        </w:rPr>
        <w:t>Concevoir et/ou faire adopter une charte du fair-play qui définit les comportements attendus de tous les membres du club ;</w:t>
      </w:r>
    </w:p>
    <w:p w14:paraId="464501EC" w14:textId="3EC16FC8" w:rsidR="007C706A" w:rsidRPr="00780703" w:rsidRDefault="00BB2FAA" w:rsidP="0041394D">
      <w:pPr>
        <w:pStyle w:val="ListParagraph"/>
        <w:numPr>
          <w:ilvl w:val="0"/>
          <w:numId w:val="54"/>
        </w:numPr>
        <w:spacing w:line="276" w:lineRule="auto"/>
        <w:jc w:val="both"/>
        <w:rPr>
          <w:sz w:val="24"/>
          <w:szCs w:val="24"/>
        </w:rPr>
      </w:pPr>
      <w:r w:rsidRPr="00780703">
        <w:rPr>
          <w:sz w:val="24"/>
          <w:szCs w:val="24"/>
        </w:rPr>
        <w:t>S’assurer que cette charte soit diffusée et bien comprise par tous les membres, les joueurs, les entraineurs et les parents</w:t>
      </w:r>
      <w:r w:rsidR="007C706A" w:rsidRPr="00780703">
        <w:rPr>
          <w:sz w:val="24"/>
          <w:szCs w:val="24"/>
        </w:rPr>
        <w:t xml:space="preserve">. </w:t>
      </w:r>
    </w:p>
    <w:p w14:paraId="73230B8E" w14:textId="77777777" w:rsidR="007C706A" w:rsidRPr="00780703" w:rsidRDefault="007C706A" w:rsidP="00780703">
      <w:pPr>
        <w:pStyle w:val="ListParagraph"/>
        <w:jc w:val="both"/>
        <w:rPr>
          <w:sz w:val="24"/>
          <w:szCs w:val="24"/>
        </w:rPr>
      </w:pPr>
    </w:p>
    <w:p w14:paraId="60678343" w14:textId="77777777" w:rsidR="007C706A" w:rsidRPr="00780703" w:rsidRDefault="007C706A" w:rsidP="00780703">
      <w:pPr>
        <w:pStyle w:val="ListParagraph"/>
        <w:numPr>
          <w:ilvl w:val="0"/>
          <w:numId w:val="52"/>
        </w:numPr>
        <w:spacing w:before="100" w:beforeAutospacing="1" w:after="100" w:afterAutospacing="1"/>
        <w:jc w:val="both"/>
        <w:rPr>
          <w:b/>
          <w:bCs/>
          <w:sz w:val="24"/>
          <w:szCs w:val="24"/>
        </w:rPr>
      </w:pPr>
      <w:r w:rsidRPr="00780703">
        <w:rPr>
          <w:b/>
          <w:bCs/>
          <w:sz w:val="24"/>
          <w:szCs w:val="24"/>
        </w:rPr>
        <w:t>Encourager l'esprit sportif en initiant des projets fair-play ou en collaborant avec la LFH</w:t>
      </w:r>
    </w:p>
    <w:p w14:paraId="63A26416" w14:textId="77777777" w:rsidR="00BB2FAA" w:rsidRPr="00780703" w:rsidRDefault="00BB2FAA" w:rsidP="0041394D">
      <w:pPr>
        <w:numPr>
          <w:ilvl w:val="0"/>
          <w:numId w:val="51"/>
        </w:numPr>
        <w:spacing w:before="100" w:beforeAutospacing="1" w:after="100" w:afterAutospacing="1" w:line="276" w:lineRule="auto"/>
        <w:jc w:val="both"/>
        <w:rPr>
          <w:sz w:val="24"/>
          <w:szCs w:val="24"/>
        </w:rPr>
      </w:pPr>
      <w:r w:rsidRPr="00780703">
        <w:rPr>
          <w:sz w:val="24"/>
          <w:szCs w:val="24"/>
        </w:rPr>
        <w:t>Proposer et organiser des projets fair-play : concevoir des initiatives visant à promouvoir le respect, la solidarité et l’équité entre les membres du club et lors des compétitions ;</w:t>
      </w:r>
    </w:p>
    <w:p w14:paraId="2AC44E0D" w14:textId="16D54B01" w:rsidR="0041394D" w:rsidRDefault="00BB2FAA" w:rsidP="0041394D">
      <w:pPr>
        <w:numPr>
          <w:ilvl w:val="0"/>
          <w:numId w:val="51"/>
        </w:numPr>
        <w:spacing w:before="100" w:beforeAutospacing="1" w:after="100" w:afterAutospacing="1" w:line="276" w:lineRule="auto"/>
        <w:jc w:val="both"/>
        <w:rPr>
          <w:sz w:val="24"/>
          <w:szCs w:val="24"/>
        </w:rPr>
      </w:pPr>
      <w:r w:rsidRPr="00780703">
        <w:rPr>
          <w:sz w:val="24"/>
          <w:szCs w:val="24"/>
        </w:rPr>
        <w:t>Collaborer avec la LFH sur les actions "Stick to Fair-play" : appliquer et promouvoir les campagnes ou actions au sein du club.</w:t>
      </w:r>
    </w:p>
    <w:p w14:paraId="30F06CC5" w14:textId="77777777" w:rsidR="003F14C4" w:rsidRPr="003F14C4" w:rsidRDefault="003F14C4" w:rsidP="003F14C4">
      <w:pPr>
        <w:spacing w:before="100" w:beforeAutospacing="1" w:after="100" w:afterAutospacing="1" w:line="276" w:lineRule="auto"/>
        <w:ind w:left="720"/>
        <w:jc w:val="both"/>
        <w:rPr>
          <w:sz w:val="24"/>
          <w:szCs w:val="24"/>
        </w:rPr>
      </w:pPr>
    </w:p>
    <w:p w14:paraId="2FA23591" w14:textId="7F6F22A1" w:rsidR="007C706A" w:rsidRPr="00780703" w:rsidRDefault="007C706A" w:rsidP="00780703">
      <w:pPr>
        <w:pStyle w:val="ListParagraph"/>
        <w:numPr>
          <w:ilvl w:val="0"/>
          <w:numId w:val="52"/>
        </w:numPr>
        <w:jc w:val="both"/>
        <w:rPr>
          <w:b/>
          <w:bCs/>
          <w:sz w:val="24"/>
          <w:szCs w:val="24"/>
        </w:rPr>
      </w:pPr>
      <w:r w:rsidRPr="00780703">
        <w:rPr>
          <w:b/>
          <w:bCs/>
          <w:sz w:val="24"/>
          <w:szCs w:val="24"/>
        </w:rPr>
        <w:t>Prévention des comportements antisportifs</w:t>
      </w:r>
    </w:p>
    <w:p w14:paraId="07E9E55B" w14:textId="77777777" w:rsidR="007C706A" w:rsidRPr="00780703" w:rsidRDefault="007C706A" w:rsidP="00780703">
      <w:pPr>
        <w:pStyle w:val="ListParagraph"/>
        <w:ind w:left="360"/>
        <w:jc w:val="both"/>
        <w:rPr>
          <w:b/>
          <w:bCs/>
          <w:sz w:val="24"/>
          <w:szCs w:val="24"/>
        </w:rPr>
      </w:pPr>
    </w:p>
    <w:p w14:paraId="33108C2E" w14:textId="77777777" w:rsidR="007C706A" w:rsidRPr="00780703" w:rsidRDefault="007C706A" w:rsidP="0041394D">
      <w:pPr>
        <w:pStyle w:val="ListParagraph"/>
        <w:numPr>
          <w:ilvl w:val="0"/>
          <w:numId w:val="55"/>
        </w:numPr>
        <w:spacing w:line="276" w:lineRule="auto"/>
        <w:jc w:val="both"/>
        <w:rPr>
          <w:sz w:val="24"/>
          <w:szCs w:val="24"/>
        </w:rPr>
      </w:pPr>
      <w:r w:rsidRPr="00780703">
        <w:rPr>
          <w:sz w:val="24"/>
          <w:szCs w:val="24"/>
        </w:rPr>
        <w:t>Identifier les risques de comportements antisportifs et mettre en place des actions préventives pour y faire face ;</w:t>
      </w:r>
    </w:p>
    <w:p w14:paraId="2FBAAA71" w14:textId="77777777" w:rsidR="00451963" w:rsidRDefault="00451963" w:rsidP="00451963">
      <w:pPr>
        <w:pStyle w:val="ListParagraph"/>
        <w:spacing w:line="276" w:lineRule="auto"/>
        <w:jc w:val="both"/>
        <w:rPr>
          <w:sz w:val="24"/>
          <w:szCs w:val="24"/>
        </w:rPr>
      </w:pPr>
    </w:p>
    <w:p w14:paraId="2323C1AA" w14:textId="7813EEBC" w:rsidR="007C706A" w:rsidRPr="00780703" w:rsidRDefault="007C706A" w:rsidP="0041394D">
      <w:pPr>
        <w:pStyle w:val="ListParagraph"/>
        <w:numPr>
          <w:ilvl w:val="0"/>
          <w:numId w:val="55"/>
        </w:numPr>
        <w:spacing w:line="276" w:lineRule="auto"/>
        <w:jc w:val="both"/>
        <w:rPr>
          <w:sz w:val="24"/>
          <w:szCs w:val="24"/>
        </w:rPr>
      </w:pPr>
      <w:r w:rsidRPr="00780703">
        <w:rPr>
          <w:sz w:val="24"/>
          <w:szCs w:val="24"/>
        </w:rPr>
        <w:t>Collaborer avec les en</w:t>
      </w:r>
      <w:r w:rsidR="003F14C4">
        <w:rPr>
          <w:sz w:val="24"/>
          <w:szCs w:val="24"/>
        </w:rPr>
        <w:t xml:space="preserve">cadrants </w:t>
      </w:r>
      <w:r w:rsidRPr="00780703">
        <w:rPr>
          <w:sz w:val="24"/>
          <w:szCs w:val="24"/>
        </w:rPr>
        <w:t>pour intégrer les principes de fair-play dans les entrainements, les compétitions et les stages.</w:t>
      </w:r>
    </w:p>
    <w:p w14:paraId="3093A242" w14:textId="77777777" w:rsidR="007C706A" w:rsidRPr="00780703" w:rsidRDefault="007C706A" w:rsidP="00780703">
      <w:pPr>
        <w:pStyle w:val="ListParagraph"/>
        <w:jc w:val="both"/>
        <w:rPr>
          <w:sz w:val="24"/>
          <w:szCs w:val="24"/>
        </w:rPr>
      </w:pPr>
    </w:p>
    <w:p w14:paraId="2DC955D9" w14:textId="77777777" w:rsidR="007C706A" w:rsidRPr="00780703" w:rsidRDefault="007C706A" w:rsidP="00780703">
      <w:pPr>
        <w:pStyle w:val="ListParagraph"/>
        <w:numPr>
          <w:ilvl w:val="0"/>
          <w:numId w:val="52"/>
        </w:numPr>
        <w:jc w:val="both"/>
        <w:rPr>
          <w:b/>
          <w:bCs/>
          <w:sz w:val="24"/>
          <w:szCs w:val="24"/>
        </w:rPr>
      </w:pPr>
      <w:r w:rsidRPr="00780703">
        <w:rPr>
          <w:b/>
          <w:bCs/>
          <w:sz w:val="24"/>
          <w:szCs w:val="24"/>
        </w:rPr>
        <w:t>Gestion des incidents</w:t>
      </w:r>
    </w:p>
    <w:p w14:paraId="1FEF3D6D" w14:textId="77777777" w:rsidR="007C706A" w:rsidRPr="00780703" w:rsidRDefault="007C706A" w:rsidP="00780703">
      <w:pPr>
        <w:pStyle w:val="ListParagraph"/>
        <w:ind w:left="360"/>
        <w:jc w:val="both"/>
        <w:rPr>
          <w:b/>
          <w:bCs/>
          <w:sz w:val="24"/>
          <w:szCs w:val="24"/>
        </w:rPr>
      </w:pPr>
    </w:p>
    <w:p w14:paraId="38143F09" w14:textId="1BAF76B0" w:rsidR="007C706A" w:rsidRPr="00780703" w:rsidRDefault="003F14C4" w:rsidP="0041394D">
      <w:pPr>
        <w:pStyle w:val="ListParagraph"/>
        <w:numPr>
          <w:ilvl w:val="0"/>
          <w:numId w:val="56"/>
        </w:numPr>
        <w:spacing w:line="276" w:lineRule="auto"/>
        <w:jc w:val="both"/>
        <w:rPr>
          <w:sz w:val="24"/>
          <w:szCs w:val="24"/>
        </w:rPr>
      </w:pPr>
      <w:r>
        <w:rPr>
          <w:sz w:val="24"/>
          <w:szCs w:val="24"/>
        </w:rPr>
        <w:t xml:space="preserve">Monitorer, via les encadrants, </w:t>
      </w:r>
      <w:r w:rsidR="007C706A" w:rsidRPr="00780703">
        <w:rPr>
          <w:sz w:val="24"/>
          <w:szCs w:val="24"/>
        </w:rPr>
        <w:t xml:space="preserve"> les incidents de non-respect des règles de fair-play lors des entrainements et des compétitions ; </w:t>
      </w:r>
    </w:p>
    <w:p w14:paraId="076A73E1" w14:textId="1D0713E7" w:rsidR="007C706A" w:rsidRPr="00780703" w:rsidRDefault="007C706A" w:rsidP="0041394D">
      <w:pPr>
        <w:pStyle w:val="ListParagraph"/>
        <w:numPr>
          <w:ilvl w:val="0"/>
          <w:numId w:val="56"/>
        </w:numPr>
        <w:spacing w:line="276" w:lineRule="auto"/>
        <w:jc w:val="both"/>
        <w:rPr>
          <w:sz w:val="24"/>
          <w:szCs w:val="24"/>
        </w:rPr>
      </w:pPr>
      <w:r w:rsidRPr="00780703">
        <w:rPr>
          <w:sz w:val="24"/>
          <w:szCs w:val="24"/>
        </w:rPr>
        <w:t xml:space="preserve">Intervenir en cas de comportements inappropriés et faire appliquer, via </w:t>
      </w:r>
      <w:r w:rsidR="003F14C4">
        <w:rPr>
          <w:sz w:val="24"/>
          <w:szCs w:val="24"/>
        </w:rPr>
        <w:t>un organe compétent</w:t>
      </w:r>
      <w:r w:rsidRPr="00780703">
        <w:rPr>
          <w:sz w:val="24"/>
          <w:szCs w:val="24"/>
        </w:rPr>
        <w:t xml:space="preserve">, les sanctions ou les mesures correctives prévues par le règlement du club. </w:t>
      </w:r>
    </w:p>
    <w:p w14:paraId="49C24C3C" w14:textId="77777777" w:rsidR="007C706A" w:rsidRPr="00780703" w:rsidRDefault="007C706A" w:rsidP="00780703">
      <w:pPr>
        <w:pStyle w:val="ListParagraph"/>
        <w:jc w:val="both"/>
        <w:rPr>
          <w:sz w:val="24"/>
          <w:szCs w:val="24"/>
        </w:rPr>
      </w:pPr>
    </w:p>
    <w:p w14:paraId="19EC4134" w14:textId="77777777" w:rsidR="007C706A" w:rsidRPr="00780703" w:rsidRDefault="007C706A" w:rsidP="00780703">
      <w:pPr>
        <w:pStyle w:val="ListParagraph"/>
        <w:numPr>
          <w:ilvl w:val="0"/>
          <w:numId w:val="52"/>
        </w:numPr>
        <w:jc w:val="both"/>
        <w:rPr>
          <w:b/>
          <w:bCs/>
          <w:sz w:val="24"/>
          <w:szCs w:val="24"/>
        </w:rPr>
      </w:pPr>
      <w:r w:rsidRPr="00780703">
        <w:rPr>
          <w:b/>
          <w:bCs/>
          <w:sz w:val="24"/>
          <w:szCs w:val="24"/>
        </w:rPr>
        <w:t xml:space="preserve">Encouragement à la reconnaissance du fair-play </w:t>
      </w:r>
    </w:p>
    <w:p w14:paraId="178E1FCA" w14:textId="77777777" w:rsidR="007C706A" w:rsidRPr="00780703" w:rsidRDefault="007C706A" w:rsidP="00780703">
      <w:pPr>
        <w:pStyle w:val="ListParagraph"/>
        <w:ind w:left="360"/>
        <w:jc w:val="both"/>
        <w:rPr>
          <w:b/>
          <w:bCs/>
          <w:sz w:val="24"/>
          <w:szCs w:val="24"/>
        </w:rPr>
      </w:pPr>
    </w:p>
    <w:p w14:paraId="69F8D73A" w14:textId="648E0A9F" w:rsidR="007C706A" w:rsidRPr="00780703" w:rsidRDefault="007C706A" w:rsidP="0041394D">
      <w:pPr>
        <w:pStyle w:val="ListParagraph"/>
        <w:numPr>
          <w:ilvl w:val="0"/>
          <w:numId w:val="57"/>
        </w:numPr>
        <w:spacing w:line="276" w:lineRule="auto"/>
        <w:jc w:val="both"/>
        <w:rPr>
          <w:sz w:val="24"/>
          <w:szCs w:val="24"/>
        </w:rPr>
      </w:pPr>
      <w:r w:rsidRPr="00780703">
        <w:rPr>
          <w:sz w:val="24"/>
          <w:szCs w:val="24"/>
        </w:rPr>
        <w:t>Valoriser les comportements exemplaires en matière de fair-play</w:t>
      </w:r>
      <w:r w:rsidR="00997C79">
        <w:rPr>
          <w:sz w:val="24"/>
          <w:szCs w:val="24"/>
        </w:rPr>
        <w:t>.</w:t>
      </w:r>
      <w:r w:rsidRPr="00780703">
        <w:rPr>
          <w:sz w:val="24"/>
          <w:szCs w:val="24"/>
        </w:rPr>
        <w:t xml:space="preserve"> </w:t>
      </w:r>
    </w:p>
    <w:p w14:paraId="279013B3" w14:textId="77777777" w:rsidR="007C706A" w:rsidRPr="00780703" w:rsidRDefault="007C706A" w:rsidP="00780703">
      <w:pPr>
        <w:pStyle w:val="ListParagraph"/>
        <w:jc w:val="both"/>
        <w:rPr>
          <w:sz w:val="24"/>
          <w:szCs w:val="24"/>
        </w:rPr>
      </w:pPr>
    </w:p>
    <w:p w14:paraId="0A65B067" w14:textId="77777777" w:rsidR="007C706A" w:rsidRPr="00780703" w:rsidRDefault="007C706A" w:rsidP="00780703">
      <w:pPr>
        <w:pStyle w:val="ListParagraph"/>
        <w:numPr>
          <w:ilvl w:val="0"/>
          <w:numId w:val="52"/>
        </w:numPr>
        <w:jc w:val="both"/>
        <w:rPr>
          <w:b/>
          <w:bCs/>
          <w:sz w:val="24"/>
          <w:szCs w:val="24"/>
        </w:rPr>
      </w:pPr>
      <w:r w:rsidRPr="00780703">
        <w:rPr>
          <w:b/>
          <w:bCs/>
          <w:sz w:val="24"/>
          <w:szCs w:val="24"/>
        </w:rPr>
        <w:t>Formation continue</w:t>
      </w:r>
    </w:p>
    <w:p w14:paraId="7A2D1B35" w14:textId="77777777" w:rsidR="007C706A" w:rsidRPr="00780703" w:rsidRDefault="007C706A" w:rsidP="00780703">
      <w:pPr>
        <w:pStyle w:val="ListParagraph"/>
        <w:ind w:left="360"/>
        <w:jc w:val="both"/>
        <w:rPr>
          <w:b/>
          <w:bCs/>
          <w:sz w:val="24"/>
          <w:szCs w:val="24"/>
        </w:rPr>
      </w:pPr>
      <w:r w:rsidRPr="00780703">
        <w:rPr>
          <w:b/>
          <w:bCs/>
          <w:sz w:val="24"/>
          <w:szCs w:val="24"/>
        </w:rPr>
        <w:t xml:space="preserve"> </w:t>
      </w:r>
    </w:p>
    <w:p w14:paraId="2F79BE82" w14:textId="77777777" w:rsidR="007C706A" w:rsidRPr="00780703" w:rsidRDefault="007C706A" w:rsidP="0041394D">
      <w:pPr>
        <w:pStyle w:val="ListParagraph"/>
        <w:numPr>
          <w:ilvl w:val="0"/>
          <w:numId w:val="58"/>
        </w:numPr>
        <w:spacing w:line="276" w:lineRule="auto"/>
        <w:jc w:val="both"/>
        <w:rPr>
          <w:sz w:val="24"/>
          <w:szCs w:val="24"/>
        </w:rPr>
      </w:pPr>
      <w:r w:rsidRPr="00780703">
        <w:rPr>
          <w:sz w:val="24"/>
          <w:szCs w:val="24"/>
        </w:rPr>
        <w:t>Former les entraineurs, les arbitres et les responsables d’équipes aux principes du fair-play et aux techniques de gestion des comportements antisportifs ;</w:t>
      </w:r>
    </w:p>
    <w:p w14:paraId="2CAA2874" w14:textId="411A79EC" w:rsidR="007C706A" w:rsidRPr="00780703" w:rsidRDefault="007C706A" w:rsidP="0041394D">
      <w:pPr>
        <w:pStyle w:val="ListParagraph"/>
        <w:numPr>
          <w:ilvl w:val="0"/>
          <w:numId w:val="58"/>
        </w:numPr>
        <w:spacing w:line="276" w:lineRule="auto"/>
        <w:jc w:val="both"/>
        <w:rPr>
          <w:sz w:val="24"/>
          <w:szCs w:val="24"/>
        </w:rPr>
      </w:pPr>
      <w:r w:rsidRPr="00780703">
        <w:rPr>
          <w:sz w:val="24"/>
          <w:szCs w:val="24"/>
        </w:rPr>
        <w:t>Fournir des ressources éducatives et des conseils pour aider les membres du club à intégrer le fair-play dans leurs pratiques quotidiennes.</w:t>
      </w:r>
    </w:p>
    <w:p w14:paraId="13C976C2" w14:textId="77777777" w:rsidR="007C706A" w:rsidRPr="00780703" w:rsidRDefault="007C706A" w:rsidP="00780703">
      <w:pPr>
        <w:pStyle w:val="ListParagraph"/>
        <w:jc w:val="both"/>
        <w:rPr>
          <w:sz w:val="24"/>
          <w:szCs w:val="24"/>
        </w:rPr>
      </w:pPr>
    </w:p>
    <w:p w14:paraId="16DEAA82" w14:textId="77777777" w:rsidR="007C706A" w:rsidRPr="00780703" w:rsidRDefault="007C706A" w:rsidP="00780703">
      <w:pPr>
        <w:pStyle w:val="ListParagraph"/>
        <w:numPr>
          <w:ilvl w:val="0"/>
          <w:numId w:val="52"/>
        </w:numPr>
        <w:jc w:val="both"/>
        <w:rPr>
          <w:b/>
          <w:bCs/>
          <w:sz w:val="24"/>
          <w:szCs w:val="24"/>
        </w:rPr>
      </w:pPr>
      <w:r w:rsidRPr="00780703">
        <w:rPr>
          <w:b/>
          <w:bCs/>
          <w:sz w:val="24"/>
          <w:szCs w:val="24"/>
        </w:rPr>
        <w:t>Suivi et évaluation</w:t>
      </w:r>
    </w:p>
    <w:p w14:paraId="773FF1D3" w14:textId="77777777" w:rsidR="007C706A" w:rsidRPr="00780703" w:rsidRDefault="007C706A" w:rsidP="00780703">
      <w:pPr>
        <w:pStyle w:val="ListParagraph"/>
        <w:ind w:left="360"/>
        <w:jc w:val="both"/>
        <w:rPr>
          <w:b/>
          <w:bCs/>
          <w:sz w:val="24"/>
          <w:szCs w:val="24"/>
        </w:rPr>
      </w:pPr>
    </w:p>
    <w:p w14:paraId="6B2D191F" w14:textId="77777777" w:rsidR="007C706A" w:rsidRPr="00780703" w:rsidRDefault="007C706A" w:rsidP="0041394D">
      <w:pPr>
        <w:pStyle w:val="ListParagraph"/>
        <w:numPr>
          <w:ilvl w:val="0"/>
          <w:numId w:val="59"/>
        </w:numPr>
        <w:spacing w:line="276" w:lineRule="auto"/>
        <w:jc w:val="both"/>
        <w:rPr>
          <w:sz w:val="24"/>
          <w:szCs w:val="24"/>
        </w:rPr>
      </w:pPr>
      <w:r w:rsidRPr="00780703">
        <w:rPr>
          <w:sz w:val="24"/>
          <w:szCs w:val="24"/>
        </w:rPr>
        <w:t xml:space="preserve">Evaluer régulièrement l’efficacité des initiatives de fair-play et ajuster les stratégies en fonction des résultats observés ; </w:t>
      </w:r>
    </w:p>
    <w:p w14:paraId="3C29A2A3" w14:textId="77777777" w:rsidR="007C706A" w:rsidRPr="00780703" w:rsidRDefault="007C706A" w:rsidP="0041394D">
      <w:pPr>
        <w:pStyle w:val="ListParagraph"/>
        <w:numPr>
          <w:ilvl w:val="0"/>
          <w:numId w:val="59"/>
        </w:numPr>
        <w:spacing w:line="276" w:lineRule="auto"/>
        <w:jc w:val="both"/>
        <w:rPr>
          <w:sz w:val="24"/>
          <w:szCs w:val="24"/>
        </w:rPr>
      </w:pPr>
      <w:r w:rsidRPr="00780703">
        <w:rPr>
          <w:sz w:val="24"/>
          <w:szCs w:val="24"/>
        </w:rPr>
        <w:t>Collecter des retours d’expérience des joueurs, des entraineurs et des supporters pour améliorer les pratiques et les politiques de fair-play. </w:t>
      </w:r>
    </w:p>
    <w:p w14:paraId="7E1DDFD5" w14:textId="77777777" w:rsidR="007C706A" w:rsidRPr="00780703" w:rsidRDefault="007C706A" w:rsidP="00780703">
      <w:pPr>
        <w:jc w:val="both"/>
        <w:rPr>
          <w:sz w:val="24"/>
          <w:szCs w:val="24"/>
        </w:rPr>
      </w:pPr>
    </w:p>
    <w:p w14:paraId="49E21CDD" w14:textId="77777777" w:rsidR="007C706A" w:rsidRPr="00780703" w:rsidRDefault="007C706A" w:rsidP="00780703">
      <w:pPr>
        <w:pStyle w:val="Heading1"/>
      </w:pPr>
      <w:r w:rsidRPr="00780703">
        <w:t>Compétences attendues</w:t>
      </w:r>
    </w:p>
    <w:p w14:paraId="45801CB9" w14:textId="77777777" w:rsidR="00CE5565" w:rsidRDefault="00CE5565" w:rsidP="00CE5565">
      <w:pPr>
        <w:pStyle w:val="ListParagraph"/>
        <w:jc w:val="both"/>
        <w:rPr>
          <w:sz w:val="24"/>
          <w:szCs w:val="24"/>
        </w:rPr>
      </w:pPr>
    </w:p>
    <w:p w14:paraId="262AC8D4" w14:textId="4B84ECE0" w:rsidR="007C706A" w:rsidRPr="00780703" w:rsidRDefault="007C706A" w:rsidP="0041394D">
      <w:pPr>
        <w:pStyle w:val="ListParagraph"/>
        <w:numPr>
          <w:ilvl w:val="0"/>
          <w:numId w:val="25"/>
        </w:numPr>
        <w:spacing w:line="276" w:lineRule="auto"/>
        <w:jc w:val="both"/>
        <w:rPr>
          <w:sz w:val="24"/>
          <w:szCs w:val="24"/>
        </w:rPr>
      </w:pPr>
      <w:r w:rsidRPr="00780703">
        <w:rPr>
          <w:sz w:val="24"/>
          <w:szCs w:val="24"/>
        </w:rPr>
        <w:t>Communication</w:t>
      </w:r>
    </w:p>
    <w:p w14:paraId="52673EB0" w14:textId="77777777" w:rsidR="007C706A" w:rsidRPr="00780703" w:rsidRDefault="007C706A" w:rsidP="0041394D">
      <w:pPr>
        <w:pStyle w:val="ListParagraph"/>
        <w:numPr>
          <w:ilvl w:val="0"/>
          <w:numId w:val="25"/>
        </w:numPr>
        <w:spacing w:line="276" w:lineRule="auto"/>
        <w:jc w:val="both"/>
        <w:rPr>
          <w:sz w:val="24"/>
          <w:szCs w:val="24"/>
        </w:rPr>
      </w:pPr>
      <w:r w:rsidRPr="00780703">
        <w:rPr>
          <w:sz w:val="24"/>
          <w:szCs w:val="24"/>
        </w:rPr>
        <w:t xml:space="preserve">Résolution de conflits </w:t>
      </w:r>
    </w:p>
    <w:p w14:paraId="5DDCBF53" w14:textId="77777777" w:rsidR="007C706A" w:rsidRPr="00780703" w:rsidRDefault="007C706A" w:rsidP="0041394D">
      <w:pPr>
        <w:pStyle w:val="ListParagraph"/>
        <w:numPr>
          <w:ilvl w:val="0"/>
          <w:numId w:val="25"/>
        </w:numPr>
        <w:spacing w:line="276" w:lineRule="auto"/>
        <w:jc w:val="both"/>
        <w:rPr>
          <w:sz w:val="24"/>
          <w:szCs w:val="24"/>
        </w:rPr>
      </w:pPr>
      <w:r w:rsidRPr="00780703">
        <w:rPr>
          <w:sz w:val="24"/>
          <w:szCs w:val="24"/>
        </w:rPr>
        <w:t>Analyse</w:t>
      </w:r>
    </w:p>
    <w:p w14:paraId="78A4C7BD" w14:textId="11AA6353" w:rsidR="007C706A" w:rsidRPr="00780703" w:rsidRDefault="00BB2FAA" w:rsidP="0041394D">
      <w:pPr>
        <w:pStyle w:val="ListParagraph"/>
        <w:numPr>
          <w:ilvl w:val="0"/>
          <w:numId w:val="25"/>
        </w:numPr>
        <w:spacing w:line="276" w:lineRule="auto"/>
        <w:jc w:val="both"/>
        <w:rPr>
          <w:sz w:val="24"/>
          <w:szCs w:val="24"/>
        </w:rPr>
      </w:pPr>
      <w:r w:rsidRPr="00780703">
        <w:rPr>
          <w:sz w:val="24"/>
          <w:szCs w:val="24"/>
        </w:rPr>
        <w:t>Capacité à former et sensibiliser</w:t>
      </w:r>
    </w:p>
    <w:p w14:paraId="648F8FC6" w14:textId="77777777" w:rsidR="007C706A" w:rsidRPr="00780703" w:rsidRDefault="007C706A" w:rsidP="0041394D">
      <w:pPr>
        <w:pStyle w:val="ListParagraph"/>
        <w:numPr>
          <w:ilvl w:val="0"/>
          <w:numId w:val="25"/>
        </w:numPr>
        <w:spacing w:line="276" w:lineRule="auto"/>
        <w:jc w:val="both"/>
        <w:rPr>
          <w:sz w:val="24"/>
          <w:szCs w:val="24"/>
        </w:rPr>
      </w:pPr>
      <w:r w:rsidRPr="00780703">
        <w:rPr>
          <w:sz w:val="24"/>
          <w:szCs w:val="24"/>
        </w:rPr>
        <w:t xml:space="preserve">Confidentialité </w:t>
      </w:r>
    </w:p>
    <w:p w14:paraId="728B9158" w14:textId="77777777" w:rsidR="007C706A" w:rsidRPr="00780703" w:rsidRDefault="007C706A" w:rsidP="0041394D">
      <w:pPr>
        <w:pStyle w:val="ListParagraph"/>
        <w:numPr>
          <w:ilvl w:val="0"/>
          <w:numId w:val="25"/>
        </w:numPr>
        <w:spacing w:line="276" w:lineRule="auto"/>
        <w:jc w:val="both"/>
        <w:rPr>
          <w:sz w:val="24"/>
          <w:szCs w:val="24"/>
        </w:rPr>
      </w:pPr>
      <w:r w:rsidRPr="00780703">
        <w:rPr>
          <w:sz w:val="24"/>
          <w:szCs w:val="24"/>
        </w:rPr>
        <w:t xml:space="preserve">Prise de décision </w:t>
      </w:r>
    </w:p>
    <w:p w14:paraId="6F53C4D1" w14:textId="77777777" w:rsidR="007C706A" w:rsidRPr="00780703" w:rsidRDefault="007C706A" w:rsidP="0041394D">
      <w:pPr>
        <w:pStyle w:val="ListParagraph"/>
        <w:numPr>
          <w:ilvl w:val="0"/>
          <w:numId w:val="25"/>
        </w:numPr>
        <w:spacing w:line="276" w:lineRule="auto"/>
        <w:jc w:val="both"/>
        <w:rPr>
          <w:sz w:val="24"/>
          <w:szCs w:val="24"/>
        </w:rPr>
      </w:pPr>
      <w:r w:rsidRPr="00780703">
        <w:rPr>
          <w:sz w:val="24"/>
          <w:szCs w:val="24"/>
        </w:rPr>
        <w:t>Gestion de projet</w:t>
      </w:r>
    </w:p>
    <w:p w14:paraId="77808C6C" w14:textId="17758FAE" w:rsidR="00CE5565" w:rsidRDefault="007C706A" w:rsidP="0041394D">
      <w:pPr>
        <w:pStyle w:val="ListParagraph"/>
        <w:numPr>
          <w:ilvl w:val="0"/>
          <w:numId w:val="25"/>
        </w:numPr>
        <w:spacing w:line="276" w:lineRule="auto"/>
        <w:jc w:val="both"/>
        <w:rPr>
          <w:sz w:val="24"/>
          <w:szCs w:val="24"/>
        </w:rPr>
      </w:pPr>
      <w:r w:rsidRPr="00780703">
        <w:rPr>
          <w:sz w:val="24"/>
          <w:szCs w:val="24"/>
        </w:rPr>
        <w:t>Créativité</w:t>
      </w:r>
    </w:p>
    <w:p w14:paraId="215EBCA7" w14:textId="77777777" w:rsidR="0041394D" w:rsidRDefault="0041394D" w:rsidP="0041394D">
      <w:pPr>
        <w:pStyle w:val="ListParagraph"/>
        <w:spacing w:line="276" w:lineRule="auto"/>
        <w:jc w:val="both"/>
        <w:rPr>
          <w:sz w:val="24"/>
          <w:szCs w:val="24"/>
        </w:rPr>
      </w:pPr>
    </w:p>
    <w:p w14:paraId="5E448849" w14:textId="77777777" w:rsidR="003F14C4" w:rsidRDefault="003F14C4" w:rsidP="0041394D">
      <w:pPr>
        <w:pStyle w:val="ListParagraph"/>
        <w:spacing w:line="276" w:lineRule="auto"/>
        <w:jc w:val="both"/>
        <w:rPr>
          <w:sz w:val="24"/>
          <w:szCs w:val="24"/>
        </w:rPr>
      </w:pPr>
    </w:p>
    <w:p w14:paraId="0E67CB4E" w14:textId="77777777" w:rsidR="003F14C4" w:rsidRDefault="003F14C4" w:rsidP="0041394D">
      <w:pPr>
        <w:pStyle w:val="ListParagraph"/>
        <w:spacing w:line="276" w:lineRule="auto"/>
        <w:jc w:val="both"/>
        <w:rPr>
          <w:sz w:val="24"/>
          <w:szCs w:val="24"/>
        </w:rPr>
      </w:pPr>
    </w:p>
    <w:p w14:paraId="77EC0DA9" w14:textId="77777777" w:rsidR="003F14C4" w:rsidRPr="0041394D" w:rsidRDefault="003F14C4" w:rsidP="0041394D">
      <w:pPr>
        <w:pStyle w:val="ListParagraph"/>
        <w:spacing w:line="276" w:lineRule="auto"/>
        <w:jc w:val="both"/>
        <w:rPr>
          <w:sz w:val="24"/>
          <w:szCs w:val="24"/>
        </w:rPr>
      </w:pPr>
    </w:p>
    <w:p w14:paraId="4E270431" w14:textId="77777777" w:rsidR="007C706A" w:rsidRPr="00780703" w:rsidRDefault="007C706A" w:rsidP="00780703">
      <w:pPr>
        <w:pStyle w:val="Heading1"/>
      </w:pPr>
      <w:r w:rsidRPr="00780703">
        <w:t>Positionnement organisationnel</w:t>
      </w:r>
    </w:p>
    <w:p w14:paraId="700961C1" w14:textId="11F8C10D" w:rsidR="007C706A" w:rsidRDefault="007C706A" w:rsidP="0041394D">
      <w:pPr>
        <w:spacing w:line="276" w:lineRule="auto"/>
        <w:jc w:val="both"/>
        <w:rPr>
          <w:sz w:val="24"/>
          <w:szCs w:val="24"/>
        </w:rPr>
      </w:pPr>
      <w:r w:rsidRPr="00780703">
        <w:rPr>
          <w:sz w:val="24"/>
          <w:szCs w:val="24"/>
        </w:rPr>
        <w:t xml:space="preserve">Le responsable fair-play travaille en collaboration avec </w:t>
      </w:r>
      <w:r w:rsidR="00BB2FAA" w:rsidRPr="00780703">
        <w:rPr>
          <w:b/>
          <w:bCs/>
          <w:sz w:val="24"/>
          <w:szCs w:val="24"/>
        </w:rPr>
        <w:t>l’ensemble des fonctions</w:t>
      </w:r>
      <w:r w:rsidR="00BB2FAA" w:rsidRPr="00780703">
        <w:rPr>
          <w:sz w:val="24"/>
          <w:szCs w:val="24"/>
        </w:rPr>
        <w:t xml:space="preserve"> </w:t>
      </w:r>
      <w:r w:rsidRPr="00780703">
        <w:rPr>
          <w:sz w:val="24"/>
          <w:szCs w:val="24"/>
        </w:rPr>
        <w:t>pour s'assurer que toutes les activités et politiques du club respectent les valeurs du hockey : respect, fair-play,</w:t>
      </w:r>
      <w:r w:rsidR="003F14C4">
        <w:rPr>
          <w:sz w:val="24"/>
          <w:szCs w:val="24"/>
        </w:rPr>
        <w:t xml:space="preserve"> solidarité, inclusion, </w:t>
      </w:r>
      <w:r w:rsidRPr="00780703">
        <w:rPr>
          <w:sz w:val="24"/>
          <w:szCs w:val="24"/>
        </w:rPr>
        <w:t>etc. Il peut fournir des conseils sur les pratiques sportives et réagir aux problèmes qui surviennent.</w:t>
      </w:r>
    </w:p>
    <w:p w14:paraId="7701B031" w14:textId="77777777" w:rsidR="00CE5565" w:rsidRPr="00780703" w:rsidRDefault="00CE5565" w:rsidP="00780703">
      <w:pPr>
        <w:jc w:val="both"/>
        <w:rPr>
          <w:sz w:val="24"/>
          <w:szCs w:val="24"/>
        </w:rPr>
      </w:pPr>
    </w:p>
    <w:p w14:paraId="207DC742" w14:textId="77777777" w:rsidR="00563DAD" w:rsidRPr="00780703" w:rsidRDefault="00563DAD" w:rsidP="00780703">
      <w:pPr>
        <w:pStyle w:val="Heading1"/>
      </w:pPr>
      <w:r w:rsidRPr="00780703">
        <w:t>CADRE, IMPLICATIOn ET RESSOURCES DISPONIBLES</w:t>
      </w:r>
    </w:p>
    <w:p w14:paraId="76343B23" w14:textId="77777777" w:rsidR="00CE5565" w:rsidRDefault="00CE5565" w:rsidP="00780703">
      <w:pPr>
        <w:spacing w:before="0" w:after="0"/>
        <w:jc w:val="both"/>
        <w:rPr>
          <w:i/>
          <w:iCs/>
          <w:sz w:val="24"/>
          <w:szCs w:val="24"/>
        </w:rPr>
      </w:pPr>
    </w:p>
    <w:p w14:paraId="4D3102FC" w14:textId="16D14AEE" w:rsidR="007C706A" w:rsidRPr="00780703" w:rsidRDefault="007C706A" w:rsidP="0041394D">
      <w:pPr>
        <w:spacing w:before="0" w:after="0" w:line="276" w:lineRule="auto"/>
        <w:jc w:val="both"/>
        <w:rPr>
          <w:i/>
          <w:iCs/>
          <w:sz w:val="24"/>
          <w:szCs w:val="24"/>
        </w:rPr>
      </w:pPr>
      <w:r w:rsidRPr="00780703">
        <w:rPr>
          <w:i/>
          <w:iCs/>
          <w:sz w:val="24"/>
          <w:szCs w:val="24"/>
        </w:rPr>
        <w:t xml:space="preserve">Charge de travail et responsabilités spécifiques </w:t>
      </w:r>
    </w:p>
    <w:p w14:paraId="6C4C4E04" w14:textId="77777777" w:rsidR="007C706A" w:rsidRPr="00780703" w:rsidRDefault="007C706A" w:rsidP="0041394D">
      <w:pPr>
        <w:spacing w:before="0" w:after="0" w:line="276" w:lineRule="auto"/>
        <w:jc w:val="both"/>
        <w:rPr>
          <w:i/>
          <w:iCs/>
          <w:sz w:val="24"/>
          <w:szCs w:val="24"/>
        </w:rPr>
      </w:pPr>
      <w:r w:rsidRPr="00780703">
        <w:rPr>
          <w:i/>
          <w:iCs/>
          <w:sz w:val="24"/>
          <w:szCs w:val="24"/>
        </w:rPr>
        <w:t xml:space="preserve">Format et fréquence des réunions </w:t>
      </w:r>
    </w:p>
    <w:p w14:paraId="4659F2CD" w14:textId="77777777" w:rsidR="007C706A" w:rsidRPr="00780703" w:rsidRDefault="007C706A" w:rsidP="0041394D">
      <w:pPr>
        <w:spacing w:before="0" w:after="0" w:line="276" w:lineRule="auto"/>
        <w:jc w:val="both"/>
        <w:rPr>
          <w:i/>
          <w:iCs/>
          <w:sz w:val="24"/>
          <w:szCs w:val="24"/>
        </w:rPr>
      </w:pPr>
      <w:r w:rsidRPr="00780703">
        <w:rPr>
          <w:i/>
          <w:iCs/>
          <w:sz w:val="24"/>
          <w:szCs w:val="24"/>
        </w:rPr>
        <w:t xml:space="preserve">Support, outils et équipements disponibles. </w:t>
      </w:r>
    </w:p>
    <w:p w14:paraId="03C48C5A" w14:textId="77777777" w:rsidR="007C706A" w:rsidRPr="00780703" w:rsidRDefault="007C706A" w:rsidP="0041394D">
      <w:pPr>
        <w:spacing w:before="0" w:after="0" w:line="276" w:lineRule="auto"/>
        <w:jc w:val="both"/>
        <w:rPr>
          <w:i/>
          <w:iCs/>
          <w:sz w:val="24"/>
          <w:szCs w:val="24"/>
        </w:rPr>
      </w:pPr>
      <w:r w:rsidRPr="00780703">
        <w:rPr>
          <w:i/>
          <w:iCs/>
          <w:sz w:val="24"/>
          <w:szCs w:val="24"/>
        </w:rPr>
        <w:t xml:space="preserve">Assurances et protection </w:t>
      </w:r>
    </w:p>
    <w:p w14:paraId="2648FF0F" w14:textId="77777777" w:rsidR="007C706A" w:rsidRPr="00780703" w:rsidRDefault="007C706A" w:rsidP="0041394D">
      <w:pPr>
        <w:spacing w:before="0" w:after="0" w:line="276" w:lineRule="auto"/>
        <w:jc w:val="both"/>
        <w:rPr>
          <w:i/>
          <w:iCs/>
          <w:sz w:val="24"/>
          <w:szCs w:val="24"/>
        </w:rPr>
      </w:pPr>
      <w:r w:rsidRPr="00780703">
        <w:rPr>
          <w:i/>
          <w:iCs/>
          <w:sz w:val="24"/>
          <w:szCs w:val="24"/>
        </w:rPr>
        <w:t>Défraiement</w:t>
      </w:r>
    </w:p>
    <w:p w14:paraId="739B04D0" w14:textId="32F82053" w:rsidR="007C706A" w:rsidRPr="00780703" w:rsidRDefault="007C706A" w:rsidP="00780703">
      <w:pPr>
        <w:jc w:val="both"/>
        <w:rPr>
          <w:sz w:val="24"/>
          <w:szCs w:val="24"/>
        </w:rPr>
      </w:pPr>
      <w:r w:rsidRPr="00780703">
        <w:rPr>
          <w:sz w:val="24"/>
          <w:szCs w:val="24"/>
        </w:rPr>
        <w:br w:type="page"/>
      </w:r>
    </w:p>
    <w:p w14:paraId="73FCE9B0" w14:textId="48F18469" w:rsidR="00C22EF0" w:rsidRPr="00780703" w:rsidRDefault="007C706A" w:rsidP="00780703">
      <w:pPr>
        <w:pStyle w:val="Title"/>
        <w:jc w:val="both"/>
        <w:rPr>
          <w:color w:val="21917B"/>
        </w:rPr>
      </w:pPr>
      <w:r w:rsidRPr="00780703">
        <w:rPr>
          <w:color w:val="21917B"/>
        </w:rPr>
        <w:lastRenderedPageBreak/>
        <w:t>Evenement</w:t>
      </w:r>
    </w:p>
    <w:p w14:paraId="54425F3B" w14:textId="77777777" w:rsidR="007C706A" w:rsidRPr="00780703" w:rsidRDefault="007C706A" w:rsidP="00780703">
      <w:pPr>
        <w:pStyle w:val="Heading1"/>
      </w:pPr>
      <w:r w:rsidRPr="00780703">
        <w:t>Mission générale</w:t>
      </w:r>
    </w:p>
    <w:p w14:paraId="34D72395" w14:textId="40BFA9D3" w:rsidR="007C706A" w:rsidRDefault="007C706A" w:rsidP="00091D86">
      <w:pPr>
        <w:spacing w:line="276" w:lineRule="auto"/>
        <w:jc w:val="both"/>
        <w:rPr>
          <w:sz w:val="24"/>
          <w:szCs w:val="24"/>
        </w:rPr>
      </w:pPr>
      <w:r w:rsidRPr="00780703">
        <w:rPr>
          <w:sz w:val="24"/>
          <w:szCs w:val="24"/>
        </w:rPr>
        <w:t>Le responsable événement d</w:t>
      </w:r>
      <w:r w:rsidR="000379D9">
        <w:rPr>
          <w:sz w:val="24"/>
          <w:szCs w:val="24"/>
        </w:rPr>
        <w:t>’un</w:t>
      </w:r>
      <w:r w:rsidRPr="00780703">
        <w:rPr>
          <w:sz w:val="24"/>
          <w:szCs w:val="24"/>
        </w:rPr>
        <w:t xml:space="preserve"> club</w:t>
      </w:r>
      <w:r w:rsidR="000379D9">
        <w:rPr>
          <w:sz w:val="24"/>
          <w:szCs w:val="24"/>
        </w:rPr>
        <w:t xml:space="preserve"> de hockey</w:t>
      </w:r>
      <w:r w:rsidRPr="00780703">
        <w:rPr>
          <w:sz w:val="24"/>
          <w:szCs w:val="24"/>
        </w:rPr>
        <w:t xml:space="preserve"> est chargé de planifier, organiser et coordonner l'ensemble des événements du club, qu'il s'agisse, de tournois amicaux ou d'événements sociaux. Sa mission principale est de veiller à ce que chaque événement se déroule de manière fluide et réussie, en respectant les objectifs sportifs et associatifs, tout en garantissant la satisfaction des participants et des spectateurs. Le responsable événement gère tous les aspects logistiques, financiers et promotionnels liés aux événements, en assurant leur bon déroulement et en maximisant leur impact positif pour le club.</w:t>
      </w:r>
    </w:p>
    <w:p w14:paraId="0A847776" w14:textId="77777777" w:rsidR="00CE5565" w:rsidRPr="00780703" w:rsidRDefault="00CE5565" w:rsidP="00780703">
      <w:pPr>
        <w:jc w:val="both"/>
        <w:rPr>
          <w:sz w:val="24"/>
          <w:szCs w:val="24"/>
        </w:rPr>
      </w:pPr>
    </w:p>
    <w:p w14:paraId="3F74C9A2" w14:textId="7E6819C6" w:rsidR="007C706A" w:rsidRPr="00780703" w:rsidRDefault="007C706A" w:rsidP="00780703">
      <w:pPr>
        <w:pStyle w:val="Heading1"/>
      </w:pPr>
      <w:r w:rsidRPr="00780703">
        <w:t>Tâches principales</w:t>
      </w:r>
    </w:p>
    <w:p w14:paraId="510D0DCD" w14:textId="77777777" w:rsidR="00CE5565" w:rsidRDefault="00CE5565" w:rsidP="00CE5565">
      <w:pPr>
        <w:pStyle w:val="ListParagraph"/>
        <w:spacing w:after="0"/>
        <w:ind w:left="360"/>
        <w:jc w:val="both"/>
        <w:rPr>
          <w:b/>
          <w:bCs/>
          <w:sz w:val="24"/>
          <w:szCs w:val="24"/>
        </w:rPr>
      </w:pPr>
    </w:p>
    <w:p w14:paraId="4BB5F6C1" w14:textId="16E7AE0E" w:rsidR="007C706A" w:rsidRDefault="007C706A" w:rsidP="00780703">
      <w:pPr>
        <w:pStyle w:val="ListParagraph"/>
        <w:numPr>
          <w:ilvl w:val="0"/>
          <w:numId w:val="60"/>
        </w:numPr>
        <w:spacing w:after="0"/>
        <w:jc w:val="both"/>
        <w:rPr>
          <w:b/>
          <w:bCs/>
          <w:sz w:val="24"/>
          <w:szCs w:val="24"/>
        </w:rPr>
      </w:pPr>
      <w:r w:rsidRPr="00780703">
        <w:rPr>
          <w:b/>
          <w:bCs/>
          <w:sz w:val="24"/>
          <w:szCs w:val="24"/>
        </w:rPr>
        <w:t>Planification des événements</w:t>
      </w:r>
    </w:p>
    <w:p w14:paraId="6AA1EB89" w14:textId="77777777" w:rsidR="00CE5565" w:rsidRPr="00780703" w:rsidRDefault="00CE5565" w:rsidP="00CE5565">
      <w:pPr>
        <w:pStyle w:val="ListParagraph"/>
        <w:spacing w:after="0"/>
        <w:ind w:left="360"/>
        <w:jc w:val="both"/>
        <w:rPr>
          <w:b/>
          <w:bCs/>
          <w:sz w:val="24"/>
          <w:szCs w:val="24"/>
        </w:rPr>
      </w:pPr>
    </w:p>
    <w:p w14:paraId="49680808" w14:textId="77777777" w:rsidR="007C706A" w:rsidRPr="00780703" w:rsidRDefault="007C706A" w:rsidP="00091D86">
      <w:pPr>
        <w:numPr>
          <w:ilvl w:val="0"/>
          <w:numId w:val="61"/>
        </w:numPr>
        <w:spacing w:before="0" w:after="0" w:line="276" w:lineRule="auto"/>
        <w:jc w:val="both"/>
        <w:rPr>
          <w:sz w:val="24"/>
          <w:szCs w:val="24"/>
        </w:rPr>
      </w:pPr>
      <w:r w:rsidRPr="00780703">
        <w:rPr>
          <w:sz w:val="24"/>
          <w:szCs w:val="24"/>
        </w:rPr>
        <w:t>Définir le calendrier annuel des événements en coordination avec l’OA et les comités sportifs ;</w:t>
      </w:r>
    </w:p>
    <w:p w14:paraId="0B463A99" w14:textId="6EC455FB" w:rsidR="009B57E7" w:rsidRPr="00780703" w:rsidRDefault="009B57E7" w:rsidP="00091D86">
      <w:pPr>
        <w:numPr>
          <w:ilvl w:val="0"/>
          <w:numId w:val="61"/>
        </w:numPr>
        <w:spacing w:before="0" w:after="0" w:line="276" w:lineRule="auto"/>
        <w:jc w:val="both"/>
        <w:rPr>
          <w:sz w:val="24"/>
          <w:szCs w:val="24"/>
        </w:rPr>
      </w:pPr>
      <w:r w:rsidRPr="00780703">
        <w:rPr>
          <w:sz w:val="24"/>
          <w:szCs w:val="24"/>
        </w:rPr>
        <w:t>Organiser régulièrement des événements internes afin de renforcer la vie du club et favoriser la cohésion entre les membres ;</w:t>
      </w:r>
    </w:p>
    <w:p w14:paraId="6B85AD5F" w14:textId="7D2364C2" w:rsidR="007C706A" w:rsidRPr="00780703" w:rsidRDefault="007C706A" w:rsidP="00091D86">
      <w:pPr>
        <w:numPr>
          <w:ilvl w:val="0"/>
          <w:numId w:val="61"/>
        </w:numPr>
        <w:spacing w:before="0" w:after="0" w:line="276" w:lineRule="auto"/>
        <w:jc w:val="both"/>
        <w:rPr>
          <w:sz w:val="24"/>
          <w:szCs w:val="24"/>
        </w:rPr>
      </w:pPr>
      <w:r w:rsidRPr="00780703">
        <w:rPr>
          <w:sz w:val="24"/>
          <w:szCs w:val="24"/>
        </w:rPr>
        <w:t>Établir un plan d'organisation détaillé pour chaque événement, incluant les objectifs, le budget, les ressources nécessaires et le planning.</w:t>
      </w:r>
    </w:p>
    <w:p w14:paraId="3F184064" w14:textId="77777777" w:rsidR="007C706A" w:rsidRPr="00780703" w:rsidRDefault="007C706A" w:rsidP="00780703">
      <w:pPr>
        <w:spacing w:before="0" w:after="0" w:line="259" w:lineRule="auto"/>
        <w:ind w:left="720"/>
        <w:jc w:val="both"/>
        <w:rPr>
          <w:sz w:val="24"/>
          <w:szCs w:val="24"/>
        </w:rPr>
      </w:pPr>
    </w:p>
    <w:p w14:paraId="0258F666" w14:textId="77777777" w:rsidR="007C706A" w:rsidRPr="00780703" w:rsidRDefault="007C706A" w:rsidP="00780703">
      <w:pPr>
        <w:pStyle w:val="ListParagraph"/>
        <w:numPr>
          <w:ilvl w:val="0"/>
          <w:numId w:val="60"/>
        </w:numPr>
        <w:spacing w:after="0"/>
        <w:jc w:val="both"/>
        <w:rPr>
          <w:b/>
          <w:bCs/>
          <w:sz w:val="24"/>
          <w:szCs w:val="24"/>
        </w:rPr>
      </w:pPr>
      <w:r w:rsidRPr="00780703">
        <w:rPr>
          <w:b/>
          <w:bCs/>
          <w:sz w:val="24"/>
          <w:szCs w:val="24"/>
        </w:rPr>
        <w:t>Gestion logistique</w:t>
      </w:r>
    </w:p>
    <w:p w14:paraId="29F1554A" w14:textId="77777777" w:rsidR="007C706A" w:rsidRPr="00780703" w:rsidRDefault="007C706A" w:rsidP="00780703">
      <w:pPr>
        <w:pStyle w:val="ListParagraph"/>
        <w:spacing w:after="0"/>
        <w:ind w:left="360"/>
        <w:jc w:val="both"/>
        <w:rPr>
          <w:b/>
          <w:bCs/>
          <w:sz w:val="24"/>
          <w:szCs w:val="24"/>
        </w:rPr>
      </w:pPr>
    </w:p>
    <w:p w14:paraId="2A61AE23" w14:textId="31D8BADF" w:rsidR="007C706A" w:rsidRPr="00780703" w:rsidRDefault="007C706A" w:rsidP="00091D86">
      <w:pPr>
        <w:numPr>
          <w:ilvl w:val="0"/>
          <w:numId w:val="62"/>
        </w:numPr>
        <w:spacing w:before="0" w:after="0" w:line="276" w:lineRule="auto"/>
        <w:jc w:val="both"/>
        <w:rPr>
          <w:sz w:val="24"/>
          <w:szCs w:val="24"/>
        </w:rPr>
      </w:pPr>
      <w:r w:rsidRPr="00780703">
        <w:rPr>
          <w:sz w:val="24"/>
          <w:szCs w:val="24"/>
        </w:rPr>
        <w:t>Coordonner tous les aspects logistiques de l'événement, tels que la réservation des installations (si nécessaire), la gestion des équipements</w:t>
      </w:r>
      <w:r w:rsidR="000379D9">
        <w:rPr>
          <w:sz w:val="24"/>
          <w:szCs w:val="24"/>
        </w:rPr>
        <w:t xml:space="preserve"> </w:t>
      </w:r>
      <w:r w:rsidRPr="00780703">
        <w:rPr>
          <w:sz w:val="24"/>
          <w:szCs w:val="24"/>
        </w:rPr>
        <w:t>et la coordination des équipes techniques et bénévoles ;</w:t>
      </w:r>
    </w:p>
    <w:p w14:paraId="00622C51" w14:textId="77777777" w:rsidR="007C706A" w:rsidRPr="00780703" w:rsidRDefault="007C706A" w:rsidP="00091D86">
      <w:pPr>
        <w:pStyle w:val="ListParagraph"/>
        <w:numPr>
          <w:ilvl w:val="0"/>
          <w:numId w:val="62"/>
        </w:numPr>
        <w:spacing w:after="0" w:line="276" w:lineRule="auto"/>
        <w:jc w:val="both"/>
        <w:rPr>
          <w:sz w:val="24"/>
          <w:szCs w:val="24"/>
        </w:rPr>
      </w:pPr>
      <w:r w:rsidRPr="00780703">
        <w:rPr>
          <w:sz w:val="24"/>
          <w:szCs w:val="24"/>
        </w:rPr>
        <w:t>S'assurer que tous les besoins en matière de sécurité et d'accessibilité sont pris en compte.</w:t>
      </w:r>
    </w:p>
    <w:p w14:paraId="514ACA5C" w14:textId="77777777" w:rsidR="007C706A" w:rsidRPr="00780703" w:rsidRDefault="007C706A" w:rsidP="00780703">
      <w:pPr>
        <w:spacing w:before="0" w:after="0"/>
        <w:jc w:val="both"/>
        <w:rPr>
          <w:sz w:val="24"/>
          <w:szCs w:val="24"/>
        </w:rPr>
      </w:pPr>
    </w:p>
    <w:p w14:paraId="3D420856" w14:textId="77777777" w:rsidR="007C706A" w:rsidRPr="00780703" w:rsidRDefault="007C706A" w:rsidP="00780703">
      <w:pPr>
        <w:pStyle w:val="ListParagraph"/>
        <w:numPr>
          <w:ilvl w:val="0"/>
          <w:numId w:val="60"/>
        </w:numPr>
        <w:spacing w:after="0"/>
        <w:jc w:val="both"/>
        <w:rPr>
          <w:b/>
          <w:bCs/>
          <w:sz w:val="24"/>
          <w:szCs w:val="24"/>
        </w:rPr>
      </w:pPr>
      <w:r w:rsidRPr="00780703">
        <w:rPr>
          <w:b/>
          <w:bCs/>
          <w:sz w:val="24"/>
          <w:szCs w:val="24"/>
        </w:rPr>
        <w:t>Gestion du budget</w:t>
      </w:r>
    </w:p>
    <w:p w14:paraId="29469619" w14:textId="77777777" w:rsidR="007C706A" w:rsidRPr="00780703" w:rsidRDefault="007C706A" w:rsidP="00780703">
      <w:pPr>
        <w:pStyle w:val="ListParagraph"/>
        <w:spacing w:after="0"/>
        <w:ind w:left="360"/>
        <w:jc w:val="both"/>
        <w:rPr>
          <w:b/>
          <w:bCs/>
          <w:sz w:val="24"/>
          <w:szCs w:val="24"/>
        </w:rPr>
      </w:pPr>
    </w:p>
    <w:p w14:paraId="13F9022B" w14:textId="77777777" w:rsidR="007C706A" w:rsidRPr="00780703" w:rsidRDefault="007C706A" w:rsidP="00091D86">
      <w:pPr>
        <w:pStyle w:val="ListParagraph"/>
        <w:numPr>
          <w:ilvl w:val="0"/>
          <w:numId w:val="63"/>
        </w:numPr>
        <w:spacing w:after="0" w:line="276" w:lineRule="auto"/>
        <w:jc w:val="both"/>
        <w:rPr>
          <w:sz w:val="24"/>
          <w:szCs w:val="24"/>
        </w:rPr>
      </w:pPr>
      <w:r w:rsidRPr="00780703">
        <w:rPr>
          <w:sz w:val="24"/>
          <w:szCs w:val="24"/>
        </w:rPr>
        <w:t>Élaborer le budget de chaque événement et suivre son exécution en veillant à respecter les contraintes financières du club ;</w:t>
      </w:r>
    </w:p>
    <w:p w14:paraId="1E17452D" w14:textId="77777777" w:rsidR="007C706A" w:rsidRPr="00780703" w:rsidRDefault="007C706A" w:rsidP="00091D86">
      <w:pPr>
        <w:pStyle w:val="ListParagraph"/>
        <w:numPr>
          <w:ilvl w:val="0"/>
          <w:numId w:val="63"/>
        </w:numPr>
        <w:spacing w:after="0" w:line="276" w:lineRule="auto"/>
        <w:jc w:val="both"/>
        <w:rPr>
          <w:sz w:val="24"/>
          <w:szCs w:val="24"/>
        </w:rPr>
      </w:pPr>
      <w:r w:rsidRPr="00780703">
        <w:rPr>
          <w:sz w:val="24"/>
          <w:szCs w:val="24"/>
        </w:rPr>
        <w:t>Rechercher des financements supplémentaires, tels que des sponsors ou des subventions, pour soutenir les événements.</w:t>
      </w:r>
    </w:p>
    <w:p w14:paraId="7DC58777" w14:textId="77777777" w:rsidR="007C706A" w:rsidRDefault="007C706A" w:rsidP="00780703">
      <w:pPr>
        <w:spacing w:before="0" w:after="0"/>
        <w:jc w:val="both"/>
        <w:rPr>
          <w:sz w:val="24"/>
          <w:szCs w:val="24"/>
        </w:rPr>
      </w:pPr>
    </w:p>
    <w:p w14:paraId="043C677C" w14:textId="77777777" w:rsidR="00CE5565" w:rsidRDefault="00CE5565" w:rsidP="00780703">
      <w:pPr>
        <w:spacing w:before="0" w:after="0"/>
        <w:jc w:val="both"/>
        <w:rPr>
          <w:sz w:val="24"/>
          <w:szCs w:val="24"/>
        </w:rPr>
      </w:pPr>
    </w:p>
    <w:p w14:paraId="5E722FAE" w14:textId="77777777" w:rsidR="00CE5565" w:rsidRDefault="00CE5565" w:rsidP="00780703">
      <w:pPr>
        <w:spacing w:before="0" w:after="0"/>
        <w:jc w:val="both"/>
        <w:rPr>
          <w:sz w:val="24"/>
          <w:szCs w:val="24"/>
        </w:rPr>
      </w:pPr>
    </w:p>
    <w:p w14:paraId="4447C991" w14:textId="77777777" w:rsidR="00CE5565" w:rsidRPr="00780703" w:rsidRDefault="00CE5565" w:rsidP="00780703">
      <w:pPr>
        <w:spacing w:before="0" w:after="0"/>
        <w:jc w:val="both"/>
        <w:rPr>
          <w:sz w:val="24"/>
          <w:szCs w:val="24"/>
        </w:rPr>
      </w:pPr>
    </w:p>
    <w:p w14:paraId="1DEAE24F" w14:textId="77777777" w:rsidR="007C706A" w:rsidRPr="00780703" w:rsidRDefault="007C706A" w:rsidP="00780703">
      <w:pPr>
        <w:pStyle w:val="ListParagraph"/>
        <w:numPr>
          <w:ilvl w:val="0"/>
          <w:numId w:val="60"/>
        </w:numPr>
        <w:spacing w:after="0"/>
        <w:jc w:val="both"/>
        <w:rPr>
          <w:b/>
          <w:bCs/>
          <w:sz w:val="24"/>
          <w:szCs w:val="24"/>
        </w:rPr>
      </w:pPr>
      <w:r w:rsidRPr="00780703">
        <w:rPr>
          <w:b/>
          <w:bCs/>
          <w:sz w:val="24"/>
          <w:szCs w:val="24"/>
        </w:rPr>
        <w:t>Promotion et communication</w:t>
      </w:r>
    </w:p>
    <w:p w14:paraId="56F8B0C3" w14:textId="77777777" w:rsidR="007C706A" w:rsidRPr="00780703" w:rsidRDefault="007C706A" w:rsidP="00780703">
      <w:pPr>
        <w:pStyle w:val="ListParagraph"/>
        <w:spacing w:after="0"/>
        <w:ind w:left="360"/>
        <w:jc w:val="both"/>
        <w:rPr>
          <w:b/>
          <w:bCs/>
          <w:sz w:val="24"/>
          <w:szCs w:val="24"/>
        </w:rPr>
      </w:pPr>
    </w:p>
    <w:p w14:paraId="1DA20E4C" w14:textId="324E4A4F" w:rsidR="007C706A" w:rsidRPr="00780703" w:rsidRDefault="007C706A" w:rsidP="00091D86">
      <w:pPr>
        <w:numPr>
          <w:ilvl w:val="0"/>
          <w:numId w:val="64"/>
        </w:numPr>
        <w:spacing w:before="0" w:after="0" w:line="276" w:lineRule="auto"/>
        <w:jc w:val="both"/>
        <w:rPr>
          <w:sz w:val="24"/>
          <w:szCs w:val="24"/>
        </w:rPr>
      </w:pPr>
      <w:r w:rsidRPr="00780703">
        <w:rPr>
          <w:sz w:val="24"/>
          <w:szCs w:val="24"/>
        </w:rPr>
        <w:t>En collaboration avec le responsable communication, mettre en place des stratégies de communication pour promouvoir les événements auprès des membres du club, du public et des médias</w:t>
      </w:r>
      <w:r w:rsidR="00997C79">
        <w:rPr>
          <w:sz w:val="24"/>
          <w:szCs w:val="24"/>
        </w:rPr>
        <w:t> ;</w:t>
      </w:r>
    </w:p>
    <w:p w14:paraId="6D0B2AD6" w14:textId="77777777" w:rsidR="007C706A" w:rsidRPr="00780703" w:rsidRDefault="007C706A" w:rsidP="00091D86">
      <w:pPr>
        <w:numPr>
          <w:ilvl w:val="0"/>
          <w:numId w:val="64"/>
        </w:numPr>
        <w:spacing w:before="0" w:after="0" w:line="276" w:lineRule="auto"/>
        <w:jc w:val="both"/>
        <w:rPr>
          <w:sz w:val="24"/>
          <w:szCs w:val="24"/>
        </w:rPr>
      </w:pPr>
      <w:r w:rsidRPr="00780703">
        <w:rPr>
          <w:sz w:val="24"/>
          <w:szCs w:val="24"/>
        </w:rPr>
        <w:t>En collaboration avec le responsable communication, concevoir et diffuser des supports promotionnels (affiches, flyers, communiqués de presse, réseaux sociaux) pour maximiser la participation.</w:t>
      </w:r>
    </w:p>
    <w:p w14:paraId="60773A8B" w14:textId="77777777" w:rsidR="007C706A" w:rsidRPr="00780703" w:rsidRDefault="007C706A" w:rsidP="00780703">
      <w:pPr>
        <w:spacing w:before="0" w:after="0"/>
        <w:jc w:val="both"/>
        <w:rPr>
          <w:sz w:val="24"/>
          <w:szCs w:val="24"/>
        </w:rPr>
      </w:pPr>
    </w:p>
    <w:p w14:paraId="590DC86D" w14:textId="77777777" w:rsidR="007C706A" w:rsidRPr="00780703" w:rsidRDefault="007C706A" w:rsidP="00780703">
      <w:pPr>
        <w:pStyle w:val="ListParagraph"/>
        <w:numPr>
          <w:ilvl w:val="0"/>
          <w:numId w:val="60"/>
        </w:numPr>
        <w:spacing w:after="0"/>
        <w:jc w:val="both"/>
        <w:rPr>
          <w:b/>
          <w:bCs/>
          <w:sz w:val="24"/>
          <w:szCs w:val="24"/>
        </w:rPr>
      </w:pPr>
      <w:r w:rsidRPr="00780703">
        <w:rPr>
          <w:b/>
          <w:bCs/>
          <w:sz w:val="24"/>
          <w:szCs w:val="24"/>
        </w:rPr>
        <w:t>Gestion des inscriptions et des participants</w:t>
      </w:r>
    </w:p>
    <w:p w14:paraId="00CEE6F3" w14:textId="77777777" w:rsidR="007C706A" w:rsidRPr="00780703" w:rsidRDefault="007C706A" w:rsidP="00780703">
      <w:pPr>
        <w:pStyle w:val="ListParagraph"/>
        <w:spacing w:after="0"/>
        <w:ind w:left="360"/>
        <w:jc w:val="both"/>
        <w:rPr>
          <w:b/>
          <w:bCs/>
          <w:sz w:val="24"/>
          <w:szCs w:val="24"/>
        </w:rPr>
      </w:pPr>
    </w:p>
    <w:p w14:paraId="1C7EBA97" w14:textId="77777777" w:rsidR="007C706A" w:rsidRPr="00780703" w:rsidRDefault="007C706A" w:rsidP="00091D86">
      <w:pPr>
        <w:numPr>
          <w:ilvl w:val="0"/>
          <w:numId w:val="65"/>
        </w:numPr>
        <w:spacing w:before="0" w:after="0" w:line="276" w:lineRule="auto"/>
        <w:jc w:val="both"/>
        <w:rPr>
          <w:sz w:val="24"/>
          <w:szCs w:val="24"/>
        </w:rPr>
      </w:pPr>
      <w:r w:rsidRPr="00780703">
        <w:rPr>
          <w:sz w:val="24"/>
          <w:szCs w:val="24"/>
        </w:rPr>
        <w:t>Superviser les processus d'inscription des participants aux événements, y compris la gestion des paiements et des confirmations si besoin ;</w:t>
      </w:r>
    </w:p>
    <w:p w14:paraId="44C9032E" w14:textId="77777777" w:rsidR="007C706A" w:rsidRPr="00780703" w:rsidRDefault="007C706A" w:rsidP="00091D86">
      <w:pPr>
        <w:numPr>
          <w:ilvl w:val="0"/>
          <w:numId w:val="65"/>
        </w:numPr>
        <w:spacing w:before="0" w:after="0" w:line="276" w:lineRule="auto"/>
        <w:jc w:val="both"/>
        <w:rPr>
          <w:sz w:val="24"/>
          <w:szCs w:val="24"/>
        </w:rPr>
      </w:pPr>
      <w:r w:rsidRPr="00780703">
        <w:rPr>
          <w:sz w:val="24"/>
          <w:szCs w:val="24"/>
        </w:rPr>
        <w:t>Gérer l'accueil et l'orientation des participants le jour de l'événement.</w:t>
      </w:r>
    </w:p>
    <w:p w14:paraId="6E8BD642" w14:textId="77777777" w:rsidR="007C706A" w:rsidRPr="00780703" w:rsidRDefault="007C706A" w:rsidP="00780703">
      <w:pPr>
        <w:spacing w:before="0" w:after="0"/>
        <w:ind w:left="720"/>
        <w:jc w:val="both"/>
        <w:rPr>
          <w:sz w:val="24"/>
          <w:szCs w:val="24"/>
        </w:rPr>
      </w:pPr>
    </w:p>
    <w:p w14:paraId="05A7A2B5" w14:textId="77777777" w:rsidR="007C706A" w:rsidRPr="00780703" w:rsidRDefault="007C706A" w:rsidP="00780703">
      <w:pPr>
        <w:pStyle w:val="ListParagraph"/>
        <w:numPr>
          <w:ilvl w:val="0"/>
          <w:numId w:val="60"/>
        </w:numPr>
        <w:spacing w:after="0"/>
        <w:jc w:val="both"/>
        <w:rPr>
          <w:b/>
          <w:bCs/>
          <w:sz w:val="24"/>
          <w:szCs w:val="24"/>
        </w:rPr>
      </w:pPr>
      <w:r w:rsidRPr="00780703">
        <w:rPr>
          <w:b/>
          <w:bCs/>
          <w:sz w:val="24"/>
          <w:szCs w:val="24"/>
        </w:rPr>
        <w:t>Coordination des équipes</w:t>
      </w:r>
    </w:p>
    <w:p w14:paraId="0B19AFA2" w14:textId="77777777" w:rsidR="007C706A" w:rsidRPr="00780703" w:rsidRDefault="007C706A" w:rsidP="00780703">
      <w:pPr>
        <w:pStyle w:val="ListParagraph"/>
        <w:spacing w:after="0"/>
        <w:ind w:left="360"/>
        <w:jc w:val="both"/>
        <w:rPr>
          <w:b/>
          <w:bCs/>
          <w:sz w:val="24"/>
          <w:szCs w:val="24"/>
        </w:rPr>
      </w:pPr>
    </w:p>
    <w:p w14:paraId="73737DF7" w14:textId="77777777" w:rsidR="007C706A" w:rsidRPr="00780703" w:rsidRDefault="007C706A" w:rsidP="00091D86">
      <w:pPr>
        <w:numPr>
          <w:ilvl w:val="0"/>
          <w:numId w:val="66"/>
        </w:numPr>
        <w:spacing w:before="0" w:after="0" w:line="276" w:lineRule="auto"/>
        <w:jc w:val="both"/>
        <w:rPr>
          <w:sz w:val="24"/>
          <w:szCs w:val="24"/>
        </w:rPr>
      </w:pPr>
      <w:r w:rsidRPr="00780703">
        <w:rPr>
          <w:sz w:val="24"/>
          <w:szCs w:val="24"/>
        </w:rPr>
        <w:t>Former et superviser les équipes de bénévoles impliqués dans l'organisation des événements ;</w:t>
      </w:r>
    </w:p>
    <w:p w14:paraId="30B45BB3" w14:textId="77777777" w:rsidR="007C706A" w:rsidRPr="00780703" w:rsidRDefault="007C706A" w:rsidP="00091D86">
      <w:pPr>
        <w:numPr>
          <w:ilvl w:val="0"/>
          <w:numId w:val="66"/>
        </w:numPr>
        <w:spacing w:before="0" w:after="0" w:line="276" w:lineRule="auto"/>
        <w:jc w:val="both"/>
        <w:rPr>
          <w:sz w:val="24"/>
          <w:szCs w:val="24"/>
        </w:rPr>
      </w:pPr>
      <w:r w:rsidRPr="00780703">
        <w:rPr>
          <w:sz w:val="24"/>
          <w:szCs w:val="24"/>
        </w:rPr>
        <w:t>Assurer une communication fluide et efficace entre toutes les parties prenantes pour garantir la réussite de l'événement.</w:t>
      </w:r>
    </w:p>
    <w:p w14:paraId="122EBC52" w14:textId="77777777" w:rsidR="007C706A" w:rsidRPr="00780703" w:rsidRDefault="007C706A" w:rsidP="00780703">
      <w:pPr>
        <w:spacing w:before="0" w:after="0"/>
        <w:ind w:left="720"/>
        <w:jc w:val="both"/>
        <w:rPr>
          <w:sz w:val="24"/>
          <w:szCs w:val="24"/>
        </w:rPr>
      </w:pPr>
    </w:p>
    <w:p w14:paraId="25FB448C" w14:textId="77777777" w:rsidR="007C706A" w:rsidRPr="00780703" w:rsidRDefault="007C706A" w:rsidP="00780703">
      <w:pPr>
        <w:pStyle w:val="ListParagraph"/>
        <w:numPr>
          <w:ilvl w:val="0"/>
          <w:numId w:val="60"/>
        </w:numPr>
        <w:spacing w:after="0"/>
        <w:jc w:val="both"/>
        <w:rPr>
          <w:b/>
          <w:bCs/>
          <w:sz w:val="24"/>
          <w:szCs w:val="24"/>
        </w:rPr>
      </w:pPr>
      <w:r w:rsidRPr="00780703">
        <w:rPr>
          <w:b/>
          <w:bCs/>
          <w:sz w:val="24"/>
          <w:szCs w:val="24"/>
        </w:rPr>
        <w:t>Évaluation et reporting</w:t>
      </w:r>
    </w:p>
    <w:p w14:paraId="33816F86" w14:textId="77777777" w:rsidR="007C706A" w:rsidRPr="00780703" w:rsidRDefault="007C706A" w:rsidP="00780703">
      <w:pPr>
        <w:pStyle w:val="ListParagraph"/>
        <w:spacing w:after="0"/>
        <w:ind w:left="360"/>
        <w:jc w:val="both"/>
        <w:rPr>
          <w:b/>
          <w:bCs/>
          <w:sz w:val="24"/>
          <w:szCs w:val="24"/>
        </w:rPr>
      </w:pPr>
    </w:p>
    <w:p w14:paraId="07A03828" w14:textId="77777777" w:rsidR="007C706A" w:rsidRPr="00780703" w:rsidRDefault="007C706A" w:rsidP="00091D86">
      <w:pPr>
        <w:numPr>
          <w:ilvl w:val="0"/>
          <w:numId w:val="67"/>
        </w:numPr>
        <w:spacing w:before="0" w:after="0" w:line="276" w:lineRule="auto"/>
        <w:jc w:val="both"/>
        <w:rPr>
          <w:sz w:val="24"/>
          <w:szCs w:val="24"/>
        </w:rPr>
      </w:pPr>
      <w:r w:rsidRPr="00780703">
        <w:rPr>
          <w:sz w:val="24"/>
          <w:szCs w:val="24"/>
        </w:rPr>
        <w:t>Analyser le déroulement de chaque événement, en recueillant des retours d'expérience des participants et des équipes ;</w:t>
      </w:r>
    </w:p>
    <w:p w14:paraId="28970D28" w14:textId="6285D773" w:rsidR="007C706A" w:rsidRPr="00780703" w:rsidRDefault="007C706A" w:rsidP="00091D86">
      <w:pPr>
        <w:numPr>
          <w:ilvl w:val="0"/>
          <w:numId w:val="67"/>
        </w:numPr>
        <w:spacing w:before="0" w:after="0" w:line="276" w:lineRule="auto"/>
        <w:jc w:val="both"/>
        <w:rPr>
          <w:sz w:val="24"/>
          <w:szCs w:val="24"/>
        </w:rPr>
      </w:pPr>
      <w:r w:rsidRPr="00780703">
        <w:rPr>
          <w:sz w:val="24"/>
          <w:szCs w:val="24"/>
        </w:rPr>
        <w:t>Rédiger des rapports post-événement pour évaluer les points forts et les points à améliorer et pour rendre compte des résultats à l’OA.</w:t>
      </w:r>
    </w:p>
    <w:p w14:paraId="45E07AF7" w14:textId="77777777" w:rsidR="007C706A" w:rsidRPr="00780703" w:rsidRDefault="007C706A" w:rsidP="00780703">
      <w:pPr>
        <w:spacing w:before="0" w:after="0"/>
        <w:ind w:left="720"/>
        <w:jc w:val="both"/>
        <w:rPr>
          <w:sz w:val="24"/>
          <w:szCs w:val="24"/>
        </w:rPr>
      </w:pPr>
    </w:p>
    <w:p w14:paraId="4FDA41DA" w14:textId="77777777" w:rsidR="007C706A" w:rsidRPr="00780703" w:rsidRDefault="007C706A" w:rsidP="00780703">
      <w:pPr>
        <w:pStyle w:val="ListParagraph"/>
        <w:numPr>
          <w:ilvl w:val="0"/>
          <w:numId w:val="60"/>
        </w:numPr>
        <w:spacing w:after="0"/>
        <w:jc w:val="both"/>
        <w:rPr>
          <w:b/>
          <w:bCs/>
          <w:sz w:val="24"/>
          <w:szCs w:val="24"/>
        </w:rPr>
      </w:pPr>
      <w:r w:rsidRPr="00780703">
        <w:rPr>
          <w:b/>
          <w:bCs/>
          <w:sz w:val="24"/>
          <w:szCs w:val="24"/>
        </w:rPr>
        <w:t>Respect des règles et des normes</w:t>
      </w:r>
    </w:p>
    <w:p w14:paraId="031D2629" w14:textId="77777777" w:rsidR="007C706A" w:rsidRPr="00780703" w:rsidRDefault="007C706A" w:rsidP="00091D86">
      <w:pPr>
        <w:pStyle w:val="ListParagraph"/>
        <w:spacing w:after="0" w:line="276" w:lineRule="auto"/>
        <w:ind w:left="360"/>
        <w:jc w:val="both"/>
        <w:rPr>
          <w:b/>
          <w:bCs/>
          <w:sz w:val="24"/>
          <w:szCs w:val="24"/>
        </w:rPr>
      </w:pPr>
    </w:p>
    <w:p w14:paraId="0C4864D4" w14:textId="77777777" w:rsidR="009B57E7" w:rsidRPr="00780703" w:rsidRDefault="009B57E7" w:rsidP="00091D86">
      <w:pPr>
        <w:numPr>
          <w:ilvl w:val="0"/>
          <w:numId w:val="68"/>
        </w:numPr>
        <w:spacing w:before="0" w:after="160" w:line="276" w:lineRule="auto"/>
        <w:jc w:val="both"/>
        <w:rPr>
          <w:sz w:val="24"/>
          <w:szCs w:val="24"/>
        </w:rPr>
      </w:pPr>
      <w:r w:rsidRPr="00780703">
        <w:rPr>
          <w:sz w:val="24"/>
          <w:szCs w:val="24"/>
        </w:rPr>
        <w:t>Veiller au respect des réglementations sportives, des normes de sécurité, l’obtention des éventuelles autorisations et des directives sanitaires lors des événements ;</w:t>
      </w:r>
    </w:p>
    <w:p w14:paraId="0CACAAEF" w14:textId="5050C513" w:rsidR="007C706A" w:rsidRPr="00780703" w:rsidRDefault="009B57E7" w:rsidP="00091D86">
      <w:pPr>
        <w:numPr>
          <w:ilvl w:val="0"/>
          <w:numId w:val="68"/>
        </w:numPr>
        <w:spacing w:before="0" w:after="0" w:line="276" w:lineRule="auto"/>
        <w:jc w:val="both"/>
        <w:rPr>
          <w:sz w:val="24"/>
          <w:szCs w:val="24"/>
        </w:rPr>
      </w:pPr>
      <w:r w:rsidRPr="00780703">
        <w:rPr>
          <w:sz w:val="24"/>
          <w:szCs w:val="24"/>
        </w:rPr>
        <w:t>Assurer que les événements reflètent les valeurs et les objectifs du club</w:t>
      </w:r>
      <w:r w:rsidR="007C706A" w:rsidRPr="00780703">
        <w:rPr>
          <w:sz w:val="24"/>
          <w:szCs w:val="24"/>
        </w:rPr>
        <w:t xml:space="preserve">. </w:t>
      </w:r>
    </w:p>
    <w:p w14:paraId="0FC10D4F" w14:textId="77777777" w:rsidR="007C706A" w:rsidRPr="00780703" w:rsidRDefault="007C706A" w:rsidP="00780703">
      <w:pPr>
        <w:pStyle w:val="ListParagraph"/>
        <w:spacing w:after="0"/>
        <w:jc w:val="both"/>
        <w:rPr>
          <w:sz w:val="24"/>
          <w:szCs w:val="24"/>
        </w:rPr>
      </w:pPr>
    </w:p>
    <w:p w14:paraId="79CC117A" w14:textId="77777777" w:rsidR="007C706A" w:rsidRPr="00780703" w:rsidRDefault="007C706A" w:rsidP="00780703">
      <w:pPr>
        <w:pStyle w:val="Heading1"/>
      </w:pPr>
      <w:r w:rsidRPr="00780703">
        <w:t>Compétences attendues</w:t>
      </w:r>
    </w:p>
    <w:p w14:paraId="2D0DDBBF" w14:textId="77777777" w:rsidR="00CE5565" w:rsidRDefault="00CE5565" w:rsidP="00CE5565">
      <w:pPr>
        <w:pStyle w:val="ListParagraph"/>
        <w:jc w:val="both"/>
        <w:rPr>
          <w:sz w:val="24"/>
          <w:szCs w:val="24"/>
        </w:rPr>
      </w:pPr>
    </w:p>
    <w:p w14:paraId="456411B2" w14:textId="110CA475"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t xml:space="preserve">Gestion de projet </w:t>
      </w:r>
    </w:p>
    <w:p w14:paraId="2B07A27F" w14:textId="77777777"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t>Compétence organisationnelle</w:t>
      </w:r>
    </w:p>
    <w:p w14:paraId="5EF1AAE4" w14:textId="77777777"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lastRenderedPageBreak/>
        <w:t>Communication</w:t>
      </w:r>
    </w:p>
    <w:p w14:paraId="7835D4FA" w14:textId="77777777"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t>Gestion budgétaire</w:t>
      </w:r>
    </w:p>
    <w:p w14:paraId="44386717" w14:textId="77777777"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t xml:space="preserve">Logistique </w:t>
      </w:r>
    </w:p>
    <w:p w14:paraId="0DD64909" w14:textId="77777777"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t>Marketing et promotion</w:t>
      </w:r>
    </w:p>
    <w:p w14:paraId="70BC9B72" w14:textId="77777777"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t>Gestion des risques</w:t>
      </w:r>
    </w:p>
    <w:p w14:paraId="0EA45D50" w14:textId="77777777" w:rsidR="007C706A" w:rsidRPr="00780703" w:rsidRDefault="007C706A" w:rsidP="00091D86">
      <w:pPr>
        <w:pStyle w:val="ListParagraph"/>
        <w:numPr>
          <w:ilvl w:val="0"/>
          <w:numId w:val="25"/>
        </w:numPr>
        <w:spacing w:line="276" w:lineRule="auto"/>
        <w:jc w:val="both"/>
        <w:rPr>
          <w:sz w:val="24"/>
          <w:szCs w:val="24"/>
        </w:rPr>
      </w:pPr>
      <w:r w:rsidRPr="00780703">
        <w:rPr>
          <w:sz w:val="24"/>
          <w:szCs w:val="24"/>
        </w:rPr>
        <w:t>Gestion des équipes</w:t>
      </w:r>
    </w:p>
    <w:p w14:paraId="570C9F42" w14:textId="0F72478B" w:rsidR="00887207" w:rsidRDefault="007C706A" w:rsidP="00091D86">
      <w:pPr>
        <w:pStyle w:val="ListParagraph"/>
        <w:numPr>
          <w:ilvl w:val="0"/>
          <w:numId w:val="25"/>
        </w:numPr>
        <w:spacing w:line="276" w:lineRule="auto"/>
        <w:jc w:val="both"/>
        <w:rPr>
          <w:sz w:val="24"/>
          <w:szCs w:val="24"/>
        </w:rPr>
      </w:pPr>
      <w:r w:rsidRPr="00780703">
        <w:rPr>
          <w:sz w:val="24"/>
          <w:szCs w:val="24"/>
        </w:rPr>
        <w:t>Evaluation et analyse</w:t>
      </w:r>
    </w:p>
    <w:p w14:paraId="683E6FBF" w14:textId="77777777" w:rsidR="00CE5565" w:rsidRPr="00CE5565" w:rsidRDefault="00CE5565" w:rsidP="00CE5565">
      <w:pPr>
        <w:pStyle w:val="ListParagraph"/>
        <w:jc w:val="both"/>
        <w:rPr>
          <w:sz w:val="24"/>
          <w:szCs w:val="24"/>
        </w:rPr>
      </w:pPr>
    </w:p>
    <w:p w14:paraId="1F892278" w14:textId="77777777" w:rsidR="00887207" w:rsidRPr="00780703" w:rsidRDefault="00887207" w:rsidP="00780703">
      <w:pPr>
        <w:pStyle w:val="Heading1"/>
      </w:pPr>
      <w:r w:rsidRPr="00780703">
        <w:t>Positionnement organisationnel</w:t>
      </w:r>
    </w:p>
    <w:p w14:paraId="5CBE8816" w14:textId="77777777" w:rsidR="00887207" w:rsidRPr="00780703" w:rsidRDefault="00887207" w:rsidP="00091D86">
      <w:pPr>
        <w:spacing w:line="276" w:lineRule="auto"/>
        <w:jc w:val="both"/>
        <w:rPr>
          <w:sz w:val="24"/>
          <w:szCs w:val="24"/>
        </w:rPr>
      </w:pPr>
      <w:r w:rsidRPr="00780703">
        <w:rPr>
          <w:sz w:val="24"/>
          <w:szCs w:val="24"/>
        </w:rPr>
        <w:t xml:space="preserve">Le responsable évènement collabore étroitement avec  : </w:t>
      </w:r>
    </w:p>
    <w:p w14:paraId="5BAD33AF" w14:textId="605A08C3" w:rsidR="006E3BA0" w:rsidRPr="00780703" w:rsidRDefault="006E3BA0" w:rsidP="00091D86">
      <w:pPr>
        <w:pStyle w:val="ListParagraph"/>
        <w:numPr>
          <w:ilvl w:val="0"/>
          <w:numId w:val="25"/>
        </w:numPr>
        <w:spacing w:line="276" w:lineRule="auto"/>
        <w:jc w:val="both"/>
        <w:rPr>
          <w:sz w:val="24"/>
          <w:szCs w:val="24"/>
        </w:rPr>
      </w:pPr>
      <w:r w:rsidRPr="00780703">
        <w:rPr>
          <w:b/>
          <w:bCs/>
          <w:sz w:val="24"/>
          <w:szCs w:val="24"/>
        </w:rPr>
        <w:t>Le responsable matériel et le responsable infrastructure</w:t>
      </w:r>
      <w:r w:rsidR="008F601A">
        <w:rPr>
          <w:sz w:val="24"/>
          <w:szCs w:val="24"/>
        </w:rPr>
        <w:t xml:space="preserve"> </w:t>
      </w:r>
      <w:r w:rsidRPr="00780703">
        <w:rPr>
          <w:sz w:val="24"/>
          <w:szCs w:val="24"/>
        </w:rPr>
        <w:t>pour coordonner la logistique et les préparations nécessaires pour les événements.</w:t>
      </w:r>
    </w:p>
    <w:p w14:paraId="1EA49ADD" w14:textId="4FA52C05" w:rsidR="006E3BA0" w:rsidRPr="00780703" w:rsidRDefault="006E3BA0" w:rsidP="00091D86">
      <w:pPr>
        <w:pStyle w:val="ListParagraph"/>
        <w:numPr>
          <w:ilvl w:val="0"/>
          <w:numId w:val="25"/>
        </w:numPr>
        <w:spacing w:line="276" w:lineRule="auto"/>
        <w:jc w:val="both"/>
        <w:rPr>
          <w:sz w:val="24"/>
          <w:szCs w:val="24"/>
        </w:rPr>
      </w:pPr>
      <w:r w:rsidRPr="00780703">
        <w:rPr>
          <w:b/>
          <w:bCs/>
          <w:sz w:val="24"/>
          <w:szCs w:val="24"/>
        </w:rPr>
        <w:t>Le responsable communication</w:t>
      </w:r>
      <w:r w:rsidRPr="00780703">
        <w:rPr>
          <w:sz w:val="24"/>
          <w:szCs w:val="24"/>
        </w:rPr>
        <w:t xml:space="preserve"> pour promouvoir les événements et informer les membres et le public cible.</w:t>
      </w:r>
    </w:p>
    <w:p w14:paraId="2BD5E568" w14:textId="027E7789" w:rsidR="006E3BA0" w:rsidRPr="00780703" w:rsidRDefault="006E3BA0" w:rsidP="00091D86">
      <w:pPr>
        <w:pStyle w:val="ListParagraph"/>
        <w:numPr>
          <w:ilvl w:val="0"/>
          <w:numId w:val="25"/>
        </w:numPr>
        <w:spacing w:line="276" w:lineRule="auto"/>
        <w:jc w:val="both"/>
        <w:rPr>
          <w:sz w:val="24"/>
          <w:szCs w:val="24"/>
        </w:rPr>
      </w:pPr>
      <w:r w:rsidRPr="00780703">
        <w:rPr>
          <w:b/>
          <w:bCs/>
          <w:sz w:val="24"/>
          <w:szCs w:val="24"/>
        </w:rPr>
        <w:t>Le trésorier et le responsable sponsoring</w:t>
      </w:r>
      <w:r w:rsidR="008F601A">
        <w:rPr>
          <w:sz w:val="24"/>
          <w:szCs w:val="24"/>
        </w:rPr>
        <w:t xml:space="preserve"> </w:t>
      </w:r>
      <w:r w:rsidRPr="00780703">
        <w:rPr>
          <w:sz w:val="24"/>
          <w:szCs w:val="24"/>
        </w:rPr>
        <w:t>pour déterminer les budgets accordés aux évènements et les éventuels sponsors.</w:t>
      </w:r>
    </w:p>
    <w:p w14:paraId="5F147CB4" w14:textId="7E6D9EF3" w:rsidR="006E3BA0" w:rsidRDefault="006E3BA0" w:rsidP="00091D86">
      <w:pPr>
        <w:pStyle w:val="ListParagraph"/>
        <w:numPr>
          <w:ilvl w:val="0"/>
          <w:numId w:val="25"/>
        </w:numPr>
        <w:spacing w:line="276" w:lineRule="auto"/>
        <w:jc w:val="both"/>
        <w:rPr>
          <w:sz w:val="24"/>
          <w:szCs w:val="24"/>
        </w:rPr>
      </w:pPr>
      <w:r w:rsidRPr="00780703">
        <w:rPr>
          <w:b/>
          <w:bCs/>
          <w:sz w:val="24"/>
          <w:szCs w:val="24"/>
        </w:rPr>
        <w:t>le secrétaire administratif</w:t>
      </w:r>
      <w:r w:rsidR="008F601A">
        <w:rPr>
          <w:sz w:val="24"/>
          <w:szCs w:val="24"/>
        </w:rPr>
        <w:t xml:space="preserve"> </w:t>
      </w:r>
      <w:r w:rsidRPr="00780703">
        <w:rPr>
          <w:sz w:val="24"/>
          <w:szCs w:val="24"/>
        </w:rPr>
        <w:t>pour assurer la gestion des inscriptions et des autorisations et la coordination logistique des événements</w:t>
      </w:r>
    </w:p>
    <w:p w14:paraId="68CE9CC9" w14:textId="77777777" w:rsidR="00CE5565" w:rsidRPr="00780703" w:rsidRDefault="00CE5565" w:rsidP="00CE5565">
      <w:pPr>
        <w:pStyle w:val="ListParagraph"/>
        <w:jc w:val="both"/>
        <w:rPr>
          <w:sz w:val="24"/>
          <w:szCs w:val="24"/>
        </w:rPr>
      </w:pPr>
    </w:p>
    <w:p w14:paraId="0C052220" w14:textId="54B32443" w:rsidR="00887207" w:rsidRPr="00780703" w:rsidRDefault="00563DAD" w:rsidP="00780703">
      <w:pPr>
        <w:pStyle w:val="Heading1"/>
      </w:pPr>
      <w:r w:rsidRPr="00780703">
        <w:t>CADRE, IMPLICATIOn ET RESSOURCES DISPONIBLES</w:t>
      </w:r>
    </w:p>
    <w:p w14:paraId="13295026" w14:textId="77777777" w:rsidR="00CE5565" w:rsidRDefault="00CE5565" w:rsidP="00780703">
      <w:pPr>
        <w:spacing w:before="0" w:after="0"/>
        <w:jc w:val="both"/>
        <w:rPr>
          <w:i/>
          <w:iCs/>
          <w:sz w:val="24"/>
          <w:szCs w:val="24"/>
        </w:rPr>
      </w:pPr>
    </w:p>
    <w:p w14:paraId="6A1F4728" w14:textId="5961ACA6" w:rsidR="00887207" w:rsidRPr="00780703" w:rsidRDefault="00887207" w:rsidP="00091D86">
      <w:pPr>
        <w:spacing w:before="0" w:after="0" w:line="276" w:lineRule="auto"/>
        <w:jc w:val="both"/>
        <w:rPr>
          <w:i/>
          <w:iCs/>
          <w:sz w:val="24"/>
          <w:szCs w:val="24"/>
        </w:rPr>
      </w:pPr>
      <w:r w:rsidRPr="00780703">
        <w:rPr>
          <w:i/>
          <w:iCs/>
          <w:sz w:val="24"/>
          <w:szCs w:val="24"/>
        </w:rPr>
        <w:t xml:space="preserve">Charge de travail et responsabilités spécifiques </w:t>
      </w:r>
    </w:p>
    <w:p w14:paraId="4CF9B966" w14:textId="77777777" w:rsidR="00887207" w:rsidRPr="00780703" w:rsidRDefault="00887207" w:rsidP="00091D86">
      <w:pPr>
        <w:spacing w:before="0" w:after="0" w:line="276" w:lineRule="auto"/>
        <w:jc w:val="both"/>
        <w:rPr>
          <w:i/>
          <w:iCs/>
          <w:sz w:val="24"/>
          <w:szCs w:val="24"/>
        </w:rPr>
      </w:pPr>
      <w:r w:rsidRPr="00780703">
        <w:rPr>
          <w:i/>
          <w:iCs/>
          <w:sz w:val="24"/>
          <w:szCs w:val="24"/>
        </w:rPr>
        <w:t xml:space="preserve">Format et fréquence des réunions </w:t>
      </w:r>
    </w:p>
    <w:p w14:paraId="234A5F2A" w14:textId="77777777" w:rsidR="00887207" w:rsidRPr="00780703" w:rsidRDefault="00887207" w:rsidP="00091D86">
      <w:pPr>
        <w:spacing w:before="0" w:after="0" w:line="276" w:lineRule="auto"/>
        <w:jc w:val="both"/>
        <w:rPr>
          <w:i/>
          <w:iCs/>
          <w:sz w:val="24"/>
          <w:szCs w:val="24"/>
        </w:rPr>
      </w:pPr>
      <w:r w:rsidRPr="00780703">
        <w:rPr>
          <w:i/>
          <w:iCs/>
          <w:sz w:val="24"/>
          <w:szCs w:val="24"/>
        </w:rPr>
        <w:t xml:space="preserve">Support, outils et équipements disponibles. </w:t>
      </w:r>
    </w:p>
    <w:p w14:paraId="2C82A854" w14:textId="77777777" w:rsidR="00C72AB9" w:rsidRPr="00780703" w:rsidRDefault="00887207" w:rsidP="00091D86">
      <w:pPr>
        <w:spacing w:before="0" w:after="0" w:line="276" w:lineRule="auto"/>
        <w:jc w:val="both"/>
        <w:rPr>
          <w:i/>
          <w:iCs/>
          <w:sz w:val="24"/>
          <w:szCs w:val="24"/>
        </w:rPr>
      </w:pPr>
      <w:r w:rsidRPr="00780703">
        <w:rPr>
          <w:i/>
          <w:iCs/>
          <w:sz w:val="24"/>
          <w:szCs w:val="24"/>
        </w:rPr>
        <w:t xml:space="preserve">Assurances et protection </w:t>
      </w:r>
    </w:p>
    <w:p w14:paraId="43A0C012" w14:textId="5C510D93" w:rsidR="00887207" w:rsidRPr="00780703" w:rsidRDefault="00887207" w:rsidP="00091D86">
      <w:pPr>
        <w:spacing w:before="0" w:after="0" w:line="276" w:lineRule="auto"/>
        <w:jc w:val="both"/>
        <w:rPr>
          <w:i/>
          <w:iCs/>
          <w:sz w:val="24"/>
          <w:szCs w:val="24"/>
        </w:rPr>
      </w:pPr>
      <w:r w:rsidRPr="00780703">
        <w:rPr>
          <w:i/>
          <w:iCs/>
          <w:sz w:val="24"/>
          <w:szCs w:val="24"/>
        </w:rPr>
        <w:t>Défraiement</w:t>
      </w:r>
    </w:p>
    <w:p w14:paraId="52B2D680" w14:textId="32A6B95A" w:rsidR="00573226" w:rsidRPr="00780703" w:rsidRDefault="00573226" w:rsidP="00780703">
      <w:pPr>
        <w:jc w:val="both"/>
        <w:rPr>
          <w:i/>
          <w:iCs/>
          <w:sz w:val="24"/>
          <w:szCs w:val="24"/>
        </w:rPr>
      </w:pPr>
    </w:p>
    <w:p w14:paraId="1622FA7B" w14:textId="77777777" w:rsidR="0034343D" w:rsidRPr="00780703" w:rsidRDefault="0034343D" w:rsidP="00780703">
      <w:pPr>
        <w:jc w:val="both"/>
        <w:rPr>
          <w:i/>
          <w:iCs/>
          <w:sz w:val="24"/>
          <w:szCs w:val="24"/>
        </w:rPr>
      </w:pPr>
    </w:p>
    <w:p w14:paraId="6D435C06" w14:textId="77777777" w:rsidR="0034343D" w:rsidRPr="00780703" w:rsidRDefault="0034343D" w:rsidP="00780703">
      <w:pPr>
        <w:jc w:val="both"/>
        <w:rPr>
          <w:rFonts w:asciiTheme="majorHAnsi" w:eastAsiaTheme="majorEastAsia" w:hAnsiTheme="majorHAnsi" w:cstheme="majorBidi"/>
          <w:caps/>
          <w:color w:val="21917B"/>
          <w:spacing w:val="10"/>
          <w:sz w:val="24"/>
          <w:szCs w:val="24"/>
          <w:lang w:val="fr-BE"/>
        </w:rPr>
      </w:pPr>
      <w:r w:rsidRPr="00780703">
        <w:rPr>
          <w:color w:val="21917B"/>
          <w:sz w:val="24"/>
          <w:szCs w:val="24"/>
          <w:lang w:val="fr-BE"/>
        </w:rPr>
        <w:br w:type="page"/>
      </w:r>
    </w:p>
    <w:p w14:paraId="1D620862" w14:textId="4C2E4832" w:rsidR="0034343D" w:rsidRPr="00780703" w:rsidRDefault="0034343D" w:rsidP="00780703">
      <w:pPr>
        <w:pStyle w:val="Title"/>
        <w:jc w:val="both"/>
        <w:rPr>
          <w:color w:val="21917B"/>
          <w:lang w:val="fr-BE"/>
        </w:rPr>
      </w:pPr>
      <w:r w:rsidRPr="00780703">
        <w:rPr>
          <w:color w:val="21917B"/>
          <w:lang w:val="fr-BE"/>
        </w:rPr>
        <w:lastRenderedPageBreak/>
        <w:t>Communication</w:t>
      </w:r>
    </w:p>
    <w:p w14:paraId="54E852F2" w14:textId="77777777" w:rsidR="0034343D" w:rsidRPr="00780703" w:rsidRDefault="0034343D" w:rsidP="00780703">
      <w:pPr>
        <w:pStyle w:val="Heading1"/>
      </w:pPr>
      <w:r w:rsidRPr="00780703">
        <w:t>Mission générale</w:t>
      </w:r>
    </w:p>
    <w:p w14:paraId="6FC2E25B" w14:textId="338A758F" w:rsidR="0034343D" w:rsidRDefault="00656E85" w:rsidP="006278FD">
      <w:pPr>
        <w:spacing w:line="276" w:lineRule="auto"/>
        <w:jc w:val="both"/>
        <w:rPr>
          <w:sz w:val="24"/>
          <w:szCs w:val="24"/>
        </w:rPr>
      </w:pPr>
      <w:r w:rsidRPr="00780703">
        <w:rPr>
          <w:sz w:val="24"/>
          <w:szCs w:val="24"/>
        </w:rPr>
        <w:t>Le responsable communication dans un club de hockey est chargé de développer, mettre en œuvre et gérer la stratégie de communication du club afin de promouvoir ses activités, ses événements, ses résultats et ses valeurs auprès des membres, des partenaires, des médias et du grand public. Sa mission principale est d’assurer une visibilité optimale du club et de renforcer son image de marque. Il veille à ce que les messages soient clairs, cohérents et atteignent efficacement les différentes cibles tout en utilisant divers canaux de communication traditionnels et numériques</w:t>
      </w:r>
      <w:r w:rsidR="0034343D" w:rsidRPr="00780703">
        <w:rPr>
          <w:sz w:val="24"/>
          <w:szCs w:val="24"/>
        </w:rPr>
        <w:t>.</w:t>
      </w:r>
    </w:p>
    <w:p w14:paraId="15AA6945" w14:textId="77777777" w:rsidR="00935012" w:rsidRPr="00780703" w:rsidRDefault="00935012" w:rsidP="00780703">
      <w:pPr>
        <w:jc w:val="both"/>
        <w:rPr>
          <w:sz w:val="24"/>
          <w:szCs w:val="24"/>
        </w:rPr>
      </w:pPr>
    </w:p>
    <w:p w14:paraId="2272B219" w14:textId="77777777" w:rsidR="0034343D" w:rsidRPr="00780703" w:rsidRDefault="0034343D" w:rsidP="00780703">
      <w:pPr>
        <w:pStyle w:val="Heading1"/>
      </w:pPr>
      <w:r w:rsidRPr="00780703">
        <w:t>Tâches principales</w:t>
      </w:r>
    </w:p>
    <w:p w14:paraId="0A27D853" w14:textId="77777777" w:rsidR="00935012" w:rsidRPr="00935012" w:rsidRDefault="00935012" w:rsidP="00935012">
      <w:pPr>
        <w:pStyle w:val="ListParagraph"/>
        <w:spacing w:after="0"/>
        <w:ind w:left="360"/>
        <w:jc w:val="both"/>
        <w:rPr>
          <w:sz w:val="24"/>
          <w:szCs w:val="24"/>
        </w:rPr>
      </w:pPr>
    </w:p>
    <w:p w14:paraId="2527386F" w14:textId="45954293" w:rsidR="0034343D" w:rsidRPr="00780703" w:rsidRDefault="0034343D" w:rsidP="00780703">
      <w:pPr>
        <w:pStyle w:val="ListParagraph"/>
        <w:numPr>
          <w:ilvl w:val="0"/>
          <w:numId w:val="89"/>
        </w:numPr>
        <w:spacing w:after="0"/>
        <w:jc w:val="both"/>
        <w:rPr>
          <w:sz w:val="24"/>
          <w:szCs w:val="24"/>
        </w:rPr>
      </w:pPr>
      <w:r w:rsidRPr="00780703">
        <w:rPr>
          <w:b/>
          <w:bCs/>
          <w:sz w:val="24"/>
          <w:szCs w:val="24"/>
        </w:rPr>
        <w:t>Développement de la stratégie de communication</w:t>
      </w:r>
    </w:p>
    <w:p w14:paraId="6CACBB82" w14:textId="77777777" w:rsidR="0034343D" w:rsidRPr="00780703" w:rsidRDefault="0034343D" w:rsidP="00780703">
      <w:pPr>
        <w:pStyle w:val="ListParagraph"/>
        <w:spacing w:after="0"/>
        <w:ind w:left="360"/>
        <w:jc w:val="both"/>
        <w:rPr>
          <w:sz w:val="24"/>
          <w:szCs w:val="24"/>
        </w:rPr>
      </w:pPr>
    </w:p>
    <w:p w14:paraId="39A26B7B" w14:textId="4F192E51" w:rsidR="0034343D" w:rsidRPr="00780703" w:rsidRDefault="0034343D" w:rsidP="006278FD">
      <w:pPr>
        <w:numPr>
          <w:ilvl w:val="0"/>
          <w:numId w:val="90"/>
        </w:numPr>
        <w:spacing w:before="0" w:after="0" w:line="276" w:lineRule="auto"/>
        <w:jc w:val="both"/>
        <w:rPr>
          <w:sz w:val="24"/>
          <w:szCs w:val="24"/>
        </w:rPr>
      </w:pPr>
      <w:r w:rsidRPr="00780703">
        <w:rPr>
          <w:sz w:val="24"/>
          <w:szCs w:val="24"/>
        </w:rPr>
        <w:t xml:space="preserve">Élaborer l’identité de communication pour le club : identité graphique (logo, couleurs, typos, </w:t>
      </w:r>
      <w:proofErr w:type="spellStart"/>
      <w:r w:rsidRPr="00780703">
        <w:rPr>
          <w:sz w:val="24"/>
          <w:szCs w:val="24"/>
        </w:rPr>
        <w:t>templates</w:t>
      </w:r>
      <w:proofErr w:type="spellEnd"/>
      <w:r w:rsidRPr="00780703">
        <w:rPr>
          <w:sz w:val="24"/>
          <w:szCs w:val="24"/>
        </w:rPr>
        <w:t xml:space="preserve">, ) et </w:t>
      </w:r>
      <w:r w:rsidR="00091D86">
        <w:rPr>
          <w:sz w:val="24"/>
          <w:szCs w:val="24"/>
        </w:rPr>
        <w:t>« </w:t>
      </w:r>
      <w:proofErr w:type="spellStart"/>
      <w:r w:rsidRPr="006278FD">
        <w:rPr>
          <w:i/>
          <w:iCs/>
          <w:sz w:val="24"/>
          <w:szCs w:val="24"/>
        </w:rPr>
        <w:t>tone</w:t>
      </w:r>
      <w:proofErr w:type="spellEnd"/>
      <w:r w:rsidRPr="006278FD">
        <w:rPr>
          <w:i/>
          <w:iCs/>
          <w:sz w:val="24"/>
          <w:szCs w:val="24"/>
        </w:rPr>
        <w:t xml:space="preserve"> of </w:t>
      </w:r>
      <w:proofErr w:type="spellStart"/>
      <w:r w:rsidRPr="006278FD">
        <w:rPr>
          <w:i/>
          <w:iCs/>
          <w:sz w:val="24"/>
          <w:szCs w:val="24"/>
        </w:rPr>
        <w:t>voice</w:t>
      </w:r>
      <w:proofErr w:type="spellEnd"/>
      <w:r w:rsidR="00091D86">
        <w:rPr>
          <w:sz w:val="24"/>
          <w:szCs w:val="24"/>
        </w:rPr>
        <w:t> »</w:t>
      </w:r>
      <w:r w:rsidRPr="00780703">
        <w:rPr>
          <w:sz w:val="24"/>
          <w:szCs w:val="24"/>
        </w:rPr>
        <w:t> ;</w:t>
      </w:r>
    </w:p>
    <w:p w14:paraId="27020DE6" w14:textId="77777777" w:rsidR="0034343D" w:rsidRPr="00780703" w:rsidRDefault="0034343D" w:rsidP="006278FD">
      <w:pPr>
        <w:numPr>
          <w:ilvl w:val="0"/>
          <w:numId w:val="90"/>
        </w:numPr>
        <w:spacing w:before="0" w:after="0" w:line="276" w:lineRule="auto"/>
        <w:jc w:val="both"/>
        <w:rPr>
          <w:sz w:val="24"/>
          <w:szCs w:val="24"/>
        </w:rPr>
      </w:pPr>
      <w:r w:rsidRPr="00780703">
        <w:rPr>
          <w:sz w:val="24"/>
          <w:szCs w:val="24"/>
        </w:rPr>
        <w:t>Élaborer et mettre en œuvre un plan de communication global aligné avec les objectifs et les valeurs du club ;</w:t>
      </w:r>
    </w:p>
    <w:p w14:paraId="14DBFD95" w14:textId="77777777" w:rsidR="0034343D" w:rsidRPr="00780703" w:rsidRDefault="0034343D" w:rsidP="006278FD">
      <w:pPr>
        <w:numPr>
          <w:ilvl w:val="0"/>
          <w:numId w:val="90"/>
        </w:numPr>
        <w:spacing w:before="0" w:after="0" w:line="276" w:lineRule="auto"/>
        <w:jc w:val="both"/>
        <w:rPr>
          <w:sz w:val="24"/>
          <w:szCs w:val="24"/>
        </w:rPr>
      </w:pPr>
      <w:r w:rsidRPr="00780703">
        <w:rPr>
          <w:sz w:val="24"/>
          <w:szCs w:val="24"/>
        </w:rPr>
        <w:t>Définir les messages clés et les axes de communication pour promouvoir les activités et les événements du club ;</w:t>
      </w:r>
    </w:p>
    <w:p w14:paraId="569C0C7A" w14:textId="552CFDFE" w:rsidR="0034343D" w:rsidRPr="00780703" w:rsidRDefault="0034343D" w:rsidP="006278FD">
      <w:pPr>
        <w:numPr>
          <w:ilvl w:val="0"/>
          <w:numId w:val="90"/>
        </w:numPr>
        <w:spacing w:before="0" w:after="0" w:line="276" w:lineRule="auto"/>
        <w:jc w:val="both"/>
        <w:rPr>
          <w:sz w:val="24"/>
          <w:szCs w:val="24"/>
        </w:rPr>
      </w:pPr>
      <w:r w:rsidRPr="00780703">
        <w:rPr>
          <w:sz w:val="24"/>
          <w:szCs w:val="24"/>
        </w:rPr>
        <w:t>Assurer une communication fluide et régulière au sein du club en informant les membres, les joueurs et le personnel des initiatives et des actualités</w:t>
      </w:r>
      <w:r w:rsidR="00656E85" w:rsidRPr="00780703">
        <w:rPr>
          <w:sz w:val="24"/>
          <w:szCs w:val="24"/>
        </w:rPr>
        <w:t xml:space="preserve"> du club</w:t>
      </w:r>
      <w:r w:rsidRPr="00780703">
        <w:rPr>
          <w:sz w:val="24"/>
          <w:szCs w:val="24"/>
        </w:rPr>
        <w:t xml:space="preserve"> ; </w:t>
      </w:r>
    </w:p>
    <w:p w14:paraId="5EFCD717" w14:textId="239C8FAA" w:rsidR="00656E85" w:rsidRPr="00780703" w:rsidRDefault="00656E85" w:rsidP="006278FD">
      <w:pPr>
        <w:numPr>
          <w:ilvl w:val="0"/>
          <w:numId w:val="90"/>
        </w:numPr>
        <w:spacing w:before="0" w:after="0" w:line="276" w:lineRule="auto"/>
        <w:jc w:val="both"/>
        <w:rPr>
          <w:sz w:val="24"/>
          <w:szCs w:val="24"/>
        </w:rPr>
      </w:pPr>
      <w:r w:rsidRPr="00780703">
        <w:rPr>
          <w:sz w:val="24"/>
          <w:szCs w:val="24"/>
        </w:rPr>
        <w:t xml:space="preserve">Relayer auprès des membres les communications officielles de la </w:t>
      </w:r>
      <w:r w:rsidR="00997C79">
        <w:rPr>
          <w:sz w:val="24"/>
          <w:szCs w:val="24"/>
        </w:rPr>
        <w:t xml:space="preserve">fédération </w:t>
      </w:r>
      <w:r w:rsidRPr="00780703">
        <w:rPr>
          <w:sz w:val="24"/>
          <w:szCs w:val="24"/>
        </w:rPr>
        <w:t>afin d’assurer une bonne diffusion des informations ;</w:t>
      </w:r>
    </w:p>
    <w:p w14:paraId="3B978BDF" w14:textId="323631AB" w:rsidR="0034343D" w:rsidRPr="00780703" w:rsidRDefault="0034343D" w:rsidP="006278FD">
      <w:pPr>
        <w:numPr>
          <w:ilvl w:val="0"/>
          <w:numId w:val="90"/>
        </w:numPr>
        <w:spacing w:before="0" w:after="0" w:line="276" w:lineRule="auto"/>
        <w:jc w:val="both"/>
        <w:rPr>
          <w:sz w:val="24"/>
          <w:szCs w:val="24"/>
        </w:rPr>
      </w:pPr>
      <w:r w:rsidRPr="00780703">
        <w:rPr>
          <w:sz w:val="24"/>
          <w:szCs w:val="24"/>
        </w:rPr>
        <w:t>Promouvoir un esprit de communauté et d’appartenance au sein du club</w:t>
      </w:r>
      <w:r w:rsidR="00997C79">
        <w:rPr>
          <w:sz w:val="24"/>
          <w:szCs w:val="24"/>
        </w:rPr>
        <w:t> ;</w:t>
      </w:r>
      <w:r w:rsidRPr="00780703">
        <w:rPr>
          <w:sz w:val="24"/>
          <w:szCs w:val="24"/>
        </w:rPr>
        <w:t> </w:t>
      </w:r>
    </w:p>
    <w:p w14:paraId="5C9E3748" w14:textId="77777777" w:rsidR="00E554DA" w:rsidRDefault="0034343D" w:rsidP="006278FD">
      <w:pPr>
        <w:numPr>
          <w:ilvl w:val="0"/>
          <w:numId w:val="90"/>
        </w:numPr>
        <w:spacing w:before="0" w:after="0" w:line="276" w:lineRule="auto"/>
        <w:jc w:val="both"/>
        <w:rPr>
          <w:sz w:val="24"/>
          <w:szCs w:val="24"/>
        </w:rPr>
      </w:pPr>
      <w:r w:rsidRPr="00780703">
        <w:rPr>
          <w:sz w:val="24"/>
          <w:szCs w:val="24"/>
        </w:rPr>
        <w:t>Mettre en place une banque d’images (photos, vidéos) du club et assurer un apport régulier de nouvelles images</w:t>
      </w:r>
      <w:r w:rsidR="00E554DA">
        <w:rPr>
          <w:sz w:val="24"/>
          <w:szCs w:val="24"/>
        </w:rPr>
        <w:t xml:space="preserve"> ; </w:t>
      </w:r>
    </w:p>
    <w:p w14:paraId="3FDDC4E6" w14:textId="785907B3" w:rsidR="0034343D" w:rsidRPr="00780703" w:rsidRDefault="00E554DA" w:rsidP="006278FD">
      <w:pPr>
        <w:numPr>
          <w:ilvl w:val="0"/>
          <w:numId w:val="90"/>
        </w:numPr>
        <w:spacing w:before="0" w:after="0" w:line="276" w:lineRule="auto"/>
        <w:jc w:val="both"/>
        <w:rPr>
          <w:sz w:val="24"/>
          <w:szCs w:val="24"/>
        </w:rPr>
      </w:pPr>
      <w:r>
        <w:rPr>
          <w:sz w:val="24"/>
          <w:szCs w:val="24"/>
        </w:rPr>
        <w:t>Co</w:t>
      </w:r>
      <w:r w:rsidR="0034343D" w:rsidRPr="00780703">
        <w:rPr>
          <w:sz w:val="24"/>
          <w:szCs w:val="24"/>
        </w:rPr>
        <w:t>nnaître les aspects juridiques concernant les droits à l’image (du photographe et éventuellement des personnes figurant dans les images) et gérer l’utilisation des images en respect</w:t>
      </w:r>
      <w:r>
        <w:rPr>
          <w:sz w:val="24"/>
          <w:szCs w:val="24"/>
        </w:rPr>
        <w:t>ant la législation.</w:t>
      </w:r>
      <w:r w:rsidR="0034343D" w:rsidRPr="00780703">
        <w:rPr>
          <w:sz w:val="24"/>
          <w:szCs w:val="24"/>
        </w:rPr>
        <w:t> </w:t>
      </w:r>
    </w:p>
    <w:p w14:paraId="39D7920F" w14:textId="77777777" w:rsidR="0034343D" w:rsidRPr="00780703" w:rsidRDefault="0034343D" w:rsidP="00780703">
      <w:pPr>
        <w:spacing w:before="0" w:after="0"/>
        <w:jc w:val="both"/>
        <w:rPr>
          <w:sz w:val="24"/>
          <w:szCs w:val="24"/>
        </w:rPr>
      </w:pPr>
    </w:p>
    <w:p w14:paraId="1E0B0F82" w14:textId="77777777" w:rsidR="0034343D" w:rsidRPr="00780703" w:rsidRDefault="0034343D" w:rsidP="00780703">
      <w:pPr>
        <w:pStyle w:val="ListParagraph"/>
        <w:numPr>
          <w:ilvl w:val="0"/>
          <w:numId w:val="89"/>
        </w:numPr>
        <w:spacing w:after="0"/>
        <w:jc w:val="both"/>
        <w:rPr>
          <w:sz w:val="24"/>
          <w:szCs w:val="24"/>
        </w:rPr>
      </w:pPr>
      <w:r w:rsidRPr="00780703">
        <w:rPr>
          <w:b/>
          <w:bCs/>
          <w:sz w:val="24"/>
          <w:szCs w:val="24"/>
        </w:rPr>
        <w:t>Gestion des réseaux sociaux</w:t>
      </w:r>
    </w:p>
    <w:p w14:paraId="295EC1B3" w14:textId="77777777" w:rsidR="0034343D" w:rsidRPr="00780703" w:rsidRDefault="0034343D" w:rsidP="00780703">
      <w:pPr>
        <w:pStyle w:val="ListParagraph"/>
        <w:spacing w:after="0"/>
        <w:ind w:left="360"/>
        <w:jc w:val="both"/>
        <w:rPr>
          <w:sz w:val="24"/>
          <w:szCs w:val="24"/>
        </w:rPr>
      </w:pPr>
    </w:p>
    <w:p w14:paraId="3339B0D7" w14:textId="77777777" w:rsidR="0034343D" w:rsidRPr="00780703" w:rsidRDefault="0034343D" w:rsidP="006278FD">
      <w:pPr>
        <w:numPr>
          <w:ilvl w:val="0"/>
          <w:numId w:val="91"/>
        </w:numPr>
        <w:spacing w:before="0" w:after="0" w:line="276" w:lineRule="auto"/>
        <w:jc w:val="both"/>
        <w:rPr>
          <w:sz w:val="24"/>
          <w:szCs w:val="24"/>
        </w:rPr>
      </w:pPr>
      <w:r w:rsidRPr="00780703">
        <w:rPr>
          <w:sz w:val="24"/>
          <w:szCs w:val="24"/>
        </w:rPr>
        <w:t xml:space="preserve">Créer, gérer et animer les comptes du club sur les réseaux sociaux (Facebook, Twitter, Instagram, </w:t>
      </w:r>
      <w:proofErr w:type="spellStart"/>
      <w:r w:rsidRPr="00780703">
        <w:rPr>
          <w:sz w:val="24"/>
          <w:szCs w:val="24"/>
        </w:rPr>
        <w:t>Tik</w:t>
      </w:r>
      <w:proofErr w:type="spellEnd"/>
      <w:r w:rsidRPr="00780703">
        <w:rPr>
          <w:sz w:val="24"/>
          <w:szCs w:val="24"/>
        </w:rPr>
        <w:t xml:space="preserve"> Tok, etc.) ;</w:t>
      </w:r>
    </w:p>
    <w:p w14:paraId="47420684" w14:textId="77777777" w:rsidR="0034343D" w:rsidRPr="00780703" w:rsidRDefault="0034343D" w:rsidP="006278FD">
      <w:pPr>
        <w:numPr>
          <w:ilvl w:val="0"/>
          <w:numId w:val="91"/>
        </w:numPr>
        <w:spacing w:before="0" w:after="0" w:line="276" w:lineRule="auto"/>
        <w:jc w:val="both"/>
        <w:rPr>
          <w:sz w:val="24"/>
          <w:szCs w:val="24"/>
        </w:rPr>
      </w:pPr>
      <w:r w:rsidRPr="00780703">
        <w:rPr>
          <w:sz w:val="24"/>
          <w:szCs w:val="24"/>
        </w:rPr>
        <w:t>Élaborer des contenus engageants et réguliers pour augmenter la visibilité et l’interaction avec les membres et le public.</w:t>
      </w:r>
    </w:p>
    <w:p w14:paraId="4B00CAB2" w14:textId="77777777" w:rsidR="0034343D" w:rsidRDefault="0034343D" w:rsidP="00780703">
      <w:pPr>
        <w:spacing w:before="0" w:after="0"/>
        <w:ind w:left="720"/>
        <w:jc w:val="both"/>
        <w:rPr>
          <w:sz w:val="24"/>
          <w:szCs w:val="24"/>
        </w:rPr>
      </w:pPr>
    </w:p>
    <w:p w14:paraId="388454D2" w14:textId="77777777" w:rsidR="00935012" w:rsidRDefault="00935012" w:rsidP="00780703">
      <w:pPr>
        <w:spacing w:before="0" w:after="0"/>
        <w:ind w:left="720"/>
        <w:jc w:val="both"/>
        <w:rPr>
          <w:sz w:val="24"/>
          <w:szCs w:val="24"/>
        </w:rPr>
      </w:pPr>
    </w:p>
    <w:p w14:paraId="1AE68B47" w14:textId="77777777" w:rsidR="00935012" w:rsidRPr="00780703" w:rsidRDefault="00935012" w:rsidP="00780703">
      <w:pPr>
        <w:spacing w:before="0" w:after="0"/>
        <w:ind w:left="720"/>
        <w:jc w:val="both"/>
        <w:rPr>
          <w:sz w:val="24"/>
          <w:szCs w:val="24"/>
        </w:rPr>
      </w:pPr>
    </w:p>
    <w:p w14:paraId="786CF935" w14:textId="77777777" w:rsidR="0034343D" w:rsidRPr="00780703" w:rsidRDefault="0034343D" w:rsidP="00780703">
      <w:pPr>
        <w:pStyle w:val="ListParagraph"/>
        <w:numPr>
          <w:ilvl w:val="0"/>
          <w:numId w:val="89"/>
        </w:numPr>
        <w:spacing w:after="0"/>
        <w:jc w:val="both"/>
        <w:rPr>
          <w:sz w:val="24"/>
          <w:szCs w:val="24"/>
        </w:rPr>
      </w:pPr>
      <w:r w:rsidRPr="00780703">
        <w:rPr>
          <w:b/>
          <w:bCs/>
          <w:sz w:val="24"/>
          <w:szCs w:val="24"/>
        </w:rPr>
        <w:t>Création de contenu</w:t>
      </w:r>
    </w:p>
    <w:p w14:paraId="07A171B3" w14:textId="77777777" w:rsidR="0034343D" w:rsidRPr="00780703" w:rsidRDefault="0034343D" w:rsidP="00780703">
      <w:pPr>
        <w:pStyle w:val="ListParagraph"/>
        <w:spacing w:after="0"/>
        <w:ind w:left="360"/>
        <w:jc w:val="both"/>
        <w:rPr>
          <w:sz w:val="24"/>
          <w:szCs w:val="24"/>
        </w:rPr>
      </w:pPr>
    </w:p>
    <w:p w14:paraId="579394DA" w14:textId="616A71A8" w:rsidR="0034343D" w:rsidRPr="00780703" w:rsidRDefault="0034343D" w:rsidP="006278FD">
      <w:pPr>
        <w:numPr>
          <w:ilvl w:val="0"/>
          <w:numId w:val="92"/>
        </w:numPr>
        <w:spacing w:before="0" w:after="0" w:line="276" w:lineRule="auto"/>
        <w:jc w:val="both"/>
        <w:rPr>
          <w:sz w:val="24"/>
          <w:szCs w:val="24"/>
        </w:rPr>
      </w:pPr>
      <w:r w:rsidRPr="00780703">
        <w:rPr>
          <w:sz w:val="24"/>
          <w:szCs w:val="24"/>
        </w:rPr>
        <w:t>Concevoir et rédiger tous les outils nécessaires à la promotion du club : articles, newsletters, affiches, brochures, vidéos, etc</w:t>
      </w:r>
      <w:r w:rsidR="00E554DD">
        <w:rPr>
          <w:sz w:val="24"/>
          <w:szCs w:val="24"/>
        </w:rPr>
        <w:t>.</w:t>
      </w:r>
      <w:r w:rsidRPr="00780703">
        <w:rPr>
          <w:sz w:val="24"/>
          <w:szCs w:val="24"/>
        </w:rPr>
        <w:t> ;</w:t>
      </w:r>
    </w:p>
    <w:p w14:paraId="53C24B35" w14:textId="38F77BA9" w:rsidR="0034343D" w:rsidRPr="00780703" w:rsidRDefault="0034343D" w:rsidP="006278FD">
      <w:pPr>
        <w:numPr>
          <w:ilvl w:val="0"/>
          <w:numId w:val="92"/>
        </w:numPr>
        <w:spacing w:before="0" w:after="0" w:line="276" w:lineRule="auto"/>
        <w:jc w:val="both"/>
        <w:rPr>
          <w:sz w:val="24"/>
          <w:szCs w:val="24"/>
        </w:rPr>
      </w:pPr>
      <w:r w:rsidRPr="00780703">
        <w:rPr>
          <w:sz w:val="24"/>
          <w:szCs w:val="24"/>
        </w:rPr>
        <w:t>S’assurer que le contenu est attractif, informatif et en cohérence avec l’image et les valeurs du club.</w:t>
      </w:r>
    </w:p>
    <w:p w14:paraId="5FCC0C30" w14:textId="77777777" w:rsidR="0034343D" w:rsidRPr="00780703" w:rsidRDefault="0034343D" w:rsidP="00780703">
      <w:pPr>
        <w:spacing w:before="0" w:after="0"/>
        <w:ind w:left="720"/>
        <w:jc w:val="both"/>
        <w:rPr>
          <w:sz w:val="24"/>
          <w:szCs w:val="24"/>
        </w:rPr>
      </w:pPr>
    </w:p>
    <w:p w14:paraId="31FC88C5" w14:textId="77777777" w:rsidR="0034343D" w:rsidRPr="00780703" w:rsidRDefault="0034343D" w:rsidP="00780703">
      <w:pPr>
        <w:pStyle w:val="ListParagraph"/>
        <w:numPr>
          <w:ilvl w:val="0"/>
          <w:numId w:val="89"/>
        </w:numPr>
        <w:spacing w:after="0"/>
        <w:jc w:val="both"/>
        <w:rPr>
          <w:sz w:val="24"/>
          <w:szCs w:val="24"/>
        </w:rPr>
      </w:pPr>
      <w:r w:rsidRPr="00780703">
        <w:rPr>
          <w:b/>
          <w:bCs/>
          <w:sz w:val="24"/>
          <w:szCs w:val="24"/>
        </w:rPr>
        <w:t>Promotion des événements du club</w:t>
      </w:r>
    </w:p>
    <w:p w14:paraId="4017C6A8" w14:textId="77777777" w:rsidR="0034343D" w:rsidRPr="00780703" w:rsidRDefault="0034343D" w:rsidP="00780703">
      <w:pPr>
        <w:pStyle w:val="ListParagraph"/>
        <w:spacing w:after="0"/>
        <w:ind w:left="360"/>
        <w:jc w:val="both"/>
        <w:rPr>
          <w:sz w:val="24"/>
          <w:szCs w:val="24"/>
        </w:rPr>
      </w:pPr>
    </w:p>
    <w:p w14:paraId="368FC2A0" w14:textId="77777777" w:rsidR="0034343D" w:rsidRPr="00780703" w:rsidRDefault="0034343D" w:rsidP="006278FD">
      <w:pPr>
        <w:numPr>
          <w:ilvl w:val="0"/>
          <w:numId w:val="93"/>
        </w:numPr>
        <w:spacing w:before="0" w:after="0" w:line="276" w:lineRule="auto"/>
        <w:jc w:val="both"/>
        <w:rPr>
          <w:sz w:val="24"/>
          <w:szCs w:val="24"/>
        </w:rPr>
      </w:pPr>
      <w:r w:rsidRPr="00780703">
        <w:rPr>
          <w:sz w:val="24"/>
          <w:szCs w:val="24"/>
        </w:rPr>
        <w:t>Assurer la couverture médiatique et la promotion de ces événements avant, pendant et après leur déroulement.</w:t>
      </w:r>
    </w:p>
    <w:p w14:paraId="442A3EAE" w14:textId="77777777" w:rsidR="0034343D" w:rsidRPr="00780703" w:rsidRDefault="0034343D" w:rsidP="00780703">
      <w:pPr>
        <w:spacing w:before="0" w:after="0"/>
        <w:ind w:left="720"/>
        <w:jc w:val="both"/>
        <w:rPr>
          <w:sz w:val="24"/>
          <w:szCs w:val="24"/>
        </w:rPr>
      </w:pPr>
    </w:p>
    <w:p w14:paraId="23B368C9" w14:textId="77777777" w:rsidR="0034343D" w:rsidRPr="00780703" w:rsidRDefault="0034343D" w:rsidP="00780703">
      <w:pPr>
        <w:pStyle w:val="ListParagraph"/>
        <w:numPr>
          <w:ilvl w:val="0"/>
          <w:numId w:val="89"/>
        </w:numPr>
        <w:spacing w:after="0"/>
        <w:jc w:val="both"/>
        <w:rPr>
          <w:sz w:val="24"/>
          <w:szCs w:val="24"/>
        </w:rPr>
      </w:pPr>
      <w:r w:rsidRPr="00780703">
        <w:rPr>
          <w:b/>
          <w:bCs/>
          <w:sz w:val="24"/>
          <w:szCs w:val="24"/>
        </w:rPr>
        <w:t>Gestion du site web</w:t>
      </w:r>
    </w:p>
    <w:p w14:paraId="34C7BD1D" w14:textId="77777777" w:rsidR="0034343D" w:rsidRPr="00780703" w:rsidRDefault="0034343D" w:rsidP="00780703">
      <w:pPr>
        <w:pStyle w:val="ListParagraph"/>
        <w:spacing w:after="0"/>
        <w:ind w:left="360"/>
        <w:jc w:val="both"/>
        <w:rPr>
          <w:sz w:val="24"/>
          <w:szCs w:val="24"/>
        </w:rPr>
      </w:pPr>
    </w:p>
    <w:p w14:paraId="6DAED00F" w14:textId="4B972DCC" w:rsidR="0034343D" w:rsidRPr="00780703" w:rsidRDefault="0034343D" w:rsidP="006278FD">
      <w:pPr>
        <w:numPr>
          <w:ilvl w:val="0"/>
          <w:numId w:val="94"/>
        </w:numPr>
        <w:spacing w:before="0" w:after="0" w:line="276" w:lineRule="auto"/>
        <w:jc w:val="both"/>
        <w:rPr>
          <w:sz w:val="24"/>
          <w:szCs w:val="24"/>
        </w:rPr>
      </w:pPr>
      <w:r w:rsidRPr="00780703">
        <w:rPr>
          <w:sz w:val="24"/>
          <w:szCs w:val="24"/>
        </w:rPr>
        <w:t>Mettre à jour régulièrement le site web du club avec les dernières nouvelles, événements, résultats sportifs et autres informations pertinentes ;</w:t>
      </w:r>
    </w:p>
    <w:p w14:paraId="6670B713" w14:textId="77777777" w:rsidR="0034343D" w:rsidRPr="00780703" w:rsidRDefault="0034343D" w:rsidP="006278FD">
      <w:pPr>
        <w:numPr>
          <w:ilvl w:val="0"/>
          <w:numId w:val="94"/>
        </w:numPr>
        <w:spacing w:before="0" w:after="0" w:line="276" w:lineRule="auto"/>
        <w:jc w:val="both"/>
        <w:rPr>
          <w:sz w:val="24"/>
          <w:szCs w:val="24"/>
        </w:rPr>
      </w:pPr>
      <w:r w:rsidRPr="00780703">
        <w:rPr>
          <w:sz w:val="24"/>
          <w:szCs w:val="24"/>
        </w:rPr>
        <w:t>Optimiser le site pour améliorer l’expérience utilisateur et le référencement.</w:t>
      </w:r>
    </w:p>
    <w:p w14:paraId="0D2C35D6" w14:textId="77777777" w:rsidR="0034343D" w:rsidRPr="00780703" w:rsidRDefault="0034343D" w:rsidP="00780703">
      <w:pPr>
        <w:spacing w:before="0" w:after="0"/>
        <w:ind w:left="720"/>
        <w:jc w:val="both"/>
        <w:rPr>
          <w:sz w:val="24"/>
          <w:szCs w:val="24"/>
        </w:rPr>
      </w:pPr>
    </w:p>
    <w:p w14:paraId="741A15BA" w14:textId="77777777" w:rsidR="0034343D" w:rsidRPr="00780703" w:rsidRDefault="0034343D" w:rsidP="00780703">
      <w:pPr>
        <w:pStyle w:val="ListParagraph"/>
        <w:numPr>
          <w:ilvl w:val="0"/>
          <w:numId w:val="89"/>
        </w:numPr>
        <w:spacing w:after="0"/>
        <w:jc w:val="both"/>
        <w:rPr>
          <w:sz w:val="24"/>
          <w:szCs w:val="24"/>
        </w:rPr>
      </w:pPr>
      <w:r w:rsidRPr="00780703">
        <w:rPr>
          <w:b/>
          <w:bCs/>
          <w:sz w:val="24"/>
          <w:szCs w:val="24"/>
        </w:rPr>
        <w:t>Relations avec les partenaires et sponsors</w:t>
      </w:r>
    </w:p>
    <w:p w14:paraId="27C0693F" w14:textId="77777777" w:rsidR="0034343D" w:rsidRPr="00780703" w:rsidRDefault="0034343D" w:rsidP="00780703">
      <w:pPr>
        <w:pStyle w:val="ListParagraph"/>
        <w:spacing w:after="0"/>
        <w:ind w:left="360"/>
        <w:jc w:val="both"/>
        <w:rPr>
          <w:sz w:val="24"/>
          <w:szCs w:val="24"/>
        </w:rPr>
      </w:pPr>
    </w:p>
    <w:p w14:paraId="05B90DCE" w14:textId="77777777" w:rsidR="00377461" w:rsidRDefault="00656E85" w:rsidP="007513DE">
      <w:pPr>
        <w:numPr>
          <w:ilvl w:val="0"/>
          <w:numId w:val="96"/>
        </w:numPr>
        <w:spacing w:before="0" w:after="0" w:line="276" w:lineRule="auto"/>
        <w:ind w:left="714" w:hanging="357"/>
        <w:contextualSpacing/>
        <w:jc w:val="both"/>
        <w:rPr>
          <w:sz w:val="24"/>
          <w:szCs w:val="24"/>
        </w:rPr>
      </w:pPr>
      <w:r w:rsidRPr="00377461">
        <w:rPr>
          <w:sz w:val="24"/>
          <w:szCs w:val="24"/>
        </w:rPr>
        <w:t>En collaboration avec le responsable sponsoring, préparer des communication à destination des sponsors et partenaires pour les informer des activités du club et renforcer les collaborations ;</w:t>
      </w:r>
    </w:p>
    <w:p w14:paraId="4F6879B0" w14:textId="75D19E76" w:rsidR="0034343D" w:rsidRPr="00377461" w:rsidRDefault="00656E85" w:rsidP="007513DE">
      <w:pPr>
        <w:numPr>
          <w:ilvl w:val="0"/>
          <w:numId w:val="96"/>
        </w:numPr>
        <w:spacing w:before="0" w:after="0" w:line="276" w:lineRule="auto"/>
        <w:ind w:left="714" w:hanging="357"/>
        <w:contextualSpacing/>
        <w:jc w:val="both"/>
        <w:rPr>
          <w:sz w:val="24"/>
          <w:szCs w:val="24"/>
        </w:rPr>
      </w:pPr>
      <w:r w:rsidRPr="00377461">
        <w:rPr>
          <w:sz w:val="24"/>
          <w:szCs w:val="24"/>
        </w:rPr>
        <w:t>Développer des supports de communication spécifiques pour valoriser les partenariats.</w:t>
      </w:r>
    </w:p>
    <w:p w14:paraId="767EF44C" w14:textId="77777777" w:rsidR="00935012" w:rsidRPr="00780703" w:rsidRDefault="00935012" w:rsidP="00780703">
      <w:pPr>
        <w:spacing w:before="0" w:after="0"/>
        <w:ind w:left="720"/>
        <w:jc w:val="both"/>
        <w:rPr>
          <w:sz w:val="24"/>
          <w:szCs w:val="24"/>
        </w:rPr>
      </w:pPr>
    </w:p>
    <w:p w14:paraId="761140AE" w14:textId="77777777" w:rsidR="0034343D" w:rsidRPr="00780703" w:rsidRDefault="0034343D" w:rsidP="00780703">
      <w:pPr>
        <w:pStyle w:val="ListParagraph"/>
        <w:numPr>
          <w:ilvl w:val="0"/>
          <w:numId w:val="89"/>
        </w:numPr>
        <w:spacing w:after="0"/>
        <w:jc w:val="both"/>
        <w:rPr>
          <w:sz w:val="24"/>
          <w:szCs w:val="24"/>
        </w:rPr>
      </w:pPr>
      <w:r w:rsidRPr="00780703">
        <w:rPr>
          <w:b/>
          <w:bCs/>
          <w:sz w:val="24"/>
          <w:szCs w:val="24"/>
        </w:rPr>
        <w:t>Analyse et évaluation</w:t>
      </w:r>
    </w:p>
    <w:p w14:paraId="0EEB5B0F" w14:textId="77777777" w:rsidR="0034343D" w:rsidRPr="00780703" w:rsidRDefault="0034343D" w:rsidP="00780703">
      <w:pPr>
        <w:pStyle w:val="ListParagraph"/>
        <w:spacing w:after="0"/>
        <w:ind w:left="360"/>
        <w:jc w:val="both"/>
        <w:rPr>
          <w:sz w:val="24"/>
          <w:szCs w:val="24"/>
        </w:rPr>
      </w:pPr>
    </w:p>
    <w:p w14:paraId="76110E0F" w14:textId="77777777" w:rsidR="0034343D" w:rsidRPr="00780703" w:rsidRDefault="0034343D" w:rsidP="006278FD">
      <w:pPr>
        <w:numPr>
          <w:ilvl w:val="0"/>
          <w:numId w:val="97"/>
        </w:numPr>
        <w:spacing w:before="0" w:after="0" w:line="276" w:lineRule="auto"/>
        <w:jc w:val="both"/>
        <w:rPr>
          <w:sz w:val="24"/>
          <w:szCs w:val="24"/>
        </w:rPr>
      </w:pPr>
      <w:r w:rsidRPr="00780703">
        <w:rPr>
          <w:sz w:val="24"/>
          <w:szCs w:val="24"/>
        </w:rPr>
        <w:t>Mesurer l’efficacité des campagnes de communication et des actions menées à l’aide d’outils d’analyse et de suivi ;</w:t>
      </w:r>
    </w:p>
    <w:p w14:paraId="07555DD3" w14:textId="742E419C" w:rsidR="0034343D" w:rsidRPr="00780703" w:rsidRDefault="0034343D" w:rsidP="006278FD">
      <w:pPr>
        <w:numPr>
          <w:ilvl w:val="0"/>
          <w:numId w:val="97"/>
        </w:numPr>
        <w:spacing w:before="0" w:after="0" w:line="276" w:lineRule="auto"/>
        <w:jc w:val="both"/>
        <w:rPr>
          <w:sz w:val="24"/>
          <w:szCs w:val="24"/>
        </w:rPr>
      </w:pPr>
      <w:r w:rsidRPr="00780703">
        <w:rPr>
          <w:sz w:val="24"/>
          <w:szCs w:val="24"/>
        </w:rPr>
        <w:t>Evaluer les actions et proposer des améliorations pour optimiser les stratégies de communication</w:t>
      </w:r>
      <w:r w:rsidR="00656E85" w:rsidRPr="00780703">
        <w:rPr>
          <w:sz w:val="24"/>
          <w:szCs w:val="24"/>
        </w:rPr>
        <w:t>.</w:t>
      </w:r>
    </w:p>
    <w:p w14:paraId="70FD0B3E" w14:textId="77777777" w:rsidR="0034343D" w:rsidRPr="00780703" w:rsidRDefault="0034343D" w:rsidP="00780703">
      <w:pPr>
        <w:spacing w:before="0" w:after="0"/>
        <w:jc w:val="both"/>
        <w:rPr>
          <w:sz w:val="24"/>
          <w:szCs w:val="24"/>
        </w:rPr>
      </w:pPr>
    </w:p>
    <w:p w14:paraId="36A52E14" w14:textId="77777777" w:rsidR="0034343D" w:rsidRPr="00780703" w:rsidRDefault="0034343D" w:rsidP="00780703">
      <w:pPr>
        <w:pStyle w:val="ListParagraph"/>
        <w:numPr>
          <w:ilvl w:val="0"/>
          <w:numId w:val="89"/>
        </w:numPr>
        <w:spacing w:after="0"/>
        <w:jc w:val="both"/>
        <w:rPr>
          <w:sz w:val="24"/>
          <w:szCs w:val="24"/>
        </w:rPr>
      </w:pPr>
      <w:r w:rsidRPr="00780703">
        <w:rPr>
          <w:b/>
          <w:bCs/>
          <w:sz w:val="24"/>
          <w:szCs w:val="24"/>
        </w:rPr>
        <w:t xml:space="preserve">Gestion des relations publiques </w:t>
      </w:r>
    </w:p>
    <w:p w14:paraId="79E5861C" w14:textId="77777777" w:rsidR="0034343D" w:rsidRPr="00780703" w:rsidRDefault="0034343D" w:rsidP="00780703">
      <w:pPr>
        <w:pStyle w:val="ListParagraph"/>
        <w:spacing w:after="0"/>
        <w:ind w:left="360"/>
        <w:jc w:val="both"/>
        <w:rPr>
          <w:sz w:val="24"/>
          <w:szCs w:val="24"/>
        </w:rPr>
      </w:pPr>
    </w:p>
    <w:p w14:paraId="7556DFFF" w14:textId="77777777" w:rsidR="0034343D" w:rsidRPr="00780703" w:rsidRDefault="0034343D" w:rsidP="006278FD">
      <w:pPr>
        <w:numPr>
          <w:ilvl w:val="0"/>
          <w:numId w:val="95"/>
        </w:numPr>
        <w:spacing w:before="0" w:after="0" w:line="276" w:lineRule="auto"/>
        <w:jc w:val="both"/>
        <w:rPr>
          <w:sz w:val="24"/>
          <w:szCs w:val="24"/>
        </w:rPr>
      </w:pPr>
      <w:r w:rsidRPr="00780703">
        <w:rPr>
          <w:sz w:val="24"/>
          <w:szCs w:val="24"/>
        </w:rPr>
        <w:t>Établir et maintenir des relations solides avec les médias locaux et régionaux ;</w:t>
      </w:r>
    </w:p>
    <w:p w14:paraId="20DC3558" w14:textId="77777777" w:rsidR="0034343D" w:rsidRDefault="0034343D" w:rsidP="006278FD">
      <w:pPr>
        <w:numPr>
          <w:ilvl w:val="0"/>
          <w:numId w:val="95"/>
        </w:numPr>
        <w:spacing w:before="0" w:after="0" w:line="276" w:lineRule="auto"/>
        <w:jc w:val="both"/>
        <w:rPr>
          <w:sz w:val="24"/>
          <w:szCs w:val="24"/>
        </w:rPr>
      </w:pPr>
      <w:r w:rsidRPr="00780703">
        <w:rPr>
          <w:sz w:val="24"/>
          <w:szCs w:val="24"/>
        </w:rPr>
        <w:t xml:space="preserve">Répondre aux demandes des média si besoin. </w:t>
      </w:r>
    </w:p>
    <w:p w14:paraId="63DA02B0" w14:textId="77777777" w:rsidR="006278FD" w:rsidRDefault="006278FD" w:rsidP="006278FD">
      <w:pPr>
        <w:spacing w:before="0" w:after="0" w:line="276" w:lineRule="auto"/>
        <w:jc w:val="both"/>
        <w:rPr>
          <w:sz w:val="24"/>
          <w:szCs w:val="24"/>
        </w:rPr>
      </w:pPr>
    </w:p>
    <w:p w14:paraId="23C7DC7B" w14:textId="77777777" w:rsidR="006278FD" w:rsidRDefault="006278FD" w:rsidP="006278FD">
      <w:pPr>
        <w:spacing w:before="0" w:after="0" w:line="276" w:lineRule="auto"/>
        <w:jc w:val="both"/>
        <w:rPr>
          <w:sz w:val="24"/>
          <w:szCs w:val="24"/>
        </w:rPr>
      </w:pPr>
    </w:p>
    <w:p w14:paraId="63468D32" w14:textId="77777777" w:rsidR="006278FD" w:rsidRDefault="006278FD" w:rsidP="006278FD">
      <w:pPr>
        <w:spacing w:before="0" w:after="0" w:line="276" w:lineRule="auto"/>
        <w:jc w:val="both"/>
        <w:rPr>
          <w:sz w:val="24"/>
          <w:szCs w:val="24"/>
        </w:rPr>
      </w:pPr>
    </w:p>
    <w:p w14:paraId="34040DC2" w14:textId="77777777" w:rsidR="006278FD" w:rsidRDefault="006278FD" w:rsidP="006278FD">
      <w:pPr>
        <w:spacing w:before="0" w:after="0" w:line="276" w:lineRule="auto"/>
        <w:jc w:val="both"/>
        <w:rPr>
          <w:sz w:val="24"/>
          <w:szCs w:val="24"/>
        </w:rPr>
      </w:pPr>
    </w:p>
    <w:p w14:paraId="23006E31" w14:textId="77777777" w:rsidR="00935012" w:rsidRPr="00780703" w:rsidRDefault="00935012" w:rsidP="00935012">
      <w:pPr>
        <w:spacing w:before="0" w:after="0" w:line="259" w:lineRule="auto"/>
        <w:ind w:left="720"/>
        <w:jc w:val="both"/>
        <w:rPr>
          <w:sz w:val="24"/>
          <w:szCs w:val="24"/>
        </w:rPr>
      </w:pPr>
    </w:p>
    <w:p w14:paraId="3AF7469D" w14:textId="77777777" w:rsidR="0034343D" w:rsidRPr="00780703" w:rsidRDefault="0034343D" w:rsidP="00780703">
      <w:pPr>
        <w:pStyle w:val="Heading1"/>
      </w:pPr>
      <w:r w:rsidRPr="00780703">
        <w:t>Compétences attendues</w:t>
      </w:r>
    </w:p>
    <w:p w14:paraId="4E4ADBE4" w14:textId="77777777" w:rsidR="00935012" w:rsidRDefault="00935012" w:rsidP="00935012">
      <w:pPr>
        <w:pStyle w:val="ListParagraph"/>
        <w:jc w:val="both"/>
        <w:rPr>
          <w:sz w:val="24"/>
          <w:szCs w:val="24"/>
        </w:rPr>
      </w:pPr>
    </w:p>
    <w:p w14:paraId="3B5CC01D" w14:textId="629020E5"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Communication écrite et verbale</w:t>
      </w:r>
    </w:p>
    <w:p w14:paraId="7042F285"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 xml:space="preserve">Gestion des médias sociaux </w:t>
      </w:r>
    </w:p>
    <w:p w14:paraId="535EDE4A"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Relations publiques</w:t>
      </w:r>
    </w:p>
    <w:p w14:paraId="79828E07"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Planification et stratégie</w:t>
      </w:r>
    </w:p>
    <w:p w14:paraId="208F97E2"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Création visuelle</w:t>
      </w:r>
    </w:p>
    <w:p w14:paraId="3FC27DF6"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 xml:space="preserve">Gestion de projet </w:t>
      </w:r>
    </w:p>
    <w:p w14:paraId="23671D70"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 xml:space="preserve">Analyse et reporting </w:t>
      </w:r>
    </w:p>
    <w:p w14:paraId="45E107B6"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Gestion de crise</w:t>
      </w:r>
    </w:p>
    <w:p w14:paraId="64F1A988" w14:textId="7585B502"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 xml:space="preserve">Collaboration </w:t>
      </w:r>
    </w:p>
    <w:p w14:paraId="2601AD23" w14:textId="77777777" w:rsidR="0034343D" w:rsidRPr="00780703" w:rsidRDefault="0034343D" w:rsidP="006278FD">
      <w:pPr>
        <w:pStyle w:val="ListParagraph"/>
        <w:numPr>
          <w:ilvl w:val="0"/>
          <w:numId w:val="25"/>
        </w:numPr>
        <w:spacing w:line="276" w:lineRule="auto"/>
        <w:jc w:val="both"/>
        <w:rPr>
          <w:sz w:val="24"/>
          <w:szCs w:val="24"/>
        </w:rPr>
      </w:pPr>
      <w:r w:rsidRPr="00780703">
        <w:rPr>
          <w:sz w:val="24"/>
          <w:szCs w:val="24"/>
        </w:rPr>
        <w:t>Connaissance des règles en vigueur au niveau des droits à l’image</w:t>
      </w:r>
    </w:p>
    <w:p w14:paraId="5C21F906" w14:textId="77777777" w:rsidR="0034343D" w:rsidRPr="00780703" w:rsidRDefault="0034343D" w:rsidP="00780703">
      <w:pPr>
        <w:pStyle w:val="ListParagraph"/>
        <w:jc w:val="both"/>
        <w:rPr>
          <w:sz w:val="24"/>
          <w:szCs w:val="24"/>
        </w:rPr>
      </w:pPr>
    </w:p>
    <w:p w14:paraId="295BCC51" w14:textId="68849D10" w:rsidR="0034343D" w:rsidRPr="00780703" w:rsidRDefault="0034343D" w:rsidP="00780703">
      <w:pPr>
        <w:pStyle w:val="Heading1"/>
      </w:pPr>
      <w:r w:rsidRPr="00780703">
        <w:t>Positionnement organisationnel</w:t>
      </w:r>
    </w:p>
    <w:p w14:paraId="189977B6" w14:textId="7BC7AD4D" w:rsidR="0034343D" w:rsidRDefault="0034343D" w:rsidP="006278FD">
      <w:pPr>
        <w:spacing w:line="276" w:lineRule="auto"/>
        <w:jc w:val="both"/>
        <w:rPr>
          <w:sz w:val="24"/>
          <w:szCs w:val="24"/>
        </w:rPr>
      </w:pPr>
      <w:r w:rsidRPr="00780703">
        <w:rPr>
          <w:sz w:val="24"/>
          <w:szCs w:val="24"/>
        </w:rPr>
        <w:t>Le responsable de la communication collabore étroitement avec </w:t>
      </w:r>
      <w:r w:rsidR="000E715E" w:rsidRPr="000E715E">
        <w:rPr>
          <w:b/>
          <w:bCs/>
          <w:sz w:val="24"/>
          <w:szCs w:val="24"/>
        </w:rPr>
        <w:t>l’ensemble des fonctions</w:t>
      </w:r>
      <w:r w:rsidR="000E715E">
        <w:rPr>
          <w:sz w:val="24"/>
          <w:szCs w:val="24"/>
        </w:rPr>
        <w:t xml:space="preserve"> p</w:t>
      </w:r>
      <w:r w:rsidR="00656E85" w:rsidRPr="00780703">
        <w:rPr>
          <w:sz w:val="24"/>
          <w:szCs w:val="24"/>
        </w:rPr>
        <w:t>our diffuser les informations relatives aux activités et événements du club ainsi qu’assurer une communication efficace et engageante.</w:t>
      </w:r>
    </w:p>
    <w:p w14:paraId="154DEF8F" w14:textId="77777777" w:rsidR="00935012" w:rsidRPr="00780703" w:rsidRDefault="00935012" w:rsidP="00780703">
      <w:pPr>
        <w:jc w:val="both"/>
        <w:rPr>
          <w:sz w:val="24"/>
          <w:szCs w:val="24"/>
        </w:rPr>
      </w:pPr>
    </w:p>
    <w:p w14:paraId="77830178" w14:textId="77777777" w:rsidR="00563DAD" w:rsidRPr="00780703" w:rsidRDefault="00563DAD" w:rsidP="00780703">
      <w:pPr>
        <w:pStyle w:val="Heading1"/>
      </w:pPr>
      <w:r w:rsidRPr="00780703">
        <w:t>CADRE, IMPLICATIOn ET RESSOURCES DISPONIBLES</w:t>
      </w:r>
    </w:p>
    <w:p w14:paraId="1B719241" w14:textId="77777777" w:rsidR="00935012" w:rsidRDefault="00935012" w:rsidP="00780703">
      <w:pPr>
        <w:spacing w:before="0" w:after="0"/>
        <w:jc w:val="both"/>
        <w:rPr>
          <w:i/>
          <w:iCs/>
          <w:sz w:val="24"/>
          <w:szCs w:val="24"/>
        </w:rPr>
      </w:pPr>
    </w:p>
    <w:p w14:paraId="4D12873C" w14:textId="69EBF060" w:rsidR="0034343D" w:rsidRPr="00780703" w:rsidRDefault="0034343D" w:rsidP="006278FD">
      <w:pPr>
        <w:spacing w:before="0" w:after="0" w:line="276" w:lineRule="auto"/>
        <w:jc w:val="both"/>
        <w:rPr>
          <w:i/>
          <w:iCs/>
          <w:sz w:val="24"/>
          <w:szCs w:val="24"/>
        </w:rPr>
      </w:pPr>
      <w:r w:rsidRPr="00780703">
        <w:rPr>
          <w:i/>
          <w:iCs/>
          <w:sz w:val="24"/>
          <w:szCs w:val="24"/>
        </w:rPr>
        <w:t xml:space="preserve">Charge de travail et responsabilités spécifiques </w:t>
      </w:r>
    </w:p>
    <w:p w14:paraId="5ADAF8F7" w14:textId="77777777" w:rsidR="0034343D" w:rsidRPr="00780703" w:rsidRDefault="0034343D" w:rsidP="006278FD">
      <w:pPr>
        <w:spacing w:before="0" w:after="0" w:line="276" w:lineRule="auto"/>
        <w:jc w:val="both"/>
        <w:rPr>
          <w:i/>
          <w:iCs/>
          <w:sz w:val="24"/>
          <w:szCs w:val="24"/>
        </w:rPr>
      </w:pPr>
      <w:r w:rsidRPr="00780703">
        <w:rPr>
          <w:i/>
          <w:iCs/>
          <w:sz w:val="24"/>
          <w:szCs w:val="24"/>
        </w:rPr>
        <w:t xml:space="preserve">Format et fréquence des réunions </w:t>
      </w:r>
    </w:p>
    <w:p w14:paraId="1D8DF25A" w14:textId="77777777" w:rsidR="0034343D" w:rsidRPr="00780703" w:rsidRDefault="0034343D" w:rsidP="006278FD">
      <w:pPr>
        <w:spacing w:before="0" w:after="0" w:line="276" w:lineRule="auto"/>
        <w:jc w:val="both"/>
        <w:rPr>
          <w:i/>
          <w:iCs/>
          <w:sz w:val="24"/>
          <w:szCs w:val="24"/>
        </w:rPr>
      </w:pPr>
      <w:r w:rsidRPr="00780703">
        <w:rPr>
          <w:i/>
          <w:iCs/>
          <w:sz w:val="24"/>
          <w:szCs w:val="24"/>
        </w:rPr>
        <w:t xml:space="preserve">Support, outils et équipements disponibles. </w:t>
      </w:r>
    </w:p>
    <w:p w14:paraId="69971945" w14:textId="77777777" w:rsidR="0034343D" w:rsidRPr="00780703" w:rsidRDefault="0034343D" w:rsidP="006278FD">
      <w:pPr>
        <w:spacing w:before="0" w:after="0" w:line="276" w:lineRule="auto"/>
        <w:jc w:val="both"/>
        <w:rPr>
          <w:i/>
          <w:iCs/>
          <w:sz w:val="24"/>
          <w:szCs w:val="24"/>
        </w:rPr>
      </w:pPr>
      <w:r w:rsidRPr="00780703">
        <w:rPr>
          <w:i/>
          <w:iCs/>
          <w:sz w:val="24"/>
          <w:szCs w:val="24"/>
        </w:rPr>
        <w:t xml:space="preserve">Assurances et protection </w:t>
      </w:r>
    </w:p>
    <w:p w14:paraId="64B15D35" w14:textId="77777777" w:rsidR="0034343D" w:rsidRPr="00780703" w:rsidRDefault="0034343D" w:rsidP="006278FD">
      <w:pPr>
        <w:spacing w:before="0" w:after="0" w:line="276" w:lineRule="auto"/>
        <w:jc w:val="both"/>
        <w:rPr>
          <w:i/>
          <w:iCs/>
          <w:sz w:val="24"/>
          <w:szCs w:val="24"/>
        </w:rPr>
      </w:pPr>
      <w:r w:rsidRPr="00780703">
        <w:rPr>
          <w:i/>
          <w:iCs/>
          <w:sz w:val="24"/>
          <w:szCs w:val="24"/>
        </w:rPr>
        <w:t>Défraiement</w:t>
      </w:r>
    </w:p>
    <w:p w14:paraId="4F0C13D7" w14:textId="77777777" w:rsidR="0034343D" w:rsidRPr="00780703" w:rsidRDefault="0034343D" w:rsidP="00780703">
      <w:pPr>
        <w:jc w:val="both"/>
        <w:rPr>
          <w:i/>
          <w:iCs/>
          <w:sz w:val="24"/>
          <w:szCs w:val="24"/>
        </w:rPr>
      </w:pPr>
    </w:p>
    <w:p w14:paraId="747867EF" w14:textId="77777777" w:rsidR="00573226" w:rsidRPr="00780703" w:rsidRDefault="00573226" w:rsidP="00780703">
      <w:pPr>
        <w:jc w:val="both"/>
        <w:rPr>
          <w:rFonts w:asciiTheme="majorHAnsi" w:eastAsiaTheme="majorEastAsia" w:hAnsiTheme="majorHAnsi" w:cstheme="majorBidi"/>
          <w:caps/>
          <w:color w:val="069859" w:themeColor="accent3" w:themeShade="BF"/>
          <w:spacing w:val="10"/>
          <w:sz w:val="24"/>
          <w:szCs w:val="24"/>
          <w:lang w:val="fr-BE"/>
        </w:rPr>
      </w:pPr>
      <w:r w:rsidRPr="00780703">
        <w:rPr>
          <w:color w:val="069859" w:themeColor="accent3" w:themeShade="BF"/>
          <w:sz w:val="24"/>
          <w:szCs w:val="24"/>
          <w:lang w:val="fr-BE"/>
        </w:rPr>
        <w:br w:type="page"/>
      </w:r>
    </w:p>
    <w:p w14:paraId="6505D5FD" w14:textId="373E84C6" w:rsidR="00573226" w:rsidRPr="00780703" w:rsidRDefault="00573226" w:rsidP="00780703">
      <w:pPr>
        <w:pStyle w:val="Title"/>
        <w:jc w:val="both"/>
        <w:rPr>
          <w:color w:val="21917B"/>
          <w:lang w:val="fr-BE"/>
        </w:rPr>
      </w:pPr>
      <w:r w:rsidRPr="00780703">
        <w:rPr>
          <w:color w:val="21917B"/>
          <w:lang w:val="fr-BE"/>
        </w:rPr>
        <w:lastRenderedPageBreak/>
        <w:t>Developpement durable</w:t>
      </w:r>
    </w:p>
    <w:p w14:paraId="2BEF3D67" w14:textId="77777777" w:rsidR="00573226" w:rsidRPr="00780703" w:rsidRDefault="00573226" w:rsidP="00780703">
      <w:pPr>
        <w:pStyle w:val="Heading1"/>
      </w:pPr>
      <w:r w:rsidRPr="00780703">
        <w:t>Mission générale</w:t>
      </w:r>
    </w:p>
    <w:p w14:paraId="141360E0" w14:textId="602986EC" w:rsidR="00573226" w:rsidRDefault="00617EC3" w:rsidP="006278FD">
      <w:pPr>
        <w:spacing w:line="276" w:lineRule="auto"/>
        <w:jc w:val="both"/>
        <w:rPr>
          <w:sz w:val="24"/>
          <w:szCs w:val="24"/>
        </w:rPr>
      </w:pPr>
      <w:r w:rsidRPr="00780703">
        <w:rPr>
          <w:sz w:val="24"/>
          <w:szCs w:val="24"/>
        </w:rPr>
        <w:t xml:space="preserve">Le responsable du développement durable dans un club  </w:t>
      </w:r>
      <w:r w:rsidR="00B53FEB">
        <w:rPr>
          <w:sz w:val="24"/>
          <w:szCs w:val="24"/>
        </w:rPr>
        <w:t xml:space="preserve">de hockey </w:t>
      </w:r>
      <w:r w:rsidRPr="00780703">
        <w:rPr>
          <w:sz w:val="24"/>
          <w:szCs w:val="24"/>
        </w:rPr>
        <w:t>est chargé d'intégrer les principes du développement durable dans toutes les activités et opérations du club. Sa mission principale est de promouvoir des pratiques écologiquement responsables, de sensibiliser les membres et les partenaires à l'importance de la durabilité et de mettre en œuvre des initiatives qui minimisent l'empreinte écologique. Le responsable du développement durable doit également veiller à ce que le club respecte les réglementations environnementales et contribue positivement à la communauté en adoptant des pratiques sociales et économiques durables</w:t>
      </w:r>
      <w:r w:rsidR="00573226" w:rsidRPr="00780703">
        <w:rPr>
          <w:sz w:val="24"/>
          <w:szCs w:val="24"/>
        </w:rPr>
        <w:t>.</w:t>
      </w:r>
    </w:p>
    <w:p w14:paraId="44B5D1B7" w14:textId="77777777" w:rsidR="008972FF" w:rsidRPr="00780703" w:rsidRDefault="008972FF" w:rsidP="00780703">
      <w:pPr>
        <w:jc w:val="both"/>
        <w:rPr>
          <w:sz w:val="24"/>
          <w:szCs w:val="24"/>
        </w:rPr>
      </w:pPr>
    </w:p>
    <w:p w14:paraId="46783DA7" w14:textId="77777777" w:rsidR="00573226" w:rsidRPr="00780703" w:rsidRDefault="00573226" w:rsidP="00780703">
      <w:pPr>
        <w:pStyle w:val="Heading1"/>
      </w:pPr>
      <w:r w:rsidRPr="00780703">
        <w:t>Tâches principales</w:t>
      </w:r>
    </w:p>
    <w:p w14:paraId="0F15CF02" w14:textId="77777777" w:rsidR="008972FF" w:rsidRDefault="008972FF" w:rsidP="008972FF">
      <w:pPr>
        <w:pStyle w:val="ListParagraph"/>
        <w:ind w:left="360"/>
        <w:jc w:val="both"/>
        <w:rPr>
          <w:b/>
          <w:bCs/>
          <w:sz w:val="24"/>
          <w:szCs w:val="24"/>
        </w:rPr>
      </w:pPr>
    </w:p>
    <w:p w14:paraId="0DE20610" w14:textId="0E3B2C0E" w:rsidR="00573226" w:rsidRPr="00780703" w:rsidRDefault="00573226" w:rsidP="00780703">
      <w:pPr>
        <w:pStyle w:val="ListParagraph"/>
        <w:numPr>
          <w:ilvl w:val="0"/>
          <w:numId w:val="35"/>
        </w:numPr>
        <w:jc w:val="both"/>
        <w:rPr>
          <w:b/>
          <w:bCs/>
          <w:sz w:val="24"/>
          <w:szCs w:val="24"/>
        </w:rPr>
      </w:pPr>
      <w:r w:rsidRPr="00780703">
        <w:rPr>
          <w:b/>
          <w:bCs/>
          <w:sz w:val="24"/>
          <w:szCs w:val="24"/>
        </w:rPr>
        <w:t xml:space="preserve">Elaboration de la stratégie de développement durable </w:t>
      </w:r>
    </w:p>
    <w:p w14:paraId="330F57D9" w14:textId="77777777" w:rsidR="00573226" w:rsidRPr="00780703" w:rsidRDefault="00573226" w:rsidP="00780703">
      <w:pPr>
        <w:pStyle w:val="ListParagraph"/>
        <w:ind w:left="360"/>
        <w:jc w:val="both"/>
        <w:rPr>
          <w:b/>
          <w:bCs/>
          <w:sz w:val="24"/>
          <w:szCs w:val="24"/>
        </w:rPr>
      </w:pPr>
    </w:p>
    <w:p w14:paraId="6EA9F6F9" w14:textId="77777777" w:rsidR="00573226" w:rsidRPr="00780703" w:rsidRDefault="00573226" w:rsidP="006278FD">
      <w:pPr>
        <w:pStyle w:val="ListParagraph"/>
        <w:numPr>
          <w:ilvl w:val="0"/>
          <w:numId w:val="34"/>
        </w:numPr>
        <w:spacing w:line="276" w:lineRule="auto"/>
        <w:jc w:val="both"/>
        <w:rPr>
          <w:sz w:val="24"/>
          <w:szCs w:val="24"/>
        </w:rPr>
      </w:pPr>
      <w:r w:rsidRPr="00780703">
        <w:rPr>
          <w:sz w:val="24"/>
          <w:szCs w:val="24"/>
        </w:rPr>
        <w:t xml:space="preserve">Concevoir et mettre en œuvre une stratégie de développement durable alignée avec la vision et les objectifs du club ; </w:t>
      </w:r>
    </w:p>
    <w:p w14:paraId="097491D1" w14:textId="77777777" w:rsidR="00573226" w:rsidRPr="00780703" w:rsidRDefault="00573226" w:rsidP="006278FD">
      <w:pPr>
        <w:pStyle w:val="ListParagraph"/>
        <w:numPr>
          <w:ilvl w:val="0"/>
          <w:numId w:val="34"/>
        </w:numPr>
        <w:spacing w:line="276" w:lineRule="auto"/>
        <w:jc w:val="both"/>
        <w:rPr>
          <w:sz w:val="24"/>
          <w:szCs w:val="24"/>
        </w:rPr>
      </w:pPr>
      <w:r w:rsidRPr="00780703">
        <w:rPr>
          <w:sz w:val="24"/>
          <w:szCs w:val="24"/>
        </w:rPr>
        <w:t xml:space="preserve">Identifier les domaines clés où des améliorations peuvent être apportées pour réduire l’empreinte écologique du club. </w:t>
      </w:r>
    </w:p>
    <w:p w14:paraId="580AAD01" w14:textId="77777777" w:rsidR="00573226" w:rsidRPr="00780703" w:rsidRDefault="00573226" w:rsidP="00780703">
      <w:pPr>
        <w:pStyle w:val="ListParagraph"/>
        <w:jc w:val="both"/>
        <w:rPr>
          <w:sz w:val="24"/>
          <w:szCs w:val="24"/>
        </w:rPr>
      </w:pPr>
    </w:p>
    <w:p w14:paraId="2C9BF467" w14:textId="77777777" w:rsidR="00573226" w:rsidRPr="00780703" w:rsidRDefault="00573226" w:rsidP="00780703">
      <w:pPr>
        <w:pStyle w:val="ListParagraph"/>
        <w:numPr>
          <w:ilvl w:val="0"/>
          <w:numId w:val="35"/>
        </w:numPr>
        <w:jc w:val="both"/>
        <w:rPr>
          <w:b/>
          <w:bCs/>
          <w:sz w:val="24"/>
          <w:szCs w:val="24"/>
        </w:rPr>
      </w:pPr>
      <w:r w:rsidRPr="00780703">
        <w:rPr>
          <w:b/>
          <w:bCs/>
          <w:sz w:val="24"/>
          <w:szCs w:val="24"/>
        </w:rPr>
        <w:t xml:space="preserve">Gestion des ressources environnementales </w:t>
      </w:r>
    </w:p>
    <w:p w14:paraId="75FBE29D" w14:textId="77777777" w:rsidR="00573226" w:rsidRPr="00780703" w:rsidRDefault="00573226" w:rsidP="00780703">
      <w:pPr>
        <w:pStyle w:val="ListParagraph"/>
        <w:ind w:left="360"/>
        <w:jc w:val="both"/>
        <w:rPr>
          <w:b/>
          <w:bCs/>
          <w:sz w:val="24"/>
          <w:szCs w:val="24"/>
        </w:rPr>
      </w:pPr>
    </w:p>
    <w:p w14:paraId="5B31A103" w14:textId="77777777" w:rsidR="00573226" w:rsidRPr="00780703" w:rsidRDefault="00573226" w:rsidP="006278FD">
      <w:pPr>
        <w:pStyle w:val="ListParagraph"/>
        <w:numPr>
          <w:ilvl w:val="0"/>
          <w:numId w:val="36"/>
        </w:numPr>
        <w:spacing w:line="276" w:lineRule="auto"/>
        <w:jc w:val="both"/>
        <w:rPr>
          <w:sz w:val="24"/>
          <w:szCs w:val="24"/>
        </w:rPr>
      </w:pPr>
      <w:r w:rsidRPr="00780703">
        <w:rPr>
          <w:sz w:val="24"/>
          <w:szCs w:val="24"/>
        </w:rPr>
        <w:t>Mettre en place des initiatives pour réduire la consommation d’énergie, d’eau et de ressources matérielles au sein du club ;</w:t>
      </w:r>
    </w:p>
    <w:p w14:paraId="19FAD339" w14:textId="77777777" w:rsidR="00573226" w:rsidRDefault="00573226" w:rsidP="006278FD">
      <w:pPr>
        <w:pStyle w:val="ListParagraph"/>
        <w:numPr>
          <w:ilvl w:val="0"/>
          <w:numId w:val="36"/>
        </w:numPr>
        <w:spacing w:line="276" w:lineRule="auto"/>
        <w:jc w:val="both"/>
        <w:rPr>
          <w:sz w:val="24"/>
          <w:szCs w:val="24"/>
        </w:rPr>
      </w:pPr>
      <w:r w:rsidRPr="00780703">
        <w:rPr>
          <w:sz w:val="24"/>
          <w:szCs w:val="24"/>
        </w:rPr>
        <w:t xml:space="preserve">Promouvoir le recyclage et la gestion des déchets, notamment en instaurant des pratiques de tri et de réduction des déchets dans la vie quotidienne du club. </w:t>
      </w:r>
    </w:p>
    <w:p w14:paraId="4218E889" w14:textId="77777777" w:rsidR="008972FF" w:rsidRPr="00780703" w:rsidRDefault="008972FF" w:rsidP="006278FD">
      <w:pPr>
        <w:pStyle w:val="ListParagraph"/>
        <w:spacing w:line="276" w:lineRule="auto"/>
        <w:jc w:val="both"/>
        <w:rPr>
          <w:sz w:val="24"/>
          <w:szCs w:val="24"/>
        </w:rPr>
      </w:pPr>
    </w:p>
    <w:p w14:paraId="4685F119" w14:textId="77777777" w:rsidR="00573226" w:rsidRPr="00780703" w:rsidRDefault="00573226" w:rsidP="00780703">
      <w:pPr>
        <w:pStyle w:val="ListParagraph"/>
        <w:numPr>
          <w:ilvl w:val="0"/>
          <w:numId w:val="35"/>
        </w:numPr>
        <w:jc w:val="both"/>
        <w:rPr>
          <w:b/>
          <w:bCs/>
          <w:sz w:val="24"/>
          <w:szCs w:val="24"/>
        </w:rPr>
      </w:pPr>
      <w:r w:rsidRPr="00780703">
        <w:rPr>
          <w:b/>
          <w:bCs/>
          <w:sz w:val="24"/>
          <w:szCs w:val="24"/>
        </w:rPr>
        <w:t xml:space="preserve">Sensibilisation </w:t>
      </w:r>
    </w:p>
    <w:p w14:paraId="1B7F1930" w14:textId="77777777" w:rsidR="00573226" w:rsidRPr="00780703" w:rsidRDefault="00573226" w:rsidP="00780703">
      <w:pPr>
        <w:pStyle w:val="ListParagraph"/>
        <w:ind w:left="360"/>
        <w:jc w:val="both"/>
        <w:rPr>
          <w:b/>
          <w:bCs/>
          <w:sz w:val="24"/>
          <w:szCs w:val="24"/>
        </w:rPr>
      </w:pPr>
    </w:p>
    <w:p w14:paraId="75F5F663" w14:textId="1DD2216A" w:rsidR="00573226" w:rsidRPr="00780703" w:rsidRDefault="00573226" w:rsidP="006278FD">
      <w:pPr>
        <w:pStyle w:val="ListParagraph"/>
        <w:numPr>
          <w:ilvl w:val="0"/>
          <w:numId w:val="37"/>
        </w:numPr>
        <w:spacing w:line="276" w:lineRule="auto"/>
        <w:jc w:val="both"/>
        <w:rPr>
          <w:sz w:val="24"/>
          <w:szCs w:val="24"/>
        </w:rPr>
      </w:pPr>
      <w:r w:rsidRPr="00780703">
        <w:rPr>
          <w:sz w:val="24"/>
          <w:szCs w:val="24"/>
        </w:rPr>
        <w:t>Organiser des sessions de sensibilisation pour les membres, les bénévoles et les partenaires sur les bonnes pratiques mises en place par le club</w:t>
      </w:r>
      <w:r w:rsidR="00997C79">
        <w:rPr>
          <w:sz w:val="24"/>
          <w:szCs w:val="24"/>
        </w:rPr>
        <w:t> ;</w:t>
      </w:r>
    </w:p>
    <w:p w14:paraId="5CD4A3D3" w14:textId="5647FB15" w:rsidR="006278FD" w:rsidRDefault="00573226" w:rsidP="008F601A">
      <w:pPr>
        <w:pStyle w:val="ListParagraph"/>
        <w:numPr>
          <w:ilvl w:val="0"/>
          <w:numId w:val="37"/>
        </w:numPr>
        <w:spacing w:line="276" w:lineRule="auto"/>
        <w:jc w:val="both"/>
        <w:rPr>
          <w:sz w:val="24"/>
          <w:szCs w:val="24"/>
        </w:rPr>
      </w:pPr>
      <w:r w:rsidRPr="00780703">
        <w:rPr>
          <w:sz w:val="24"/>
          <w:szCs w:val="24"/>
        </w:rPr>
        <w:t xml:space="preserve">Créer, en collaboration avec la LFH si besoin,  et diffuser des ressources éducatives pour encourager des comportements écologiquement responsables au sein du club. </w:t>
      </w:r>
    </w:p>
    <w:p w14:paraId="78BAF654" w14:textId="77777777" w:rsidR="008F601A" w:rsidRDefault="008F601A" w:rsidP="008F601A">
      <w:pPr>
        <w:pStyle w:val="ListParagraph"/>
        <w:spacing w:line="276" w:lineRule="auto"/>
        <w:jc w:val="both"/>
        <w:rPr>
          <w:sz w:val="24"/>
          <w:szCs w:val="24"/>
        </w:rPr>
      </w:pPr>
    </w:p>
    <w:p w14:paraId="1D8B384C" w14:textId="77777777" w:rsidR="008F601A" w:rsidRDefault="008F601A" w:rsidP="008F601A">
      <w:pPr>
        <w:pStyle w:val="ListParagraph"/>
        <w:spacing w:line="276" w:lineRule="auto"/>
        <w:jc w:val="both"/>
        <w:rPr>
          <w:sz w:val="24"/>
          <w:szCs w:val="24"/>
        </w:rPr>
      </w:pPr>
    </w:p>
    <w:p w14:paraId="4C87A6A2" w14:textId="77777777" w:rsidR="008F601A" w:rsidRDefault="008F601A" w:rsidP="008F601A">
      <w:pPr>
        <w:pStyle w:val="ListParagraph"/>
        <w:spacing w:line="276" w:lineRule="auto"/>
        <w:jc w:val="both"/>
        <w:rPr>
          <w:sz w:val="24"/>
          <w:szCs w:val="24"/>
        </w:rPr>
      </w:pPr>
    </w:p>
    <w:p w14:paraId="10E37465" w14:textId="54922E3C" w:rsidR="008F601A" w:rsidRDefault="008F601A" w:rsidP="008F601A">
      <w:pPr>
        <w:pStyle w:val="ListParagraph"/>
        <w:spacing w:line="276" w:lineRule="auto"/>
        <w:jc w:val="both"/>
        <w:rPr>
          <w:sz w:val="24"/>
          <w:szCs w:val="24"/>
        </w:rPr>
      </w:pPr>
    </w:p>
    <w:p w14:paraId="57DF5F23" w14:textId="77777777" w:rsidR="008F601A" w:rsidRDefault="008F601A" w:rsidP="008F601A">
      <w:pPr>
        <w:pStyle w:val="ListParagraph"/>
        <w:spacing w:line="276" w:lineRule="auto"/>
        <w:jc w:val="both"/>
        <w:rPr>
          <w:sz w:val="24"/>
          <w:szCs w:val="24"/>
        </w:rPr>
      </w:pPr>
    </w:p>
    <w:p w14:paraId="7F778214" w14:textId="77777777" w:rsidR="008F601A" w:rsidRPr="008F601A" w:rsidRDefault="008F601A" w:rsidP="008F601A">
      <w:pPr>
        <w:pStyle w:val="ListParagraph"/>
        <w:spacing w:line="276" w:lineRule="auto"/>
        <w:jc w:val="both"/>
        <w:rPr>
          <w:sz w:val="24"/>
          <w:szCs w:val="24"/>
        </w:rPr>
      </w:pPr>
    </w:p>
    <w:p w14:paraId="28181396" w14:textId="77777777" w:rsidR="00573226" w:rsidRPr="00780703" w:rsidRDefault="00573226" w:rsidP="00780703">
      <w:pPr>
        <w:pStyle w:val="ListParagraph"/>
        <w:numPr>
          <w:ilvl w:val="0"/>
          <w:numId w:val="35"/>
        </w:numPr>
        <w:jc w:val="both"/>
        <w:rPr>
          <w:sz w:val="24"/>
          <w:szCs w:val="24"/>
        </w:rPr>
      </w:pPr>
      <w:r w:rsidRPr="00780703">
        <w:rPr>
          <w:b/>
          <w:bCs/>
          <w:sz w:val="24"/>
          <w:szCs w:val="24"/>
        </w:rPr>
        <w:t>Intégration du développement durable dans les activités sportives</w:t>
      </w:r>
    </w:p>
    <w:p w14:paraId="3EB43C28" w14:textId="77777777" w:rsidR="00573226" w:rsidRPr="00780703" w:rsidRDefault="00573226" w:rsidP="00780703">
      <w:pPr>
        <w:pStyle w:val="ListParagraph"/>
        <w:ind w:left="360"/>
        <w:jc w:val="both"/>
        <w:rPr>
          <w:sz w:val="24"/>
          <w:szCs w:val="24"/>
        </w:rPr>
      </w:pPr>
    </w:p>
    <w:p w14:paraId="2B613327" w14:textId="3429F78F" w:rsidR="00573226" w:rsidRDefault="00573226" w:rsidP="006278FD">
      <w:pPr>
        <w:pStyle w:val="ListParagraph"/>
        <w:numPr>
          <w:ilvl w:val="0"/>
          <w:numId w:val="38"/>
        </w:numPr>
        <w:spacing w:line="276" w:lineRule="auto"/>
        <w:jc w:val="both"/>
        <w:rPr>
          <w:sz w:val="24"/>
          <w:szCs w:val="24"/>
        </w:rPr>
      </w:pPr>
      <w:r w:rsidRPr="00780703">
        <w:rPr>
          <w:sz w:val="24"/>
          <w:szCs w:val="24"/>
        </w:rPr>
        <w:t xml:space="preserve">S’assurer que les événements et les activités sportives du club intègrent des </w:t>
      </w:r>
      <w:r w:rsidR="00617EC3" w:rsidRPr="00780703">
        <w:rPr>
          <w:sz w:val="24"/>
          <w:szCs w:val="24"/>
        </w:rPr>
        <w:t>pratiques</w:t>
      </w:r>
      <w:r w:rsidRPr="00780703">
        <w:rPr>
          <w:sz w:val="24"/>
          <w:szCs w:val="24"/>
        </w:rPr>
        <w:t xml:space="preserve"> </w:t>
      </w:r>
      <w:r w:rsidR="00617EC3" w:rsidRPr="00780703">
        <w:rPr>
          <w:sz w:val="24"/>
          <w:szCs w:val="24"/>
        </w:rPr>
        <w:t>durable</w:t>
      </w:r>
      <w:r w:rsidR="00B53FEB">
        <w:rPr>
          <w:sz w:val="24"/>
          <w:szCs w:val="24"/>
        </w:rPr>
        <w:t>s</w:t>
      </w:r>
      <w:r w:rsidRPr="00780703">
        <w:rPr>
          <w:sz w:val="24"/>
          <w:szCs w:val="24"/>
        </w:rPr>
        <w:t>, comme la réduction des déchets, l’utilisation de matériaux écologiques et la promotion et valorisation des mobilités douces si possible</w:t>
      </w:r>
      <w:r w:rsidR="00997C79">
        <w:rPr>
          <w:sz w:val="24"/>
          <w:szCs w:val="24"/>
        </w:rPr>
        <w:t>.</w:t>
      </w:r>
    </w:p>
    <w:p w14:paraId="722BE2D7" w14:textId="77777777" w:rsidR="006278FD" w:rsidRPr="006278FD" w:rsidRDefault="006278FD" w:rsidP="006278FD">
      <w:pPr>
        <w:pStyle w:val="ListParagraph"/>
        <w:spacing w:line="276" w:lineRule="auto"/>
        <w:jc w:val="both"/>
        <w:rPr>
          <w:sz w:val="24"/>
          <w:szCs w:val="24"/>
        </w:rPr>
      </w:pPr>
    </w:p>
    <w:p w14:paraId="4AF42EAB" w14:textId="77777777" w:rsidR="00573226" w:rsidRPr="00780703" w:rsidRDefault="00573226" w:rsidP="00780703">
      <w:pPr>
        <w:pStyle w:val="ListParagraph"/>
        <w:numPr>
          <w:ilvl w:val="0"/>
          <w:numId w:val="35"/>
        </w:numPr>
        <w:jc w:val="both"/>
        <w:rPr>
          <w:b/>
          <w:bCs/>
          <w:sz w:val="24"/>
          <w:szCs w:val="24"/>
        </w:rPr>
      </w:pPr>
      <w:r w:rsidRPr="00780703">
        <w:rPr>
          <w:b/>
          <w:bCs/>
          <w:sz w:val="24"/>
          <w:szCs w:val="24"/>
        </w:rPr>
        <w:t xml:space="preserve">Partenariats et collaboration </w:t>
      </w:r>
    </w:p>
    <w:p w14:paraId="14AF2540" w14:textId="77777777" w:rsidR="00573226" w:rsidRPr="00780703" w:rsidRDefault="00573226" w:rsidP="00780703">
      <w:pPr>
        <w:pStyle w:val="ListParagraph"/>
        <w:ind w:left="360"/>
        <w:jc w:val="both"/>
        <w:rPr>
          <w:b/>
          <w:bCs/>
          <w:sz w:val="24"/>
          <w:szCs w:val="24"/>
        </w:rPr>
      </w:pPr>
    </w:p>
    <w:p w14:paraId="1E34B489" w14:textId="3969A31F" w:rsidR="00573226" w:rsidRPr="00780703" w:rsidRDefault="00573226" w:rsidP="006278FD">
      <w:pPr>
        <w:pStyle w:val="ListParagraph"/>
        <w:numPr>
          <w:ilvl w:val="0"/>
          <w:numId w:val="39"/>
        </w:numPr>
        <w:spacing w:line="276" w:lineRule="auto"/>
        <w:jc w:val="both"/>
        <w:rPr>
          <w:sz w:val="24"/>
          <w:szCs w:val="24"/>
        </w:rPr>
      </w:pPr>
      <w:r w:rsidRPr="00780703">
        <w:rPr>
          <w:sz w:val="24"/>
          <w:szCs w:val="24"/>
        </w:rPr>
        <w:t>Développer des partenariats avec des organisations locales, des entreprises</w:t>
      </w:r>
      <w:r w:rsidR="00617EC3" w:rsidRPr="00780703">
        <w:rPr>
          <w:sz w:val="24"/>
          <w:szCs w:val="24"/>
        </w:rPr>
        <w:t xml:space="preserve"> </w:t>
      </w:r>
      <w:r w:rsidRPr="00780703">
        <w:rPr>
          <w:sz w:val="24"/>
          <w:szCs w:val="24"/>
        </w:rPr>
        <w:t>et des autorités publiques pour promouvoir des initiatives communes en matière de développement durable ;</w:t>
      </w:r>
    </w:p>
    <w:p w14:paraId="66FEACA8" w14:textId="77777777" w:rsidR="00573226" w:rsidRPr="00780703" w:rsidRDefault="00573226" w:rsidP="006278FD">
      <w:pPr>
        <w:pStyle w:val="ListParagraph"/>
        <w:numPr>
          <w:ilvl w:val="0"/>
          <w:numId w:val="39"/>
        </w:numPr>
        <w:spacing w:line="276" w:lineRule="auto"/>
        <w:jc w:val="both"/>
        <w:rPr>
          <w:sz w:val="24"/>
          <w:szCs w:val="24"/>
        </w:rPr>
      </w:pPr>
      <w:r w:rsidRPr="00780703">
        <w:rPr>
          <w:sz w:val="24"/>
          <w:szCs w:val="24"/>
        </w:rPr>
        <w:t xml:space="preserve">Travailler avec des sponsors pour soutenir des projets durables et obtenir des financements dédiés. </w:t>
      </w:r>
    </w:p>
    <w:p w14:paraId="53328E69" w14:textId="77777777" w:rsidR="00573226" w:rsidRPr="00780703" w:rsidRDefault="00573226" w:rsidP="00780703">
      <w:pPr>
        <w:pStyle w:val="ListParagraph"/>
        <w:jc w:val="both"/>
        <w:rPr>
          <w:sz w:val="24"/>
          <w:szCs w:val="24"/>
        </w:rPr>
      </w:pPr>
    </w:p>
    <w:p w14:paraId="558E22C4" w14:textId="77777777" w:rsidR="00573226" w:rsidRPr="00780703" w:rsidRDefault="00573226" w:rsidP="00780703">
      <w:pPr>
        <w:pStyle w:val="ListParagraph"/>
        <w:numPr>
          <w:ilvl w:val="0"/>
          <w:numId w:val="35"/>
        </w:numPr>
        <w:jc w:val="both"/>
        <w:rPr>
          <w:b/>
          <w:bCs/>
          <w:sz w:val="24"/>
          <w:szCs w:val="24"/>
        </w:rPr>
      </w:pPr>
      <w:r w:rsidRPr="00780703">
        <w:rPr>
          <w:b/>
          <w:bCs/>
          <w:sz w:val="24"/>
          <w:szCs w:val="24"/>
        </w:rPr>
        <w:t xml:space="preserve">Suivi et reporting </w:t>
      </w:r>
    </w:p>
    <w:p w14:paraId="48D8A420" w14:textId="77777777" w:rsidR="00573226" w:rsidRPr="00780703" w:rsidRDefault="00573226" w:rsidP="00780703">
      <w:pPr>
        <w:pStyle w:val="ListParagraph"/>
        <w:ind w:left="360"/>
        <w:jc w:val="both"/>
        <w:rPr>
          <w:b/>
          <w:bCs/>
          <w:sz w:val="24"/>
          <w:szCs w:val="24"/>
        </w:rPr>
      </w:pPr>
    </w:p>
    <w:p w14:paraId="3A1D412F" w14:textId="77777777" w:rsidR="00573226" w:rsidRPr="00780703" w:rsidRDefault="00573226" w:rsidP="006278FD">
      <w:pPr>
        <w:pStyle w:val="ListParagraph"/>
        <w:numPr>
          <w:ilvl w:val="0"/>
          <w:numId w:val="40"/>
        </w:numPr>
        <w:spacing w:line="276" w:lineRule="auto"/>
        <w:jc w:val="both"/>
        <w:rPr>
          <w:sz w:val="24"/>
          <w:szCs w:val="24"/>
        </w:rPr>
      </w:pPr>
      <w:r w:rsidRPr="00780703">
        <w:rPr>
          <w:sz w:val="24"/>
          <w:szCs w:val="24"/>
        </w:rPr>
        <w:t xml:space="preserve">Evaluer, via des indicateurs établis, l’impact environnemental des initiatives mises en place et suivre les progrès réalisés par rapport aux objectifs fixés de durabilité ; </w:t>
      </w:r>
    </w:p>
    <w:p w14:paraId="0F5A6E96" w14:textId="77777777" w:rsidR="00573226" w:rsidRPr="00780703" w:rsidRDefault="00573226" w:rsidP="006278FD">
      <w:pPr>
        <w:pStyle w:val="ListParagraph"/>
        <w:numPr>
          <w:ilvl w:val="0"/>
          <w:numId w:val="40"/>
        </w:numPr>
        <w:spacing w:line="276" w:lineRule="auto"/>
        <w:jc w:val="both"/>
        <w:rPr>
          <w:sz w:val="24"/>
          <w:szCs w:val="24"/>
        </w:rPr>
      </w:pPr>
      <w:r w:rsidRPr="00780703">
        <w:rPr>
          <w:sz w:val="24"/>
          <w:szCs w:val="24"/>
        </w:rPr>
        <w:t xml:space="preserve">Rédiger des rapports réguliers sur les actions de développement durable du club et communiquer les résultats aux membres, à l’OA et aux partenaires. </w:t>
      </w:r>
    </w:p>
    <w:p w14:paraId="1B51210C" w14:textId="77777777" w:rsidR="00573226" w:rsidRPr="00780703" w:rsidRDefault="00573226" w:rsidP="00780703">
      <w:pPr>
        <w:pStyle w:val="ListParagraph"/>
        <w:jc w:val="both"/>
        <w:rPr>
          <w:sz w:val="24"/>
          <w:szCs w:val="24"/>
        </w:rPr>
      </w:pPr>
    </w:p>
    <w:p w14:paraId="126D97D0" w14:textId="77777777" w:rsidR="00573226" w:rsidRPr="00780703" w:rsidRDefault="00573226" w:rsidP="00780703">
      <w:pPr>
        <w:pStyle w:val="ListParagraph"/>
        <w:numPr>
          <w:ilvl w:val="0"/>
          <w:numId w:val="35"/>
        </w:numPr>
        <w:jc w:val="both"/>
        <w:rPr>
          <w:b/>
          <w:bCs/>
          <w:sz w:val="24"/>
          <w:szCs w:val="24"/>
        </w:rPr>
      </w:pPr>
      <w:r w:rsidRPr="00780703">
        <w:rPr>
          <w:b/>
          <w:bCs/>
          <w:sz w:val="24"/>
          <w:szCs w:val="24"/>
        </w:rPr>
        <w:t xml:space="preserve">Respect des réglementations </w:t>
      </w:r>
    </w:p>
    <w:p w14:paraId="1165C0DC" w14:textId="77777777" w:rsidR="00573226" w:rsidRPr="00780703" w:rsidRDefault="00573226" w:rsidP="00780703">
      <w:pPr>
        <w:pStyle w:val="ListParagraph"/>
        <w:ind w:left="360"/>
        <w:jc w:val="both"/>
        <w:rPr>
          <w:b/>
          <w:bCs/>
          <w:sz w:val="24"/>
          <w:szCs w:val="24"/>
        </w:rPr>
      </w:pPr>
    </w:p>
    <w:p w14:paraId="07A4778A" w14:textId="77777777" w:rsidR="00573226" w:rsidRPr="00780703" w:rsidRDefault="00573226" w:rsidP="006278FD">
      <w:pPr>
        <w:pStyle w:val="ListParagraph"/>
        <w:numPr>
          <w:ilvl w:val="0"/>
          <w:numId w:val="41"/>
        </w:numPr>
        <w:spacing w:line="276" w:lineRule="auto"/>
        <w:jc w:val="both"/>
        <w:rPr>
          <w:sz w:val="24"/>
          <w:szCs w:val="24"/>
        </w:rPr>
      </w:pPr>
      <w:r w:rsidRPr="00780703">
        <w:rPr>
          <w:sz w:val="24"/>
          <w:szCs w:val="24"/>
        </w:rPr>
        <w:t>Veiller au respect des réglementations locales, nationales et internationales en matière d’environnement et de développement durable ;</w:t>
      </w:r>
    </w:p>
    <w:p w14:paraId="4B8AA4C6" w14:textId="77777777" w:rsidR="00573226" w:rsidRPr="00780703" w:rsidRDefault="00573226" w:rsidP="006278FD">
      <w:pPr>
        <w:pStyle w:val="ListParagraph"/>
        <w:numPr>
          <w:ilvl w:val="0"/>
          <w:numId w:val="41"/>
        </w:numPr>
        <w:spacing w:line="276" w:lineRule="auto"/>
        <w:jc w:val="both"/>
        <w:rPr>
          <w:sz w:val="24"/>
          <w:szCs w:val="24"/>
        </w:rPr>
      </w:pPr>
      <w:r w:rsidRPr="00780703">
        <w:rPr>
          <w:sz w:val="24"/>
          <w:szCs w:val="24"/>
        </w:rPr>
        <w:t>S’assurer que le club adhère aux normes et aux meilleurs pratiques dans le domaine de la durabilité.</w:t>
      </w:r>
    </w:p>
    <w:p w14:paraId="20E03040" w14:textId="77777777" w:rsidR="00573226" w:rsidRPr="00780703" w:rsidRDefault="00573226" w:rsidP="00780703">
      <w:pPr>
        <w:pStyle w:val="ListParagraph"/>
        <w:jc w:val="both"/>
        <w:rPr>
          <w:sz w:val="24"/>
          <w:szCs w:val="24"/>
        </w:rPr>
      </w:pPr>
    </w:p>
    <w:p w14:paraId="53A7C571" w14:textId="77777777" w:rsidR="00573226" w:rsidRDefault="00573226" w:rsidP="00780703">
      <w:pPr>
        <w:pStyle w:val="ListParagraph"/>
        <w:numPr>
          <w:ilvl w:val="0"/>
          <w:numId w:val="35"/>
        </w:numPr>
        <w:jc w:val="both"/>
        <w:rPr>
          <w:b/>
          <w:bCs/>
          <w:sz w:val="24"/>
          <w:szCs w:val="24"/>
        </w:rPr>
      </w:pPr>
      <w:r w:rsidRPr="00780703">
        <w:rPr>
          <w:b/>
          <w:bCs/>
          <w:sz w:val="24"/>
          <w:szCs w:val="24"/>
        </w:rPr>
        <w:t xml:space="preserve">Innovation et amélioration continue </w:t>
      </w:r>
    </w:p>
    <w:p w14:paraId="48D755FE" w14:textId="77777777" w:rsidR="008972FF" w:rsidRPr="00780703" w:rsidRDefault="008972FF" w:rsidP="008972FF">
      <w:pPr>
        <w:pStyle w:val="ListParagraph"/>
        <w:ind w:left="360"/>
        <w:jc w:val="both"/>
        <w:rPr>
          <w:b/>
          <w:bCs/>
          <w:sz w:val="24"/>
          <w:szCs w:val="24"/>
        </w:rPr>
      </w:pPr>
    </w:p>
    <w:p w14:paraId="664E50BF" w14:textId="77777777" w:rsidR="00573226" w:rsidRPr="00780703" w:rsidRDefault="00573226" w:rsidP="006278FD">
      <w:pPr>
        <w:pStyle w:val="ListParagraph"/>
        <w:numPr>
          <w:ilvl w:val="0"/>
          <w:numId w:val="42"/>
        </w:numPr>
        <w:spacing w:line="276" w:lineRule="auto"/>
        <w:jc w:val="both"/>
        <w:rPr>
          <w:sz w:val="24"/>
          <w:szCs w:val="24"/>
        </w:rPr>
      </w:pPr>
      <w:r w:rsidRPr="00780703">
        <w:rPr>
          <w:sz w:val="24"/>
          <w:szCs w:val="24"/>
        </w:rPr>
        <w:t>Rechercher constamment de nouvelles idées et solutions pour améliorer la performance durable du club ;</w:t>
      </w:r>
    </w:p>
    <w:p w14:paraId="657CA147" w14:textId="77777777" w:rsidR="00573226" w:rsidRPr="00780703" w:rsidRDefault="00573226" w:rsidP="006278FD">
      <w:pPr>
        <w:pStyle w:val="ListParagraph"/>
        <w:numPr>
          <w:ilvl w:val="0"/>
          <w:numId w:val="42"/>
        </w:numPr>
        <w:spacing w:line="276" w:lineRule="auto"/>
        <w:jc w:val="both"/>
        <w:rPr>
          <w:sz w:val="24"/>
          <w:szCs w:val="24"/>
        </w:rPr>
      </w:pPr>
      <w:r w:rsidRPr="00780703">
        <w:rPr>
          <w:sz w:val="24"/>
          <w:szCs w:val="24"/>
        </w:rPr>
        <w:t xml:space="preserve">Encourage l’innovation en matière de développement durable et tester de nouvelles approches pour réduire l’empreinte écologique du club. </w:t>
      </w:r>
    </w:p>
    <w:p w14:paraId="7943FE3A" w14:textId="77777777" w:rsidR="00573226" w:rsidRPr="00780703" w:rsidRDefault="00573226" w:rsidP="00780703">
      <w:pPr>
        <w:jc w:val="both"/>
        <w:rPr>
          <w:sz w:val="24"/>
          <w:szCs w:val="24"/>
          <w:lang w:val="fr-BE"/>
        </w:rPr>
      </w:pPr>
    </w:p>
    <w:p w14:paraId="407CE451" w14:textId="77777777" w:rsidR="00573226" w:rsidRPr="00780703" w:rsidRDefault="00573226" w:rsidP="00780703">
      <w:pPr>
        <w:pStyle w:val="Heading1"/>
      </w:pPr>
      <w:r w:rsidRPr="00780703">
        <w:t>Compétences attendues</w:t>
      </w:r>
    </w:p>
    <w:p w14:paraId="23B12B98" w14:textId="77777777" w:rsidR="008972FF" w:rsidRDefault="008972FF" w:rsidP="008972FF">
      <w:pPr>
        <w:pStyle w:val="ListParagraph"/>
        <w:jc w:val="both"/>
        <w:rPr>
          <w:sz w:val="24"/>
          <w:szCs w:val="24"/>
        </w:rPr>
      </w:pPr>
    </w:p>
    <w:p w14:paraId="124FCAF9" w14:textId="080ADC46"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Gestion environnementale </w:t>
      </w:r>
    </w:p>
    <w:p w14:paraId="1A2A7A3E"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Elaboration de stratégies</w:t>
      </w:r>
    </w:p>
    <w:p w14:paraId="6AA05072"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Gestion de projets </w:t>
      </w:r>
    </w:p>
    <w:p w14:paraId="233B20E6"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lastRenderedPageBreak/>
        <w:t>Communication</w:t>
      </w:r>
    </w:p>
    <w:p w14:paraId="2E69D838"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Gestion des ressources </w:t>
      </w:r>
    </w:p>
    <w:p w14:paraId="2D98ACD1"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Innovation</w:t>
      </w:r>
    </w:p>
    <w:p w14:paraId="552AAAE9"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Gestion budgétaire</w:t>
      </w:r>
    </w:p>
    <w:p w14:paraId="60EB9671"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Relations publiques </w:t>
      </w:r>
    </w:p>
    <w:p w14:paraId="48F7592C"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Conformité réglementaire</w:t>
      </w:r>
    </w:p>
    <w:p w14:paraId="06C9C360" w14:textId="1B4504DD" w:rsidR="0034343D" w:rsidRPr="008972FF" w:rsidRDefault="00573226" w:rsidP="006278FD">
      <w:pPr>
        <w:pStyle w:val="ListParagraph"/>
        <w:numPr>
          <w:ilvl w:val="0"/>
          <w:numId w:val="25"/>
        </w:numPr>
        <w:spacing w:line="276" w:lineRule="auto"/>
        <w:jc w:val="both"/>
        <w:rPr>
          <w:sz w:val="24"/>
          <w:szCs w:val="24"/>
        </w:rPr>
      </w:pPr>
      <w:r w:rsidRPr="00780703">
        <w:rPr>
          <w:sz w:val="24"/>
          <w:szCs w:val="24"/>
        </w:rPr>
        <w:t xml:space="preserve">Analyse et évaluation </w:t>
      </w:r>
    </w:p>
    <w:p w14:paraId="350C2F87" w14:textId="77777777" w:rsidR="00573226" w:rsidRPr="00780703" w:rsidRDefault="00573226" w:rsidP="00780703">
      <w:pPr>
        <w:pStyle w:val="ListParagraph"/>
        <w:jc w:val="both"/>
        <w:rPr>
          <w:sz w:val="24"/>
          <w:szCs w:val="24"/>
        </w:rPr>
      </w:pPr>
    </w:p>
    <w:p w14:paraId="2F8830E0" w14:textId="77777777" w:rsidR="00573226" w:rsidRPr="00780703" w:rsidRDefault="00573226" w:rsidP="00780703">
      <w:pPr>
        <w:pStyle w:val="Heading1"/>
      </w:pPr>
      <w:r w:rsidRPr="00780703">
        <w:t>Positionnement organisationnel</w:t>
      </w:r>
    </w:p>
    <w:p w14:paraId="16C7CB42" w14:textId="77777777" w:rsidR="00573226" w:rsidRPr="00780703" w:rsidRDefault="00573226" w:rsidP="006278FD">
      <w:pPr>
        <w:spacing w:line="276" w:lineRule="auto"/>
        <w:jc w:val="both"/>
        <w:rPr>
          <w:sz w:val="24"/>
          <w:szCs w:val="24"/>
        </w:rPr>
      </w:pPr>
      <w:r w:rsidRPr="00780703">
        <w:rPr>
          <w:sz w:val="24"/>
          <w:szCs w:val="24"/>
        </w:rPr>
        <w:t xml:space="preserve">Le responsable développement collabore étroitement avec  : </w:t>
      </w:r>
    </w:p>
    <w:p w14:paraId="6201F906" w14:textId="5411F66B" w:rsidR="00617EC3" w:rsidRPr="00780703" w:rsidRDefault="00617EC3" w:rsidP="006278FD">
      <w:pPr>
        <w:pStyle w:val="ListParagraph"/>
        <w:numPr>
          <w:ilvl w:val="0"/>
          <w:numId w:val="25"/>
        </w:numPr>
        <w:spacing w:line="276" w:lineRule="auto"/>
        <w:jc w:val="both"/>
        <w:rPr>
          <w:sz w:val="24"/>
          <w:szCs w:val="24"/>
        </w:rPr>
      </w:pPr>
      <w:r w:rsidRPr="00780703">
        <w:rPr>
          <w:b/>
          <w:bCs/>
          <w:sz w:val="24"/>
          <w:szCs w:val="24"/>
        </w:rPr>
        <w:t>Le responsable infrastructure</w:t>
      </w:r>
      <w:r w:rsidRPr="00780703">
        <w:rPr>
          <w:sz w:val="24"/>
          <w:szCs w:val="24"/>
        </w:rPr>
        <w:t xml:space="preserve"> pour intégrer des pratiques durables dans les infrastructures et les installations du club.</w:t>
      </w:r>
    </w:p>
    <w:p w14:paraId="00BB4954" w14:textId="10B02C57" w:rsidR="00617EC3" w:rsidRPr="00780703" w:rsidRDefault="00617EC3" w:rsidP="006278FD">
      <w:pPr>
        <w:pStyle w:val="ListParagraph"/>
        <w:numPr>
          <w:ilvl w:val="0"/>
          <w:numId w:val="25"/>
        </w:numPr>
        <w:spacing w:line="276" w:lineRule="auto"/>
        <w:jc w:val="both"/>
        <w:rPr>
          <w:sz w:val="24"/>
          <w:szCs w:val="24"/>
        </w:rPr>
      </w:pPr>
      <w:r w:rsidRPr="00780703">
        <w:rPr>
          <w:b/>
          <w:bCs/>
          <w:sz w:val="24"/>
          <w:szCs w:val="24"/>
        </w:rPr>
        <w:t>Le responsable événement</w:t>
      </w:r>
      <w:r w:rsidRPr="00780703">
        <w:rPr>
          <w:sz w:val="24"/>
          <w:szCs w:val="24"/>
        </w:rPr>
        <w:t xml:space="preserve"> pour s'assurer que les événements respectent les normes écologiques et durables.</w:t>
      </w:r>
    </w:p>
    <w:p w14:paraId="2BF8CF71" w14:textId="1D245610" w:rsidR="00617EC3" w:rsidRPr="00780703" w:rsidRDefault="00617EC3" w:rsidP="006278FD">
      <w:pPr>
        <w:pStyle w:val="ListParagraph"/>
        <w:numPr>
          <w:ilvl w:val="0"/>
          <w:numId w:val="25"/>
        </w:numPr>
        <w:spacing w:line="276" w:lineRule="auto"/>
        <w:jc w:val="both"/>
        <w:rPr>
          <w:sz w:val="24"/>
          <w:szCs w:val="24"/>
        </w:rPr>
      </w:pPr>
      <w:r w:rsidRPr="00780703">
        <w:rPr>
          <w:b/>
          <w:bCs/>
          <w:sz w:val="24"/>
          <w:szCs w:val="24"/>
        </w:rPr>
        <w:t>Le responsable horec</w:t>
      </w:r>
      <w:r w:rsidR="008F601A">
        <w:rPr>
          <w:b/>
          <w:bCs/>
          <w:sz w:val="24"/>
          <w:szCs w:val="24"/>
        </w:rPr>
        <w:t>a</w:t>
      </w:r>
      <w:r w:rsidRPr="00780703">
        <w:rPr>
          <w:sz w:val="24"/>
          <w:szCs w:val="24"/>
        </w:rPr>
        <w:t xml:space="preserve"> pour s'assurer que le service horeca respecte les normes environnementales et valorise le circuit court. </w:t>
      </w:r>
    </w:p>
    <w:p w14:paraId="493E3601" w14:textId="0FB39C80" w:rsidR="00573226" w:rsidRPr="00780703" w:rsidRDefault="00617EC3" w:rsidP="006278FD">
      <w:pPr>
        <w:pStyle w:val="ListParagraph"/>
        <w:numPr>
          <w:ilvl w:val="0"/>
          <w:numId w:val="25"/>
        </w:numPr>
        <w:spacing w:line="276" w:lineRule="auto"/>
        <w:jc w:val="both"/>
        <w:rPr>
          <w:sz w:val="24"/>
          <w:szCs w:val="24"/>
        </w:rPr>
      </w:pPr>
      <w:r w:rsidRPr="00780703">
        <w:rPr>
          <w:b/>
          <w:bCs/>
          <w:sz w:val="24"/>
          <w:szCs w:val="24"/>
        </w:rPr>
        <w:t>Le responsable sponsoring</w:t>
      </w:r>
      <w:r w:rsidRPr="00780703">
        <w:rPr>
          <w:sz w:val="24"/>
          <w:szCs w:val="24"/>
        </w:rPr>
        <w:t xml:space="preserve"> pour intégrer des partenaires engagés dans une démarche éthique et promouvoir des actions de sponsoring responsables</w:t>
      </w:r>
      <w:r w:rsidR="00573226" w:rsidRPr="00780703">
        <w:rPr>
          <w:sz w:val="24"/>
          <w:szCs w:val="24"/>
        </w:rPr>
        <w:t>.</w:t>
      </w:r>
    </w:p>
    <w:p w14:paraId="01F72764" w14:textId="06835D49" w:rsidR="00617EC3" w:rsidRPr="008972FF" w:rsidRDefault="00617EC3" w:rsidP="006278FD">
      <w:pPr>
        <w:pStyle w:val="ListParagraph"/>
        <w:numPr>
          <w:ilvl w:val="0"/>
          <w:numId w:val="25"/>
        </w:numPr>
        <w:spacing w:line="276" w:lineRule="auto"/>
        <w:jc w:val="both"/>
        <w:rPr>
          <w:sz w:val="24"/>
          <w:szCs w:val="24"/>
        </w:rPr>
      </w:pPr>
      <w:r w:rsidRPr="00780703">
        <w:rPr>
          <w:b/>
          <w:bCs/>
          <w:sz w:val="24"/>
          <w:szCs w:val="24"/>
        </w:rPr>
        <w:t>Le responsable communication </w:t>
      </w:r>
      <w:r w:rsidRPr="00780703">
        <w:rPr>
          <w:sz w:val="24"/>
          <w:szCs w:val="24"/>
          <w:lang w:val="fr-FR"/>
        </w:rPr>
        <w:t>pour assurer la visibilité des actions durables du club et sensibiliser les membres aux initiatives écologiques.</w:t>
      </w:r>
    </w:p>
    <w:p w14:paraId="236E9F31" w14:textId="77777777" w:rsidR="008972FF" w:rsidRPr="00780703" w:rsidRDefault="008972FF" w:rsidP="006278FD">
      <w:pPr>
        <w:pStyle w:val="ListParagraph"/>
        <w:spacing w:line="276" w:lineRule="auto"/>
        <w:jc w:val="both"/>
        <w:rPr>
          <w:sz w:val="24"/>
          <w:szCs w:val="24"/>
        </w:rPr>
      </w:pPr>
    </w:p>
    <w:p w14:paraId="77DC3E58" w14:textId="77777777" w:rsidR="00563DAD" w:rsidRPr="00780703" w:rsidRDefault="00563DAD" w:rsidP="00780703">
      <w:pPr>
        <w:pStyle w:val="Heading1"/>
      </w:pPr>
      <w:r w:rsidRPr="00780703">
        <w:t>CADRE, IMPLICATIOn ET RESSOURCES DISPONIBLES</w:t>
      </w:r>
    </w:p>
    <w:p w14:paraId="2E8BE182" w14:textId="77777777" w:rsidR="008972FF" w:rsidRDefault="008972FF" w:rsidP="00780703">
      <w:pPr>
        <w:spacing w:before="0" w:after="0"/>
        <w:jc w:val="both"/>
        <w:rPr>
          <w:i/>
          <w:iCs/>
          <w:sz w:val="24"/>
          <w:szCs w:val="24"/>
        </w:rPr>
      </w:pPr>
    </w:p>
    <w:p w14:paraId="16C8FF76" w14:textId="757542AD" w:rsidR="00573226" w:rsidRPr="00780703" w:rsidRDefault="00573226" w:rsidP="006278FD">
      <w:pPr>
        <w:spacing w:before="0" w:after="0" w:line="276" w:lineRule="auto"/>
        <w:jc w:val="both"/>
        <w:rPr>
          <w:i/>
          <w:iCs/>
          <w:sz w:val="24"/>
          <w:szCs w:val="24"/>
        </w:rPr>
      </w:pPr>
      <w:r w:rsidRPr="00780703">
        <w:rPr>
          <w:i/>
          <w:iCs/>
          <w:sz w:val="24"/>
          <w:szCs w:val="24"/>
        </w:rPr>
        <w:t xml:space="preserve">Charge de travail et responsabilités spécifiques </w:t>
      </w:r>
    </w:p>
    <w:p w14:paraId="37FD153B" w14:textId="77777777" w:rsidR="00573226" w:rsidRPr="00780703" w:rsidRDefault="00573226" w:rsidP="006278FD">
      <w:pPr>
        <w:spacing w:before="0" w:after="0" w:line="276" w:lineRule="auto"/>
        <w:jc w:val="both"/>
        <w:rPr>
          <w:i/>
          <w:iCs/>
          <w:sz w:val="24"/>
          <w:szCs w:val="24"/>
        </w:rPr>
      </w:pPr>
      <w:r w:rsidRPr="00780703">
        <w:rPr>
          <w:i/>
          <w:iCs/>
          <w:sz w:val="24"/>
          <w:szCs w:val="24"/>
        </w:rPr>
        <w:t xml:space="preserve">Format et fréquence des réunions </w:t>
      </w:r>
    </w:p>
    <w:p w14:paraId="0324373A" w14:textId="77777777" w:rsidR="00573226" w:rsidRPr="00780703" w:rsidRDefault="00573226" w:rsidP="006278FD">
      <w:pPr>
        <w:spacing w:before="0" w:after="0" w:line="276" w:lineRule="auto"/>
        <w:jc w:val="both"/>
        <w:rPr>
          <w:i/>
          <w:iCs/>
          <w:sz w:val="24"/>
          <w:szCs w:val="24"/>
        </w:rPr>
      </w:pPr>
      <w:r w:rsidRPr="00780703">
        <w:rPr>
          <w:i/>
          <w:iCs/>
          <w:sz w:val="24"/>
          <w:szCs w:val="24"/>
        </w:rPr>
        <w:t xml:space="preserve">Support, outils et équipements disponibles. </w:t>
      </w:r>
    </w:p>
    <w:p w14:paraId="1F6767CA" w14:textId="77777777" w:rsidR="00573226" w:rsidRPr="00780703" w:rsidRDefault="00573226" w:rsidP="006278FD">
      <w:pPr>
        <w:spacing w:before="0" w:after="0" w:line="276" w:lineRule="auto"/>
        <w:jc w:val="both"/>
        <w:rPr>
          <w:i/>
          <w:iCs/>
          <w:sz w:val="24"/>
          <w:szCs w:val="24"/>
        </w:rPr>
      </w:pPr>
      <w:r w:rsidRPr="00780703">
        <w:rPr>
          <w:i/>
          <w:iCs/>
          <w:sz w:val="24"/>
          <w:szCs w:val="24"/>
        </w:rPr>
        <w:t xml:space="preserve">Assurances et protection </w:t>
      </w:r>
    </w:p>
    <w:p w14:paraId="5D05814E" w14:textId="77777777" w:rsidR="00573226" w:rsidRPr="00780703" w:rsidRDefault="00573226" w:rsidP="006278FD">
      <w:pPr>
        <w:spacing w:before="0" w:after="0" w:line="276" w:lineRule="auto"/>
        <w:jc w:val="both"/>
        <w:rPr>
          <w:i/>
          <w:iCs/>
          <w:sz w:val="24"/>
          <w:szCs w:val="24"/>
        </w:rPr>
      </w:pPr>
      <w:r w:rsidRPr="00780703">
        <w:rPr>
          <w:i/>
          <w:iCs/>
          <w:sz w:val="24"/>
          <w:szCs w:val="24"/>
        </w:rPr>
        <w:t>Défraiement</w:t>
      </w:r>
    </w:p>
    <w:p w14:paraId="561E573E" w14:textId="77777777" w:rsidR="00573226" w:rsidRPr="00780703" w:rsidRDefault="00573226" w:rsidP="00780703">
      <w:pPr>
        <w:spacing w:before="0" w:after="0"/>
        <w:jc w:val="both"/>
        <w:rPr>
          <w:i/>
          <w:iCs/>
          <w:sz w:val="24"/>
          <w:szCs w:val="24"/>
        </w:rPr>
      </w:pPr>
    </w:p>
    <w:p w14:paraId="1E72476F" w14:textId="1AC02D2F" w:rsidR="00887207" w:rsidRPr="00780703" w:rsidRDefault="00887207" w:rsidP="00780703">
      <w:pPr>
        <w:jc w:val="both"/>
        <w:rPr>
          <w:sz w:val="24"/>
          <w:szCs w:val="24"/>
        </w:rPr>
      </w:pPr>
      <w:r w:rsidRPr="00780703">
        <w:rPr>
          <w:sz w:val="24"/>
          <w:szCs w:val="24"/>
        </w:rPr>
        <w:br w:type="page"/>
      </w:r>
    </w:p>
    <w:p w14:paraId="5992141A" w14:textId="07B966DD" w:rsidR="00887207" w:rsidRPr="00780703" w:rsidRDefault="00887207" w:rsidP="00780703">
      <w:pPr>
        <w:pStyle w:val="Title"/>
        <w:jc w:val="both"/>
        <w:rPr>
          <w:color w:val="21917B"/>
        </w:rPr>
      </w:pPr>
      <w:r w:rsidRPr="00780703">
        <w:rPr>
          <w:color w:val="21917B"/>
        </w:rPr>
        <w:lastRenderedPageBreak/>
        <w:t>Infrastructure</w:t>
      </w:r>
    </w:p>
    <w:p w14:paraId="00B967CC" w14:textId="77777777" w:rsidR="00887207" w:rsidRPr="00780703" w:rsidRDefault="00887207" w:rsidP="00780703">
      <w:pPr>
        <w:pStyle w:val="Heading1"/>
      </w:pPr>
      <w:r w:rsidRPr="00780703">
        <w:t>Mission générale</w:t>
      </w:r>
    </w:p>
    <w:p w14:paraId="327F731D" w14:textId="0054C27D" w:rsidR="00887207" w:rsidRDefault="00887207" w:rsidP="006278FD">
      <w:pPr>
        <w:spacing w:line="276" w:lineRule="auto"/>
        <w:jc w:val="both"/>
        <w:rPr>
          <w:sz w:val="24"/>
          <w:szCs w:val="24"/>
        </w:rPr>
      </w:pPr>
      <w:r w:rsidRPr="00780703">
        <w:rPr>
          <w:sz w:val="24"/>
          <w:szCs w:val="24"/>
        </w:rPr>
        <w:t xml:space="preserve">Le responsable de l'infrastructure d’un club </w:t>
      </w:r>
      <w:r w:rsidR="00BF53C2">
        <w:rPr>
          <w:sz w:val="24"/>
          <w:szCs w:val="24"/>
        </w:rPr>
        <w:t xml:space="preserve">de hockey </w:t>
      </w:r>
      <w:r w:rsidRPr="00780703">
        <w:rPr>
          <w:sz w:val="24"/>
          <w:szCs w:val="24"/>
        </w:rPr>
        <w:t>est chargé de la gestion, de l'entretien</w:t>
      </w:r>
      <w:r w:rsidR="006E1245" w:rsidRPr="00780703">
        <w:rPr>
          <w:sz w:val="24"/>
          <w:szCs w:val="24"/>
        </w:rPr>
        <w:t xml:space="preserve"> ou de sa coordination</w:t>
      </w:r>
      <w:r w:rsidRPr="00780703">
        <w:rPr>
          <w:sz w:val="24"/>
          <w:szCs w:val="24"/>
        </w:rPr>
        <w:t xml:space="preserve"> et de l'amélioration des installations du club. Sa mission principale est de s'assurer que les infrastructures sportives et les locaux du club sont en bon état de fonctionnement, sécurisés, adaptés aux besoins des membres et des activités du club ainsi qu’aux règlementations en vigueur. Il veille également à optimiser l'utilisation des ressources et à planifier les travaux de maintenance et de rénovation nécessaires.</w:t>
      </w:r>
    </w:p>
    <w:p w14:paraId="71E75490" w14:textId="77777777" w:rsidR="0017787F" w:rsidRPr="00780703" w:rsidRDefault="0017787F" w:rsidP="00780703">
      <w:pPr>
        <w:jc w:val="both"/>
        <w:rPr>
          <w:sz w:val="24"/>
          <w:szCs w:val="24"/>
        </w:rPr>
      </w:pPr>
    </w:p>
    <w:p w14:paraId="662BCA96" w14:textId="77777777" w:rsidR="00887207" w:rsidRPr="00780703" w:rsidRDefault="00887207" w:rsidP="00780703">
      <w:pPr>
        <w:pStyle w:val="Heading1"/>
      </w:pPr>
      <w:r w:rsidRPr="00780703">
        <w:t>Tâches principales</w:t>
      </w:r>
    </w:p>
    <w:p w14:paraId="7864FEB4" w14:textId="77777777" w:rsidR="0017787F" w:rsidRPr="0017787F" w:rsidRDefault="0017787F" w:rsidP="0017787F">
      <w:pPr>
        <w:pStyle w:val="ListParagraph"/>
        <w:spacing w:after="0"/>
        <w:ind w:left="360"/>
        <w:jc w:val="both"/>
        <w:rPr>
          <w:sz w:val="24"/>
          <w:szCs w:val="24"/>
        </w:rPr>
      </w:pPr>
    </w:p>
    <w:p w14:paraId="1CAED8A6" w14:textId="52A3FE70" w:rsidR="00887207" w:rsidRPr="00780703" w:rsidRDefault="00887207" w:rsidP="00780703">
      <w:pPr>
        <w:pStyle w:val="ListParagraph"/>
        <w:numPr>
          <w:ilvl w:val="0"/>
          <w:numId w:val="79"/>
        </w:numPr>
        <w:spacing w:after="0"/>
        <w:jc w:val="both"/>
        <w:rPr>
          <w:sz w:val="24"/>
          <w:szCs w:val="24"/>
        </w:rPr>
      </w:pPr>
      <w:r w:rsidRPr="00780703">
        <w:rPr>
          <w:b/>
          <w:bCs/>
          <w:sz w:val="24"/>
          <w:szCs w:val="24"/>
        </w:rPr>
        <w:t xml:space="preserve">Gestion des installations du club </w:t>
      </w:r>
    </w:p>
    <w:p w14:paraId="7ABA08DB" w14:textId="77777777" w:rsidR="00887207" w:rsidRPr="00780703" w:rsidRDefault="00887207" w:rsidP="00780703">
      <w:pPr>
        <w:pStyle w:val="ListParagraph"/>
        <w:spacing w:after="0"/>
        <w:ind w:left="360"/>
        <w:jc w:val="both"/>
        <w:rPr>
          <w:sz w:val="24"/>
          <w:szCs w:val="24"/>
        </w:rPr>
      </w:pPr>
    </w:p>
    <w:p w14:paraId="22B6F0D4" w14:textId="493C0202" w:rsidR="006E1245" w:rsidRPr="00780703" w:rsidRDefault="006E1245" w:rsidP="00377461">
      <w:pPr>
        <w:numPr>
          <w:ilvl w:val="0"/>
          <w:numId w:val="80"/>
        </w:numPr>
        <w:spacing w:before="0" w:after="160" w:line="276" w:lineRule="auto"/>
        <w:ind w:left="714" w:hanging="357"/>
        <w:contextualSpacing/>
        <w:jc w:val="both"/>
        <w:rPr>
          <w:sz w:val="24"/>
          <w:szCs w:val="24"/>
        </w:rPr>
      </w:pPr>
      <w:r w:rsidRPr="00780703">
        <w:rPr>
          <w:sz w:val="24"/>
          <w:szCs w:val="24"/>
        </w:rPr>
        <w:t>Superviser l'ensemble des infrastructures du club, y compris les terrains, le club house, les vestiaires</w:t>
      </w:r>
      <w:r w:rsidR="00BF53C2">
        <w:rPr>
          <w:sz w:val="24"/>
          <w:szCs w:val="24"/>
        </w:rPr>
        <w:t xml:space="preserve"> </w:t>
      </w:r>
      <w:r w:rsidRPr="00780703">
        <w:rPr>
          <w:sz w:val="24"/>
          <w:szCs w:val="24"/>
        </w:rPr>
        <w:t>et les espaces communs ;</w:t>
      </w:r>
    </w:p>
    <w:p w14:paraId="614FADEE" w14:textId="5F41C7F6" w:rsidR="00887207" w:rsidRPr="00780703" w:rsidRDefault="006E1245" w:rsidP="00377461">
      <w:pPr>
        <w:numPr>
          <w:ilvl w:val="0"/>
          <w:numId w:val="80"/>
        </w:numPr>
        <w:spacing w:before="0" w:after="0" w:line="276" w:lineRule="auto"/>
        <w:ind w:left="714" w:hanging="357"/>
        <w:contextualSpacing/>
        <w:jc w:val="both"/>
        <w:rPr>
          <w:sz w:val="24"/>
          <w:szCs w:val="24"/>
        </w:rPr>
      </w:pPr>
      <w:r w:rsidRPr="00780703">
        <w:rPr>
          <w:sz w:val="24"/>
          <w:szCs w:val="24"/>
        </w:rPr>
        <w:t>Assurer que toutes les installations soient conformes aux normes de sécurité et aux réglementations en vigueur</w:t>
      </w:r>
      <w:r w:rsidR="00887207" w:rsidRPr="00780703">
        <w:rPr>
          <w:sz w:val="24"/>
          <w:szCs w:val="24"/>
        </w:rPr>
        <w:t>.</w:t>
      </w:r>
    </w:p>
    <w:p w14:paraId="48D077F9" w14:textId="77777777" w:rsidR="00887207" w:rsidRPr="00780703" w:rsidRDefault="00887207" w:rsidP="00780703">
      <w:pPr>
        <w:spacing w:before="0" w:after="0"/>
        <w:ind w:left="720"/>
        <w:jc w:val="both"/>
        <w:rPr>
          <w:sz w:val="24"/>
          <w:szCs w:val="24"/>
        </w:rPr>
      </w:pPr>
    </w:p>
    <w:p w14:paraId="0097769C" w14:textId="77777777" w:rsidR="00887207" w:rsidRPr="00780703" w:rsidRDefault="00887207" w:rsidP="00780703">
      <w:pPr>
        <w:pStyle w:val="ListParagraph"/>
        <w:numPr>
          <w:ilvl w:val="0"/>
          <w:numId w:val="79"/>
        </w:numPr>
        <w:spacing w:after="0"/>
        <w:jc w:val="both"/>
        <w:rPr>
          <w:sz w:val="24"/>
          <w:szCs w:val="24"/>
        </w:rPr>
      </w:pPr>
      <w:r w:rsidRPr="00780703">
        <w:rPr>
          <w:b/>
          <w:bCs/>
          <w:sz w:val="24"/>
          <w:szCs w:val="24"/>
        </w:rPr>
        <w:t>Entretien et maintenance</w:t>
      </w:r>
    </w:p>
    <w:p w14:paraId="4DADE868" w14:textId="77777777" w:rsidR="00887207" w:rsidRPr="00780703" w:rsidRDefault="00887207" w:rsidP="00780703">
      <w:pPr>
        <w:pStyle w:val="ListParagraph"/>
        <w:spacing w:after="0"/>
        <w:ind w:left="360"/>
        <w:jc w:val="both"/>
        <w:rPr>
          <w:sz w:val="24"/>
          <w:szCs w:val="24"/>
        </w:rPr>
      </w:pPr>
    </w:p>
    <w:p w14:paraId="23B9BE4B" w14:textId="77777777" w:rsidR="00887207" w:rsidRPr="00780703" w:rsidRDefault="00887207" w:rsidP="006278FD">
      <w:pPr>
        <w:pStyle w:val="ListParagraph"/>
        <w:numPr>
          <w:ilvl w:val="0"/>
          <w:numId w:val="81"/>
        </w:numPr>
        <w:spacing w:after="0" w:line="276" w:lineRule="auto"/>
        <w:jc w:val="both"/>
        <w:rPr>
          <w:sz w:val="24"/>
          <w:szCs w:val="24"/>
        </w:rPr>
      </w:pPr>
      <w:r w:rsidRPr="00780703">
        <w:rPr>
          <w:sz w:val="24"/>
          <w:szCs w:val="24"/>
        </w:rPr>
        <w:t>Planifier et coordonner les opérations de maintenance préventive et corrective pour garantir la durabilité et la fonctionnalité des infrastructures ;</w:t>
      </w:r>
    </w:p>
    <w:p w14:paraId="27C60064" w14:textId="77777777" w:rsidR="00887207" w:rsidRPr="00780703" w:rsidRDefault="00887207" w:rsidP="006278FD">
      <w:pPr>
        <w:pStyle w:val="ListParagraph"/>
        <w:numPr>
          <w:ilvl w:val="0"/>
          <w:numId w:val="81"/>
        </w:numPr>
        <w:spacing w:after="0" w:line="276" w:lineRule="auto"/>
        <w:jc w:val="both"/>
        <w:rPr>
          <w:sz w:val="24"/>
          <w:szCs w:val="24"/>
        </w:rPr>
      </w:pPr>
      <w:r w:rsidRPr="00780703">
        <w:rPr>
          <w:sz w:val="24"/>
          <w:szCs w:val="24"/>
        </w:rPr>
        <w:t>Répondre rapidement aux problèmes et aux réparations urgentes pour minimiser les interruptions des activités sportives.</w:t>
      </w:r>
    </w:p>
    <w:p w14:paraId="7209B831" w14:textId="77777777" w:rsidR="00887207" w:rsidRPr="00780703" w:rsidRDefault="00887207" w:rsidP="00780703">
      <w:pPr>
        <w:pStyle w:val="ListParagraph"/>
        <w:spacing w:after="0"/>
        <w:jc w:val="both"/>
        <w:rPr>
          <w:sz w:val="24"/>
          <w:szCs w:val="24"/>
        </w:rPr>
      </w:pPr>
    </w:p>
    <w:p w14:paraId="79EC3505" w14:textId="77777777" w:rsidR="00887207" w:rsidRPr="00780703" w:rsidRDefault="00887207" w:rsidP="00780703">
      <w:pPr>
        <w:pStyle w:val="ListParagraph"/>
        <w:numPr>
          <w:ilvl w:val="0"/>
          <w:numId w:val="79"/>
        </w:numPr>
        <w:spacing w:after="0"/>
        <w:jc w:val="both"/>
        <w:rPr>
          <w:sz w:val="24"/>
          <w:szCs w:val="24"/>
        </w:rPr>
      </w:pPr>
      <w:r w:rsidRPr="00780703">
        <w:rPr>
          <w:b/>
          <w:bCs/>
          <w:sz w:val="24"/>
          <w:szCs w:val="24"/>
        </w:rPr>
        <w:t>Amélioration des infrastructures</w:t>
      </w:r>
    </w:p>
    <w:p w14:paraId="75BAFF84" w14:textId="77777777" w:rsidR="00887207" w:rsidRPr="00780703" w:rsidRDefault="00887207" w:rsidP="00780703">
      <w:pPr>
        <w:pStyle w:val="ListParagraph"/>
        <w:spacing w:after="0"/>
        <w:ind w:left="360"/>
        <w:jc w:val="both"/>
        <w:rPr>
          <w:sz w:val="24"/>
          <w:szCs w:val="24"/>
        </w:rPr>
      </w:pPr>
    </w:p>
    <w:p w14:paraId="21E97127" w14:textId="77777777" w:rsidR="00887207" w:rsidRPr="00780703" w:rsidRDefault="00887207" w:rsidP="006278FD">
      <w:pPr>
        <w:numPr>
          <w:ilvl w:val="0"/>
          <w:numId w:val="82"/>
        </w:numPr>
        <w:spacing w:before="0" w:after="0" w:line="276" w:lineRule="auto"/>
        <w:jc w:val="both"/>
        <w:rPr>
          <w:sz w:val="24"/>
          <w:szCs w:val="24"/>
        </w:rPr>
      </w:pPr>
      <w:r w:rsidRPr="00780703">
        <w:rPr>
          <w:sz w:val="24"/>
          <w:szCs w:val="24"/>
        </w:rPr>
        <w:t>Identifier les besoins en termes de rénovation ou d'amélioration des infrastructures existantes ;</w:t>
      </w:r>
    </w:p>
    <w:p w14:paraId="13A6A4EF" w14:textId="77777777" w:rsidR="00887207" w:rsidRPr="00780703" w:rsidRDefault="00887207" w:rsidP="006278FD">
      <w:pPr>
        <w:numPr>
          <w:ilvl w:val="0"/>
          <w:numId w:val="82"/>
        </w:numPr>
        <w:spacing w:before="0" w:after="0" w:line="276" w:lineRule="auto"/>
        <w:jc w:val="both"/>
        <w:rPr>
          <w:sz w:val="24"/>
          <w:szCs w:val="24"/>
        </w:rPr>
      </w:pPr>
      <w:r w:rsidRPr="00780703">
        <w:rPr>
          <w:sz w:val="24"/>
          <w:szCs w:val="24"/>
        </w:rPr>
        <w:t>Proposer et mettre en œuvre des projets d'amélioration pour optimiser les installations et répondre aux attentes de l’OA, des comités et des membres.</w:t>
      </w:r>
    </w:p>
    <w:p w14:paraId="7B122E67" w14:textId="77777777" w:rsidR="00887207" w:rsidRPr="00780703" w:rsidRDefault="00887207" w:rsidP="00780703">
      <w:pPr>
        <w:spacing w:before="0" w:after="0"/>
        <w:ind w:left="720"/>
        <w:jc w:val="both"/>
        <w:rPr>
          <w:sz w:val="24"/>
          <w:szCs w:val="24"/>
        </w:rPr>
      </w:pPr>
    </w:p>
    <w:p w14:paraId="038B0D7F" w14:textId="77777777" w:rsidR="00887207" w:rsidRPr="00780703" w:rsidRDefault="00887207" w:rsidP="00780703">
      <w:pPr>
        <w:pStyle w:val="ListParagraph"/>
        <w:numPr>
          <w:ilvl w:val="0"/>
          <w:numId w:val="79"/>
        </w:numPr>
        <w:spacing w:after="0"/>
        <w:jc w:val="both"/>
        <w:rPr>
          <w:sz w:val="24"/>
          <w:szCs w:val="24"/>
        </w:rPr>
      </w:pPr>
      <w:r w:rsidRPr="00780703">
        <w:rPr>
          <w:b/>
          <w:bCs/>
          <w:sz w:val="24"/>
          <w:szCs w:val="24"/>
        </w:rPr>
        <w:t>Gestion du budget</w:t>
      </w:r>
    </w:p>
    <w:p w14:paraId="08918028" w14:textId="77777777" w:rsidR="00887207" w:rsidRPr="00780703" w:rsidRDefault="00887207" w:rsidP="00780703">
      <w:pPr>
        <w:pStyle w:val="ListParagraph"/>
        <w:spacing w:after="0"/>
        <w:ind w:left="360"/>
        <w:jc w:val="both"/>
        <w:rPr>
          <w:sz w:val="24"/>
          <w:szCs w:val="24"/>
        </w:rPr>
      </w:pPr>
    </w:p>
    <w:p w14:paraId="50EE28CA" w14:textId="77777777" w:rsidR="00887207" w:rsidRPr="00780703" w:rsidRDefault="00887207" w:rsidP="006278FD">
      <w:pPr>
        <w:numPr>
          <w:ilvl w:val="0"/>
          <w:numId w:val="83"/>
        </w:numPr>
        <w:spacing w:before="0" w:after="0" w:line="276" w:lineRule="auto"/>
        <w:jc w:val="both"/>
        <w:rPr>
          <w:sz w:val="24"/>
          <w:szCs w:val="24"/>
        </w:rPr>
      </w:pPr>
      <w:r w:rsidRPr="00780703">
        <w:rPr>
          <w:sz w:val="24"/>
          <w:szCs w:val="24"/>
        </w:rPr>
        <w:t>Élaborer et gérer le budget alloué à l'entretien et à l'amélioration des infrastructures ;</w:t>
      </w:r>
    </w:p>
    <w:p w14:paraId="5B9FB84E" w14:textId="77777777" w:rsidR="00887207" w:rsidRPr="00780703" w:rsidRDefault="00887207" w:rsidP="006278FD">
      <w:pPr>
        <w:numPr>
          <w:ilvl w:val="0"/>
          <w:numId w:val="83"/>
        </w:numPr>
        <w:spacing w:before="0" w:after="0" w:line="276" w:lineRule="auto"/>
        <w:jc w:val="both"/>
        <w:rPr>
          <w:sz w:val="24"/>
          <w:szCs w:val="24"/>
        </w:rPr>
      </w:pPr>
      <w:r w:rsidRPr="00780703">
        <w:rPr>
          <w:sz w:val="24"/>
          <w:szCs w:val="24"/>
        </w:rPr>
        <w:t>En collaboration avec l’OA, rechercher des financements externes, des subventions ou des partenariats pour soutenir les projets d'infrastructure.</w:t>
      </w:r>
    </w:p>
    <w:p w14:paraId="196E69E5" w14:textId="77777777" w:rsidR="00887207" w:rsidRDefault="00887207" w:rsidP="00780703">
      <w:pPr>
        <w:spacing w:before="0" w:after="0"/>
        <w:ind w:left="720"/>
        <w:jc w:val="both"/>
        <w:rPr>
          <w:sz w:val="24"/>
          <w:szCs w:val="24"/>
        </w:rPr>
      </w:pPr>
    </w:p>
    <w:p w14:paraId="072A4F12" w14:textId="77777777" w:rsidR="0017787F" w:rsidRPr="00780703" w:rsidRDefault="0017787F" w:rsidP="006278FD">
      <w:pPr>
        <w:spacing w:before="0" w:after="0"/>
        <w:jc w:val="both"/>
        <w:rPr>
          <w:sz w:val="24"/>
          <w:szCs w:val="24"/>
        </w:rPr>
      </w:pPr>
    </w:p>
    <w:p w14:paraId="3BE13CB3" w14:textId="77777777" w:rsidR="00887207" w:rsidRPr="00780703" w:rsidRDefault="00887207" w:rsidP="00780703">
      <w:pPr>
        <w:pStyle w:val="ListParagraph"/>
        <w:numPr>
          <w:ilvl w:val="0"/>
          <w:numId w:val="79"/>
        </w:numPr>
        <w:spacing w:after="0"/>
        <w:jc w:val="both"/>
        <w:rPr>
          <w:sz w:val="24"/>
          <w:szCs w:val="24"/>
        </w:rPr>
      </w:pPr>
      <w:r w:rsidRPr="00780703">
        <w:rPr>
          <w:b/>
          <w:bCs/>
          <w:sz w:val="24"/>
          <w:szCs w:val="24"/>
        </w:rPr>
        <w:t>Coordination des travaux</w:t>
      </w:r>
    </w:p>
    <w:p w14:paraId="4AE275F2" w14:textId="77777777" w:rsidR="00887207" w:rsidRPr="00780703" w:rsidRDefault="00887207" w:rsidP="00780703">
      <w:pPr>
        <w:pStyle w:val="ListParagraph"/>
        <w:spacing w:after="0"/>
        <w:ind w:left="360"/>
        <w:jc w:val="both"/>
        <w:rPr>
          <w:sz w:val="24"/>
          <w:szCs w:val="24"/>
        </w:rPr>
      </w:pPr>
    </w:p>
    <w:p w14:paraId="6CD3935D" w14:textId="77777777" w:rsidR="00887207" w:rsidRPr="00780703" w:rsidRDefault="00887207" w:rsidP="006278FD">
      <w:pPr>
        <w:numPr>
          <w:ilvl w:val="0"/>
          <w:numId w:val="84"/>
        </w:numPr>
        <w:spacing w:before="0" w:after="0" w:line="276" w:lineRule="auto"/>
        <w:jc w:val="both"/>
        <w:rPr>
          <w:sz w:val="24"/>
          <w:szCs w:val="24"/>
        </w:rPr>
      </w:pPr>
      <w:r w:rsidRPr="00780703">
        <w:rPr>
          <w:sz w:val="24"/>
          <w:szCs w:val="24"/>
        </w:rPr>
        <w:t>Planifier et superviser les travaux de construction, de rénovation ou de réparation réalisés par des prestataires externes ;</w:t>
      </w:r>
    </w:p>
    <w:p w14:paraId="0BC93772" w14:textId="77777777" w:rsidR="00887207" w:rsidRPr="00780703" w:rsidRDefault="00887207" w:rsidP="006278FD">
      <w:pPr>
        <w:numPr>
          <w:ilvl w:val="0"/>
          <w:numId w:val="84"/>
        </w:numPr>
        <w:spacing w:before="0" w:after="0" w:line="276" w:lineRule="auto"/>
        <w:jc w:val="both"/>
        <w:rPr>
          <w:sz w:val="24"/>
          <w:szCs w:val="24"/>
        </w:rPr>
      </w:pPr>
      <w:r w:rsidRPr="00780703">
        <w:rPr>
          <w:sz w:val="24"/>
          <w:szCs w:val="24"/>
        </w:rPr>
        <w:t>Assurer la coordination entre les différents intervenants pour garantir le respect des délais et des budgets.</w:t>
      </w:r>
    </w:p>
    <w:p w14:paraId="4160D02E" w14:textId="77777777" w:rsidR="00887207" w:rsidRPr="00780703" w:rsidRDefault="00887207" w:rsidP="00780703">
      <w:pPr>
        <w:spacing w:before="0" w:after="0"/>
        <w:ind w:left="720"/>
        <w:jc w:val="both"/>
        <w:rPr>
          <w:sz w:val="24"/>
          <w:szCs w:val="24"/>
        </w:rPr>
      </w:pPr>
    </w:p>
    <w:p w14:paraId="3A1F3E4B" w14:textId="77777777" w:rsidR="00887207" w:rsidRPr="00780703" w:rsidRDefault="00887207" w:rsidP="00780703">
      <w:pPr>
        <w:pStyle w:val="ListParagraph"/>
        <w:numPr>
          <w:ilvl w:val="0"/>
          <w:numId w:val="79"/>
        </w:numPr>
        <w:spacing w:after="0"/>
        <w:jc w:val="both"/>
        <w:rPr>
          <w:sz w:val="24"/>
          <w:szCs w:val="24"/>
        </w:rPr>
      </w:pPr>
      <w:r w:rsidRPr="00780703">
        <w:rPr>
          <w:b/>
          <w:bCs/>
          <w:sz w:val="24"/>
          <w:szCs w:val="24"/>
        </w:rPr>
        <w:t>Gestion des ressources matérielles</w:t>
      </w:r>
    </w:p>
    <w:p w14:paraId="5BA584F5" w14:textId="77777777" w:rsidR="00887207" w:rsidRPr="00780703" w:rsidRDefault="00887207" w:rsidP="00780703">
      <w:pPr>
        <w:pStyle w:val="ListParagraph"/>
        <w:spacing w:after="0"/>
        <w:ind w:left="360"/>
        <w:jc w:val="both"/>
        <w:rPr>
          <w:sz w:val="24"/>
          <w:szCs w:val="24"/>
        </w:rPr>
      </w:pPr>
    </w:p>
    <w:p w14:paraId="77EA904E" w14:textId="1CFC3A40" w:rsidR="00887207" w:rsidRPr="00780703" w:rsidRDefault="00887207" w:rsidP="006278FD">
      <w:pPr>
        <w:numPr>
          <w:ilvl w:val="0"/>
          <w:numId w:val="85"/>
        </w:numPr>
        <w:spacing w:before="0" w:after="0" w:line="276" w:lineRule="auto"/>
        <w:jc w:val="both"/>
        <w:rPr>
          <w:sz w:val="24"/>
          <w:szCs w:val="24"/>
        </w:rPr>
      </w:pPr>
      <w:r w:rsidRPr="00780703">
        <w:rPr>
          <w:sz w:val="24"/>
          <w:szCs w:val="24"/>
        </w:rPr>
        <w:t>Gérer l'inventaire des équipements et du matériel nécessaires à l'entretien des infrastructures</w:t>
      </w:r>
      <w:r w:rsidR="00997C79">
        <w:rPr>
          <w:sz w:val="24"/>
          <w:szCs w:val="24"/>
        </w:rPr>
        <w:t>.</w:t>
      </w:r>
    </w:p>
    <w:p w14:paraId="2B3B4049" w14:textId="77777777" w:rsidR="00887207" w:rsidRPr="00780703" w:rsidRDefault="00887207" w:rsidP="00780703">
      <w:pPr>
        <w:spacing w:before="0" w:after="0"/>
        <w:ind w:left="720"/>
        <w:jc w:val="both"/>
        <w:rPr>
          <w:sz w:val="24"/>
          <w:szCs w:val="24"/>
        </w:rPr>
      </w:pPr>
    </w:p>
    <w:p w14:paraId="1B1E0292" w14:textId="77777777" w:rsidR="00887207" w:rsidRPr="0017787F" w:rsidRDefault="00887207" w:rsidP="00780703">
      <w:pPr>
        <w:pStyle w:val="ListParagraph"/>
        <w:numPr>
          <w:ilvl w:val="0"/>
          <w:numId w:val="79"/>
        </w:numPr>
        <w:spacing w:after="0"/>
        <w:jc w:val="both"/>
        <w:rPr>
          <w:sz w:val="24"/>
          <w:szCs w:val="24"/>
        </w:rPr>
      </w:pPr>
      <w:r w:rsidRPr="00780703">
        <w:rPr>
          <w:b/>
          <w:bCs/>
          <w:sz w:val="24"/>
          <w:szCs w:val="24"/>
        </w:rPr>
        <w:t>Relation avec les parties prenantes</w:t>
      </w:r>
    </w:p>
    <w:p w14:paraId="068B1DAC" w14:textId="77777777" w:rsidR="0017787F" w:rsidRPr="00780703" w:rsidRDefault="0017787F" w:rsidP="0017787F">
      <w:pPr>
        <w:pStyle w:val="ListParagraph"/>
        <w:spacing w:after="0"/>
        <w:ind w:left="360"/>
        <w:jc w:val="both"/>
        <w:rPr>
          <w:sz w:val="24"/>
          <w:szCs w:val="24"/>
        </w:rPr>
      </w:pPr>
    </w:p>
    <w:p w14:paraId="41CCA232" w14:textId="51B22140" w:rsidR="00887207" w:rsidRPr="00780703" w:rsidRDefault="00887207" w:rsidP="006278FD">
      <w:pPr>
        <w:numPr>
          <w:ilvl w:val="0"/>
          <w:numId w:val="87"/>
        </w:numPr>
        <w:spacing w:before="0" w:after="0" w:line="276" w:lineRule="auto"/>
        <w:jc w:val="both"/>
        <w:rPr>
          <w:sz w:val="24"/>
          <w:szCs w:val="24"/>
        </w:rPr>
      </w:pPr>
      <w:r w:rsidRPr="00780703">
        <w:rPr>
          <w:sz w:val="24"/>
          <w:szCs w:val="24"/>
        </w:rPr>
        <w:t>Travailler en collaboration avec les membres du club, les entraîneurs</w:t>
      </w:r>
      <w:r w:rsidR="00BF53C2">
        <w:rPr>
          <w:sz w:val="24"/>
          <w:szCs w:val="24"/>
        </w:rPr>
        <w:t xml:space="preserve"> </w:t>
      </w:r>
      <w:r w:rsidRPr="00780703">
        <w:rPr>
          <w:sz w:val="24"/>
          <w:szCs w:val="24"/>
        </w:rPr>
        <w:t>et les dirigeants pour comprendre leurs besoins et attentes en matière d'infrastructure ;</w:t>
      </w:r>
    </w:p>
    <w:p w14:paraId="62772543" w14:textId="64769351" w:rsidR="00887207" w:rsidRPr="00780703" w:rsidRDefault="00887207" w:rsidP="006278FD">
      <w:pPr>
        <w:numPr>
          <w:ilvl w:val="0"/>
          <w:numId w:val="87"/>
        </w:numPr>
        <w:spacing w:before="0" w:after="0" w:line="276" w:lineRule="auto"/>
        <w:jc w:val="both"/>
        <w:rPr>
          <w:sz w:val="24"/>
          <w:szCs w:val="24"/>
        </w:rPr>
      </w:pPr>
      <w:r w:rsidRPr="00780703">
        <w:rPr>
          <w:sz w:val="24"/>
          <w:szCs w:val="24"/>
        </w:rPr>
        <w:t>Communiquer régulièrement sur les travaux en cours et les projets futurs pour maintenir la transparence et l'engagement des membres</w:t>
      </w:r>
      <w:r w:rsidR="00997C79">
        <w:rPr>
          <w:sz w:val="24"/>
          <w:szCs w:val="24"/>
        </w:rPr>
        <w:t> ;</w:t>
      </w:r>
    </w:p>
    <w:p w14:paraId="0FDD7806" w14:textId="7C40D162" w:rsidR="00887207" w:rsidRPr="00780703" w:rsidRDefault="00887207" w:rsidP="006278FD">
      <w:pPr>
        <w:numPr>
          <w:ilvl w:val="0"/>
          <w:numId w:val="87"/>
        </w:numPr>
        <w:spacing w:before="0" w:after="0" w:line="276" w:lineRule="auto"/>
        <w:jc w:val="both"/>
        <w:rPr>
          <w:sz w:val="24"/>
          <w:szCs w:val="24"/>
        </w:rPr>
      </w:pPr>
      <w:r w:rsidRPr="00780703">
        <w:rPr>
          <w:sz w:val="24"/>
          <w:szCs w:val="24"/>
        </w:rPr>
        <w:t>Participer aux formations infrastructures organisées par la LFH</w:t>
      </w:r>
      <w:r w:rsidR="006E1245" w:rsidRPr="00780703">
        <w:rPr>
          <w:sz w:val="24"/>
          <w:szCs w:val="24"/>
        </w:rPr>
        <w:t>.</w:t>
      </w:r>
    </w:p>
    <w:p w14:paraId="3E523B3F" w14:textId="77777777" w:rsidR="00887207" w:rsidRPr="00780703" w:rsidRDefault="00887207" w:rsidP="00780703">
      <w:pPr>
        <w:spacing w:before="0" w:after="0"/>
        <w:ind w:left="720"/>
        <w:jc w:val="both"/>
        <w:rPr>
          <w:sz w:val="24"/>
          <w:szCs w:val="24"/>
        </w:rPr>
      </w:pPr>
    </w:p>
    <w:p w14:paraId="73B7BB26" w14:textId="77777777" w:rsidR="00887207" w:rsidRPr="00780703" w:rsidRDefault="00887207" w:rsidP="00780703">
      <w:pPr>
        <w:pStyle w:val="ListParagraph"/>
        <w:numPr>
          <w:ilvl w:val="0"/>
          <w:numId w:val="79"/>
        </w:numPr>
        <w:spacing w:after="0"/>
        <w:jc w:val="both"/>
        <w:rPr>
          <w:sz w:val="24"/>
          <w:szCs w:val="24"/>
        </w:rPr>
      </w:pPr>
      <w:r w:rsidRPr="00780703">
        <w:rPr>
          <w:b/>
          <w:bCs/>
          <w:sz w:val="24"/>
          <w:szCs w:val="24"/>
        </w:rPr>
        <w:t>Innovation et durabilité</w:t>
      </w:r>
    </w:p>
    <w:p w14:paraId="6A9383C8" w14:textId="77777777" w:rsidR="00887207" w:rsidRPr="00780703" w:rsidRDefault="00887207" w:rsidP="00780703">
      <w:pPr>
        <w:pStyle w:val="ListParagraph"/>
        <w:spacing w:after="0"/>
        <w:ind w:left="360"/>
        <w:jc w:val="both"/>
        <w:rPr>
          <w:sz w:val="24"/>
          <w:szCs w:val="24"/>
        </w:rPr>
      </w:pPr>
    </w:p>
    <w:p w14:paraId="38338DE9" w14:textId="77777777" w:rsidR="00887207" w:rsidRPr="00780703" w:rsidRDefault="00887207" w:rsidP="006278FD">
      <w:pPr>
        <w:numPr>
          <w:ilvl w:val="0"/>
          <w:numId w:val="88"/>
        </w:numPr>
        <w:spacing w:before="0" w:after="0" w:line="276" w:lineRule="auto"/>
        <w:jc w:val="both"/>
        <w:rPr>
          <w:sz w:val="24"/>
          <w:szCs w:val="24"/>
        </w:rPr>
      </w:pPr>
      <w:r w:rsidRPr="00780703">
        <w:rPr>
          <w:sz w:val="24"/>
          <w:szCs w:val="24"/>
        </w:rPr>
        <w:t>Rester informé des nouvelles technologies et des meilleures pratiques en matière de gestion des infrastructures sportives ;</w:t>
      </w:r>
    </w:p>
    <w:p w14:paraId="2CD7FFF5" w14:textId="77777777" w:rsidR="00887207" w:rsidRDefault="00887207" w:rsidP="006278FD">
      <w:pPr>
        <w:numPr>
          <w:ilvl w:val="0"/>
          <w:numId w:val="88"/>
        </w:numPr>
        <w:spacing w:before="0" w:after="0" w:line="276" w:lineRule="auto"/>
        <w:jc w:val="both"/>
        <w:rPr>
          <w:sz w:val="24"/>
          <w:szCs w:val="24"/>
        </w:rPr>
      </w:pPr>
      <w:r w:rsidRPr="00780703">
        <w:rPr>
          <w:sz w:val="24"/>
          <w:szCs w:val="24"/>
        </w:rPr>
        <w:t>Promouvoir des initiatives durables pour réduire l'impact environnemental des installations du club.</w:t>
      </w:r>
    </w:p>
    <w:p w14:paraId="2879AC67" w14:textId="77777777" w:rsidR="0017787F" w:rsidRPr="00780703" w:rsidRDefault="0017787F" w:rsidP="0017787F">
      <w:pPr>
        <w:spacing w:before="0" w:after="0" w:line="259" w:lineRule="auto"/>
        <w:ind w:left="720"/>
        <w:jc w:val="both"/>
        <w:rPr>
          <w:sz w:val="24"/>
          <w:szCs w:val="24"/>
        </w:rPr>
      </w:pPr>
    </w:p>
    <w:p w14:paraId="475B6132" w14:textId="77777777" w:rsidR="00887207" w:rsidRPr="00780703" w:rsidRDefault="00887207" w:rsidP="00780703">
      <w:pPr>
        <w:pStyle w:val="Heading1"/>
      </w:pPr>
      <w:r w:rsidRPr="00780703">
        <w:t>Compétences attendues</w:t>
      </w:r>
    </w:p>
    <w:p w14:paraId="15755523" w14:textId="77777777" w:rsidR="0017787F" w:rsidRDefault="0017787F" w:rsidP="0017787F">
      <w:pPr>
        <w:pStyle w:val="ListParagraph"/>
        <w:jc w:val="both"/>
        <w:rPr>
          <w:sz w:val="24"/>
          <w:szCs w:val="24"/>
        </w:rPr>
      </w:pPr>
    </w:p>
    <w:p w14:paraId="0A3B7363" w14:textId="5ED7BCDD"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Gestion de projet</w:t>
      </w:r>
    </w:p>
    <w:p w14:paraId="25C659CF"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Connaissance technique</w:t>
      </w:r>
    </w:p>
    <w:p w14:paraId="4570208F"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Gestion de budget</w:t>
      </w:r>
    </w:p>
    <w:p w14:paraId="799DD6ED"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Logistique</w:t>
      </w:r>
    </w:p>
    <w:p w14:paraId="374B3F27"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Connaissance des réglementations et normes</w:t>
      </w:r>
    </w:p>
    <w:p w14:paraId="5CC29B26"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Gestion de risques</w:t>
      </w:r>
    </w:p>
    <w:p w14:paraId="30C6F4CC"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Communication</w:t>
      </w:r>
    </w:p>
    <w:p w14:paraId="5BA9F07A"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Gestion d’équipe</w:t>
      </w:r>
    </w:p>
    <w:p w14:paraId="217B6545"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Planification</w:t>
      </w:r>
    </w:p>
    <w:p w14:paraId="15E8BF97" w14:textId="77777777" w:rsidR="00887207" w:rsidRPr="00780703" w:rsidRDefault="00887207" w:rsidP="006278FD">
      <w:pPr>
        <w:pStyle w:val="ListParagraph"/>
        <w:numPr>
          <w:ilvl w:val="0"/>
          <w:numId w:val="25"/>
        </w:numPr>
        <w:spacing w:line="276" w:lineRule="auto"/>
        <w:jc w:val="both"/>
        <w:rPr>
          <w:sz w:val="24"/>
          <w:szCs w:val="24"/>
        </w:rPr>
      </w:pPr>
      <w:r w:rsidRPr="00780703">
        <w:rPr>
          <w:sz w:val="24"/>
          <w:szCs w:val="24"/>
        </w:rPr>
        <w:t>Gestion de la qualité</w:t>
      </w:r>
    </w:p>
    <w:p w14:paraId="3EC1B0F0" w14:textId="77777777" w:rsidR="0034343D" w:rsidRDefault="0034343D" w:rsidP="00780703">
      <w:pPr>
        <w:jc w:val="both"/>
        <w:rPr>
          <w:sz w:val="24"/>
          <w:szCs w:val="24"/>
        </w:rPr>
      </w:pPr>
    </w:p>
    <w:p w14:paraId="257DC42C" w14:textId="77777777" w:rsidR="006278FD" w:rsidRPr="00780703" w:rsidRDefault="006278FD" w:rsidP="00780703">
      <w:pPr>
        <w:jc w:val="both"/>
        <w:rPr>
          <w:sz w:val="24"/>
          <w:szCs w:val="24"/>
        </w:rPr>
      </w:pPr>
    </w:p>
    <w:p w14:paraId="50C7F7A1" w14:textId="77777777" w:rsidR="00FA579E" w:rsidRPr="00780703" w:rsidRDefault="00FA579E" w:rsidP="00780703">
      <w:pPr>
        <w:pStyle w:val="Heading1"/>
      </w:pPr>
      <w:r w:rsidRPr="00780703">
        <w:t>Positionnement organisationnel</w:t>
      </w:r>
    </w:p>
    <w:p w14:paraId="3216D343" w14:textId="77777777" w:rsidR="00FA579E" w:rsidRPr="00780703" w:rsidRDefault="00FA579E" w:rsidP="006278FD">
      <w:pPr>
        <w:spacing w:line="276" w:lineRule="auto"/>
        <w:jc w:val="both"/>
        <w:rPr>
          <w:sz w:val="24"/>
          <w:szCs w:val="24"/>
        </w:rPr>
      </w:pPr>
      <w:r w:rsidRPr="00780703">
        <w:rPr>
          <w:sz w:val="24"/>
          <w:szCs w:val="24"/>
        </w:rPr>
        <w:t xml:space="preserve">Le responsable infrastructure collabore étroitement avec : </w:t>
      </w:r>
    </w:p>
    <w:p w14:paraId="59E9CEA1" w14:textId="7049C9FF" w:rsidR="006E1245" w:rsidRPr="00780703" w:rsidRDefault="006E1245" w:rsidP="006278FD">
      <w:pPr>
        <w:pStyle w:val="ListParagraph"/>
        <w:numPr>
          <w:ilvl w:val="0"/>
          <w:numId w:val="25"/>
        </w:numPr>
        <w:spacing w:line="276" w:lineRule="auto"/>
        <w:jc w:val="both"/>
        <w:rPr>
          <w:sz w:val="24"/>
          <w:szCs w:val="24"/>
        </w:rPr>
      </w:pPr>
      <w:r w:rsidRPr="00780703">
        <w:rPr>
          <w:b/>
          <w:bCs/>
          <w:sz w:val="24"/>
          <w:szCs w:val="24"/>
        </w:rPr>
        <w:t>Le responsable développement durable</w:t>
      </w:r>
      <w:r w:rsidRPr="00780703">
        <w:rPr>
          <w:sz w:val="24"/>
          <w:szCs w:val="24"/>
        </w:rPr>
        <w:t xml:space="preserve"> pour mettre en œuvre des pratiques écologiques dans les infrastructures du club.</w:t>
      </w:r>
    </w:p>
    <w:p w14:paraId="79A8DB43" w14:textId="59D7310C" w:rsidR="006E1245" w:rsidRPr="00780703" w:rsidRDefault="006E1245" w:rsidP="006278FD">
      <w:pPr>
        <w:pStyle w:val="ListParagraph"/>
        <w:numPr>
          <w:ilvl w:val="0"/>
          <w:numId w:val="25"/>
        </w:numPr>
        <w:spacing w:line="276" w:lineRule="auto"/>
        <w:jc w:val="both"/>
        <w:rPr>
          <w:sz w:val="24"/>
          <w:szCs w:val="24"/>
        </w:rPr>
      </w:pPr>
      <w:r w:rsidRPr="00780703">
        <w:rPr>
          <w:b/>
          <w:bCs/>
          <w:sz w:val="24"/>
          <w:szCs w:val="24"/>
        </w:rPr>
        <w:t>Le trésorier</w:t>
      </w:r>
      <w:r w:rsidRPr="00780703">
        <w:rPr>
          <w:sz w:val="24"/>
          <w:szCs w:val="24"/>
        </w:rPr>
        <w:t xml:space="preserve">  pour s'assurer que le club dispose de budget alloué à l’infrastructure.</w:t>
      </w:r>
    </w:p>
    <w:p w14:paraId="0F5DE14D" w14:textId="17D0934D" w:rsidR="00FA579E" w:rsidRDefault="006E1245" w:rsidP="006278FD">
      <w:pPr>
        <w:pStyle w:val="ListParagraph"/>
        <w:numPr>
          <w:ilvl w:val="0"/>
          <w:numId w:val="25"/>
        </w:numPr>
        <w:spacing w:line="276" w:lineRule="auto"/>
        <w:jc w:val="both"/>
        <w:rPr>
          <w:sz w:val="24"/>
          <w:szCs w:val="24"/>
        </w:rPr>
      </w:pPr>
      <w:r w:rsidRPr="00780703">
        <w:rPr>
          <w:b/>
          <w:bCs/>
          <w:sz w:val="24"/>
          <w:szCs w:val="24"/>
        </w:rPr>
        <w:t>Le responsable sportif et matériel </w:t>
      </w:r>
      <w:r w:rsidRPr="00780703">
        <w:rPr>
          <w:sz w:val="24"/>
          <w:szCs w:val="24"/>
        </w:rPr>
        <w:t>pour s’assurer que tous les dégâts observés aux infrastructures soient connus et que les réparations soient prévues</w:t>
      </w:r>
      <w:r w:rsidR="00FA579E" w:rsidRPr="00780703">
        <w:rPr>
          <w:sz w:val="24"/>
          <w:szCs w:val="24"/>
        </w:rPr>
        <w:t xml:space="preserve">. </w:t>
      </w:r>
    </w:p>
    <w:p w14:paraId="7E828F2D" w14:textId="77777777" w:rsidR="0017787F" w:rsidRPr="00780703" w:rsidRDefault="0017787F" w:rsidP="0017787F">
      <w:pPr>
        <w:pStyle w:val="ListParagraph"/>
        <w:jc w:val="both"/>
        <w:rPr>
          <w:sz w:val="24"/>
          <w:szCs w:val="24"/>
        </w:rPr>
      </w:pPr>
    </w:p>
    <w:p w14:paraId="5750A995" w14:textId="77777777" w:rsidR="00563DAD" w:rsidRPr="00780703" w:rsidRDefault="00563DAD" w:rsidP="00780703">
      <w:pPr>
        <w:pStyle w:val="Heading1"/>
      </w:pPr>
      <w:r w:rsidRPr="00780703">
        <w:t>CADRE, IMPLICATIOn ET RESSOURCES DISPONIBLES</w:t>
      </w:r>
    </w:p>
    <w:p w14:paraId="4818C5A9" w14:textId="77777777" w:rsidR="0017787F" w:rsidRDefault="0017787F" w:rsidP="00780703">
      <w:pPr>
        <w:spacing w:before="0" w:after="0"/>
        <w:jc w:val="both"/>
        <w:rPr>
          <w:i/>
          <w:iCs/>
          <w:sz w:val="24"/>
          <w:szCs w:val="24"/>
        </w:rPr>
      </w:pPr>
    </w:p>
    <w:p w14:paraId="67666C45" w14:textId="71BBAE40" w:rsidR="00FA579E" w:rsidRPr="00780703" w:rsidRDefault="00FA579E" w:rsidP="006278FD">
      <w:pPr>
        <w:spacing w:before="0" w:after="0" w:line="276" w:lineRule="auto"/>
        <w:jc w:val="both"/>
        <w:rPr>
          <w:i/>
          <w:iCs/>
          <w:sz w:val="24"/>
          <w:szCs w:val="24"/>
        </w:rPr>
      </w:pPr>
      <w:r w:rsidRPr="00780703">
        <w:rPr>
          <w:i/>
          <w:iCs/>
          <w:sz w:val="24"/>
          <w:szCs w:val="24"/>
        </w:rPr>
        <w:t xml:space="preserve">Charge de travail et responsabilités spécifiques </w:t>
      </w:r>
    </w:p>
    <w:p w14:paraId="5F5477FE" w14:textId="77777777" w:rsidR="00FA579E" w:rsidRPr="00780703" w:rsidRDefault="00FA579E" w:rsidP="006278FD">
      <w:pPr>
        <w:spacing w:before="0" w:after="0" w:line="276" w:lineRule="auto"/>
        <w:jc w:val="both"/>
        <w:rPr>
          <w:i/>
          <w:iCs/>
          <w:sz w:val="24"/>
          <w:szCs w:val="24"/>
        </w:rPr>
      </w:pPr>
      <w:r w:rsidRPr="00780703">
        <w:rPr>
          <w:i/>
          <w:iCs/>
          <w:sz w:val="24"/>
          <w:szCs w:val="24"/>
        </w:rPr>
        <w:t xml:space="preserve">Format et fréquence des réunions </w:t>
      </w:r>
    </w:p>
    <w:p w14:paraId="468C3ED0" w14:textId="77777777" w:rsidR="00FA579E" w:rsidRPr="00780703" w:rsidRDefault="00FA579E" w:rsidP="006278FD">
      <w:pPr>
        <w:spacing w:before="0" w:after="0" w:line="276" w:lineRule="auto"/>
        <w:jc w:val="both"/>
        <w:rPr>
          <w:i/>
          <w:iCs/>
          <w:sz w:val="24"/>
          <w:szCs w:val="24"/>
        </w:rPr>
      </w:pPr>
      <w:r w:rsidRPr="00780703">
        <w:rPr>
          <w:i/>
          <w:iCs/>
          <w:sz w:val="24"/>
          <w:szCs w:val="24"/>
        </w:rPr>
        <w:t xml:space="preserve">Support, outils et équipements disponibles. </w:t>
      </w:r>
    </w:p>
    <w:p w14:paraId="0D528EDA" w14:textId="77777777" w:rsidR="00FA579E" w:rsidRPr="00780703" w:rsidRDefault="00FA579E" w:rsidP="006278FD">
      <w:pPr>
        <w:spacing w:before="0" w:after="0" w:line="276" w:lineRule="auto"/>
        <w:jc w:val="both"/>
        <w:rPr>
          <w:i/>
          <w:iCs/>
          <w:sz w:val="24"/>
          <w:szCs w:val="24"/>
        </w:rPr>
      </w:pPr>
      <w:r w:rsidRPr="00780703">
        <w:rPr>
          <w:i/>
          <w:iCs/>
          <w:sz w:val="24"/>
          <w:szCs w:val="24"/>
        </w:rPr>
        <w:t xml:space="preserve">Assurances et protection </w:t>
      </w:r>
    </w:p>
    <w:p w14:paraId="333EFA24" w14:textId="77777777" w:rsidR="00FA579E" w:rsidRPr="00780703" w:rsidRDefault="00FA579E" w:rsidP="006278FD">
      <w:pPr>
        <w:spacing w:before="0" w:after="0" w:line="276" w:lineRule="auto"/>
        <w:jc w:val="both"/>
        <w:rPr>
          <w:i/>
          <w:iCs/>
          <w:sz w:val="24"/>
          <w:szCs w:val="24"/>
        </w:rPr>
      </w:pPr>
      <w:r w:rsidRPr="00780703">
        <w:rPr>
          <w:i/>
          <w:iCs/>
          <w:sz w:val="24"/>
          <w:szCs w:val="24"/>
        </w:rPr>
        <w:t>Défraiement</w:t>
      </w:r>
    </w:p>
    <w:p w14:paraId="1DF6055F" w14:textId="77777777" w:rsidR="00573226" w:rsidRPr="00780703" w:rsidRDefault="00573226" w:rsidP="00780703">
      <w:pPr>
        <w:spacing w:before="0" w:after="0"/>
        <w:jc w:val="both"/>
        <w:rPr>
          <w:i/>
          <w:iCs/>
          <w:sz w:val="24"/>
          <w:szCs w:val="24"/>
        </w:rPr>
      </w:pPr>
    </w:p>
    <w:p w14:paraId="29C62F32" w14:textId="77777777" w:rsidR="00573226" w:rsidRPr="00780703" w:rsidRDefault="00573226" w:rsidP="00780703">
      <w:pPr>
        <w:jc w:val="both"/>
        <w:rPr>
          <w:rFonts w:asciiTheme="majorHAnsi" w:eastAsiaTheme="majorEastAsia" w:hAnsiTheme="majorHAnsi" w:cstheme="majorBidi"/>
          <w:caps/>
          <w:color w:val="069859" w:themeColor="accent3" w:themeShade="BF"/>
          <w:spacing w:val="10"/>
          <w:sz w:val="24"/>
          <w:szCs w:val="24"/>
        </w:rPr>
      </w:pPr>
      <w:r w:rsidRPr="00780703">
        <w:rPr>
          <w:color w:val="069859" w:themeColor="accent3" w:themeShade="BF"/>
          <w:sz w:val="24"/>
          <w:szCs w:val="24"/>
        </w:rPr>
        <w:br w:type="page"/>
      </w:r>
    </w:p>
    <w:p w14:paraId="3336DFFB" w14:textId="62747C01" w:rsidR="00573226" w:rsidRPr="00780703" w:rsidRDefault="00573226" w:rsidP="00780703">
      <w:pPr>
        <w:pStyle w:val="Title"/>
        <w:jc w:val="both"/>
        <w:rPr>
          <w:color w:val="21917B"/>
        </w:rPr>
      </w:pPr>
      <w:r w:rsidRPr="00780703">
        <w:rPr>
          <w:color w:val="21917B"/>
        </w:rPr>
        <w:lastRenderedPageBreak/>
        <w:t>responsable matériel</w:t>
      </w:r>
    </w:p>
    <w:p w14:paraId="5B3B6A83" w14:textId="77777777" w:rsidR="00573226" w:rsidRPr="00780703" w:rsidRDefault="00573226" w:rsidP="00780703">
      <w:pPr>
        <w:pStyle w:val="Heading1"/>
      </w:pPr>
      <w:r w:rsidRPr="00780703">
        <w:t>Mission générale</w:t>
      </w:r>
    </w:p>
    <w:p w14:paraId="117204A0" w14:textId="3B42B3FD" w:rsidR="00573226" w:rsidRDefault="00FD497F" w:rsidP="006278FD">
      <w:pPr>
        <w:spacing w:line="276" w:lineRule="auto"/>
        <w:jc w:val="both"/>
        <w:rPr>
          <w:sz w:val="24"/>
          <w:szCs w:val="24"/>
        </w:rPr>
      </w:pPr>
      <w:r w:rsidRPr="00780703">
        <w:rPr>
          <w:sz w:val="24"/>
          <w:szCs w:val="24"/>
        </w:rPr>
        <w:t>Le responsable matériel dans un club de hockey est chargé de la gestion, de l'entretien et de la mise à disposition de l'ensemble des équipements et du matériel nécessaires au bon déroulement des activités sportives. Sa mission principale est de veiller à ce que le matériel soit en bon état, disponible et adapté aux besoins des joueurs, des entraîneurs et des coachs. Il joue un rôle clé dans la sécurité et l'efficacité des entraînements et des compétitions en s'assurant que tout le matériel soit conforme aux normes et aux attentes du club</w:t>
      </w:r>
      <w:r w:rsidR="00573226" w:rsidRPr="00780703">
        <w:rPr>
          <w:sz w:val="24"/>
          <w:szCs w:val="24"/>
        </w:rPr>
        <w:t>.</w:t>
      </w:r>
    </w:p>
    <w:p w14:paraId="11359B4E" w14:textId="77777777" w:rsidR="00ED3DBD" w:rsidRPr="00780703" w:rsidRDefault="00ED3DBD" w:rsidP="00780703">
      <w:pPr>
        <w:jc w:val="both"/>
        <w:rPr>
          <w:sz w:val="24"/>
          <w:szCs w:val="24"/>
        </w:rPr>
      </w:pPr>
    </w:p>
    <w:p w14:paraId="5E282A37" w14:textId="77777777" w:rsidR="00573226" w:rsidRPr="00780703" w:rsidRDefault="00573226" w:rsidP="00780703">
      <w:pPr>
        <w:pStyle w:val="Heading1"/>
      </w:pPr>
      <w:r w:rsidRPr="00780703">
        <w:t>Tâches principales</w:t>
      </w:r>
    </w:p>
    <w:p w14:paraId="6C738374" w14:textId="77777777" w:rsidR="004469F8" w:rsidRPr="004469F8" w:rsidRDefault="004469F8" w:rsidP="004469F8">
      <w:pPr>
        <w:pStyle w:val="ListParagraph"/>
        <w:spacing w:after="0"/>
        <w:ind w:left="360"/>
        <w:jc w:val="both"/>
        <w:rPr>
          <w:sz w:val="24"/>
          <w:szCs w:val="24"/>
        </w:rPr>
      </w:pPr>
    </w:p>
    <w:p w14:paraId="45E873BF" w14:textId="201F5102" w:rsidR="00573226" w:rsidRPr="00780703" w:rsidRDefault="00573226" w:rsidP="00780703">
      <w:pPr>
        <w:pStyle w:val="ListParagraph"/>
        <w:numPr>
          <w:ilvl w:val="0"/>
          <w:numId w:val="98"/>
        </w:numPr>
        <w:spacing w:after="0"/>
        <w:jc w:val="both"/>
        <w:rPr>
          <w:sz w:val="24"/>
          <w:szCs w:val="24"/>
        </w:rPr>
      </w:pPr>
      <w:r w:rsidRPr="00780703">
        <w:rPr>
          <w:b/>
          <w:bCs/>
          <w:sz w:val="24"/>
          <w:szCs w:val="24"/>
        </w:rPr>
        <w:t>Gestion de l'inventaire</w:t>
      </w:r>
    </w:p>
    <w:p w14:paraId="01AD3238" w14:textId="77777777" w:rsidR="00573226" w:rsidRPr="00780703" w:rsidRDefault="00573226" w:rsidP="00780703">
      <w:pPr>
        <w:pStyle w:val="ListParagraph"/>
        <w:spacing w:after="0"/>
        <w:ind w:left="360"/>
        <w:jc w:val="both"/>
        <w:rPr>
          <w:sz w:val="24"/>
          <w:szCs w:val="24"/>
        </w:rPr>
      </w:pPr>
    </w:p>
    <w:p w14:paraId="6C6C3AEC" w14:textId="77777777" w:rsidR="00573226" w:rsidRPr="00780703" w:rsidRDefault="00573226" w:rsidP="006278FD">
      <w:pPr>
        <w:numPr>
          <w:ilvl w:val="0"/>
          <w:numId w:val="99"/>
        </w:numPr>
        <w:spacing w:before="0" w:after="0" w:line="276" w:lineRule="auto"/>
        <w:jc w:val="both"/>
        <w:rPr>
          <w:sz w:val="24"/>
          <w:szCs w:val="24"/>
        </w:rPr>
      </w:pPr>
      <w:r w:rsidRPr="00780703">
        <w:rPr>
          <w:sz w:val="24"/>
          <w:szCs w:val="24"/>
        </w:rPr>
        <w:t>Tenir à jour un inventaire détaillé de tout le matériel et équipement du club ;</w:t>
      </w:r>
    </w:p>
    <w:p w14:paraId="0F1D72DD" w14:textId="77777777" w:rsidR="00573226" w:rsidRPr="00780703" w:rsidRDefault="00573226" w:rsidP="006278FD">
      <w:pPr>
        <w:numPr>
          <w:ilvl w:val="0"/>
          <w:numId w:val="99"/>
        </w:numPr>
        <w:spacing w:before="0" w:after="0" w:line="276" w:lineRule="auto"/>
        <w:jc w:val="both"/>
        <w:rPr>
          <w:sz w:val="24"/>
          <w:szCs w:val="24"/>
        </w:rPr>
      </w:pPr>
      <w:r w:rsidRPr="00780703">
        <w:rPr>
          <w:sz w:val="24"/>
          <w:szCs w:val="24"/>
        </w:rPr>
        <w:t>Suivre les entrées et sorties de matériel pour éviter les pertes et les vols.</w:t>
      </w:r>
    </w:p>
    <w:p w14:paraId="77CC4DE4" w14:textId="77777777" w:rsidR="00573226" w:rsidRPr="00780703" w:rsidRDefault="00573226" w:rsidP="00780703">
      <w:pPr>
        <w:spacing w:before="0" w:after="0"/>
        <w:ind w:left="720"/>
        <w:jc w:val="both"/>
        <w:rPr>
          <w:sz w:val="24"/>
          <w:szCs w:val="24"/>
        </w:rPr>
      </w:pPr>
    </w:p>
    <w:p w14:paraId="73D51A36" w14:textId="77777777" w:rsidR="00573226" w:rsidRPr="00780703" w:rsidRDefault="00573226" w:rsidP="00780703">
      <w:pPr>
        <w:pStyle w:val="ListParagraph"/>
        <w:numPr>
          <w:ilvl w:val="0"/>
          <w:numId w:val="98"/>
        </w:numPr>
        <w:spacing w:after="0"/>
        <w:jc w:val="both"/>
        <w:rPr>
          <w:sz w:val="24"/>
          <w:szCs w:val="24"/>
        </w:rPr>
      </w:pPr>
      <w:r w:rsidRPr="00780703">
        <w:rPr>
          <w:b/>
          <w:bCs/>
          <w:sz w:val="24"/>
          <w:szCs w:val="24"/>
        </w:rPr>
        <w:t>Entretien et réparation</w:t>
      </w:r>
    </w:p>
    <w:p w14:paraId="515B8985" w14:textId="77777777" w:rsidR="00573226" w:rsidRPr="00780703" w:rsidRDefault="00573226" w:rsidP="00780703">
      <w:pPr>
        <w:pStyle w:val="ListParagraph"/>
        <w:spacing w:after="0"/>
        <w:ind w:left="360"/>
        <w:jc w:val="both"/>
        <w:rPr>
          <w:sz w:val="24"/>
          <w:szCs w:val="24"/>
        </w:rPr>
      </w:pPr>
    </w:p>
    <w:p w14:paraId="3FB78F8E" w14:textId="77777777" w:rsidR="00573226" w:rsidRPr="00780703" w:rsidRDefault="00573226" w:rsidP="006278FD">
      <w:pPr>
        <w:numPr>
          <w:ilvl w:val="0"/>
          <w:numId w:val="100"/>
        </w:numPr>
        <w:spacing w:before="0" w:after="0" w:line="276" w:lineRule="auto"/>
        <w:jc w:val="both"/>
        <w:rPr>
          <w:sz w:val="24"/>
          <w:szCs w:val="24"/>
        </w:rPr>
      </w:pPr>
      <w:r w:rsidRPr="00780703">
        <w:rPr>
          <w:sz w:val="24"/>
          <w:szCs w:val="24"/>
        </w:rPr>
        <w:t>Assurer l'entretien régulier du matériel pour garantir sa durabilité et sa sécurité ;</w:t>
      </w:r>
    </w:p>
    <w:p w14:paraId="000B0512" w14:textId="77777777" w:rsidR="00573226" w:rsidRPr="00780703" w:rsidRDefault="00573226" w:rsidP="006278FD">
      <w:pPr>
        <w:numPr>
          <w:ilvl w:val="0"/>
          <w:numId w:val="100"/>
        </w:numPr>
        <w:spacing w:before="0" w:after="0" w:line="276" w:lineRule="auto"/>
        <w:jc w:val="both"/>
        <w:rPr>
          <w:sz w:val="24"/>
          <w:szCs w:val="24"/>
        </w:rPr>
      </w:pPr>
      <w:r w:rsidRPr="00780703">
        <w:rPr>
          <w:sz w:val="24"/>
          <w:szCs w:val="24"/>
        </w:rPr>
        <w:t>Organiser les réparations nécessaires et remplacer le matériel défectueux ou obsolète.</w:t>
      </w:r>
    </w:p>
    <w:p w14:paraId="41CE25C8" w14:textId="77777777" w:rsidR="00573226" w:rsidRPr="00780703" w:rsidRDefault="00573226" w:rsidP="00780703">
      <w:pPr>
        <w:spacing w:before="0" w:after="0"/>
        <w:ind w:left="720"/>
        <w:jc w:val="both"/>
        <w:rPr>
          <w:sz w:val="24"/>
          <w:szCs w:val="24"/>
        </w:rPr>
      </w:pPr>
    </w:p>
    <w:p w14:paraId="1C8C43E0" w14:textId="77777777" w:rsidR="00573226" w:rsidRPr="00780703" w:rsidRDefault="00573226" w:rsidP="00780703">
      <w:pPr>
        <w:pStyle w:val="ListParagraph"/>
        <w:numPr>
          <w:ilvl w:val="0"/>
          <w:numId w:val="98"/>
        </w:numPr>
        <w:spacing w:after="0"/>
        <w:jc w:val="both"/>
        <w:rPr>
          <w:sz w:val="24"/>
          <w:szCs w:val="24"/>
        </w:rPr>
      </w:pPr>
      <w:r w:rsidRPr="00780703">
        <w:rPr>
          <w:b/>
          <w:bCs/>
          <w:sz w:val="24"/>
          <w:szCs w:val="24"/>
        </w:rPr>
        <w:t>Achat et approvisionnement</w:t>
      </w:r>
    </w:p>
    <w:p w14:paraId="4C149DCC" w14:textId="77777777" w:rsidR="00573226" w:rsidRPr="00780703" w:rsidRDefault="00573226" w:rsidP="00780703">
      <w:pPr>
        <w:pStyle w:val="ListParagraph"/>
        <w:spacing w:after="0"/>
        <w:ind w:left="360"/>
        <w:jc w:val="both"/>
        <w:rPr>
          <w:sz w:val="24"/>
          <w:szCs w:val="24"/>
        </w:rPr>
      </w:pPr>
    </w:p>
    <w:p w14:paraId="4DF68881" w14:textId="77777777" w:rsidR="00573226" w:rsidRPr="00780703" w:rsidRDefault="00573226" w:rsidP="006278FD">
      <w:pPr>
        <w:numPr>
          <w:ilvl w:val="0"/>
          <w:numId w:val="101"/>
        </w:numPr>
        <w:spacing w:before="0" w:after="0" w:line="276" w:lineRule="auto"/>
        <w:jc w:val="both"/>
        <w:rPr>
          <w:sz w:val="24"/>
          <w:szCs w:val="24"/>
        </w:rPr>
      </w:pPr>
      <w:r w:rsidRPr="00780703">
        <w:rPr>
          <w:sz w:val="24"/>
          <w:szCs w:val="24"/>
        </w:rPr>
        <w:t>Identifier les besoins en matériel et équipement en collaboration avec les entraîneurs et le directeur sportif ;</w:t>
      </w:r>
    </w:p>
    <w:p w14:paraId="05DF9E33" w14:textId="77777777" w:rsidR="00573226" w:rsidRPr="00780703" w:rsidRDefault="00573226" w:rsidP="006278FD">
      <w:pPr>
        <w:numPr>
          <w:ilvl w:val="0"/>
          <w:numId w:val="101"/>
        </w:numPr>
        <w:spacing w:before="0" w:after="0" w:line="276" w:lineRule="auto"/>
        <w:jc w:val="both"/>
        <w:rPr>
          <w:sz w:val="24"/>
          <w:szCs w:val="24"/>
        </w:rPr>
      </w:pPr>
      <w:r w:rsidRPr="00780703">
        <w:rPr>
          <w:sz w:val="24"/>
          <w:szCs w:val="24"/>
        </w:rPr>
        <w:t>Effectuer des achats de matériel en respectant le budget alloué et en négociant avec les fournisseurs pour obtenir les meilleurs prix.</w:t>
      </w:r>
    </w:p>
    <w:p w14:paraId="6EC4BC21" w14:textId="77777777" w:rsidR="00573226" w:rsidRPr="00780703" w:rsidRDefault="00573226" w:rsidP="00780703">
      <w:pPr>
        <w:spacing w:before="0" w:after="0"/>
        <w:ind w:left="720"/>
        <w:jc w:val="both"/>
        <w:rPr>
          <w:sz w:val="24"/>
          <w:szCs w:val="24"/>
        </w:rPr>
      </w:pPr>
    </w:p>
    <w:p w14:paraId="0C722146" w14:textId="77777777" w:rsidR="00573226" w:rsidRPr="00780703" w:rsidRDefault="00573226" w:rsidP="00780703">
      <w:pPr>
        <w:pStyle w:val="ListParagraph"/>
        <w:numPr>
          <w:ilvl w:val="0"/>
          <w:numId w:val="98"/>
        </w:numPr>
        <w:spacing w:after="0"/>
        <w:jc w:val="both"/>
        <w:rPr>
          <w:sz w:val="24"/>
          <w:szCs w:val="24"/>
        </w:rPr>
      </w:pPr>
      <w:r w:rsidRPr="00780703">
        <w:rPr>
          <w:b/>
          <w:bCs/>
          <w:sz w:val="24"/>
          <w:szCs w:val="24"/>
        </w:rPr>
        <w:t>Mise à disposition du matériel</w:t>
      </w:r>
    </w:p>
    <w:p w14:paraId="11732178" w14:textId="77777777" w:rsidR="00573226" w:rsidRPr="00780703" w:rsidRDefault="00573226" w:rsidP="00780703">
      <w:pPr>
        <w:pStyle w:val="ListParagraph"/>
        <w:spacing w:after="0"/>
        <w:ind w:left="360"/>
        <w:jc w:val="both"/>
        <w:rPr>
          <w:sz w:val="24"/>
          <w:szCs w:val="24"/>
        </w:rPr>
      </w:pPr>
    </w:p>
    <w:p w14:paraId="08D7C46D" w14:textId="77777777" w:rsidR="00573226" w:rsidRPr="00780703" w:rsidRDefault="00573226" w:rsidP="006278FD">
      <w:pPr>
        <w:numPr>
          <w:ilvl w:val="0"/>
          <w:numId w:val="102"/>
        </w:numPr>
        <w:spacing w:before="0" w:after="0" w:line="276" w:lineRule="auto"/>
        <w:jc w:val="both"/>
        <w:rPr>
          <w:sz w:val="24"/>
          <w:szCs w:val="24"/>
        </w:rPr>
      </w:pPr>
      <w:r w:rsidRPr="00780703">
        <w:rPr>
          <w:sz w:val="24"/>
          <w:szCs w:val="24"/>
        </w:rPr>
        <w:t>Mettre en place des systèmes de distribution du matériel pour les entraînements, les compétitions et les événements ;</w:t>
      </w:r>
    </w:p>
    <w:p w14:paraId="5897362E" w14:textId="234A08DE" w:rsidR="00573226" w:rsidRPr="00780703" w:rsidRDefault="00573226" w:rsidP="006278FD">
      <w:pPr>
        <w:numPr>
          <w:ilvl w:val="0"/>
          <w:numId w:val="102"/>
        </w:numPr>
        <w:spacing w:before="0" w:after="0" w:line="276" w:lineRule="auto"/>
        <w:jc w:val="both"/>
        <w:rPr>
          <w:sz w:val="24"/>
          <w:szCs w:val="24"/>
        </w:rPr>
      </w:pPr>
      <w:r w:rsidRPr="00780703">
        <w:rPr>
          <w:sz w:val="24"/>
          <w:szCs w:val="24"/>
        </w:rPr>
        <w:t xml:space="preserve">S'assurer que le matériel </w:t>
      </w:r>
      <w:r w:rsidR="00BF53C2">
        <w:rPr>
          <w:sz w:val="24"/>
          <w:szCs w:val="24"/>
        </w:rPr>
        <w:t xml:space="preserve">soit </w:t>
      </w:r>
      <w:r w:rsidRPr="00780703">
        <w:rPr>
          <w:sz w:val="24"/>
          <w:szCs w:val="24"/>
        </w:rPr>
        <w:t>prêt et disponible en temps voulu pour toutes les activités du club.</w:t>
      </w:r>
    </w:p>
    <w:p w14:paraId="3C065F79" w14:textId="77777777" w:rsidR="00573226" w:rsidRDefault="00573226" w:rsidP="00780703">
      <w:pPr>
        <w:spacing w:before="0" w:after="0"/>
        <w:ind w:left="720"/>
        <w:jc w:val="both"/>
        <w:rPr>
          <w:sz w:val="24"/>
          <w:szCs w:val="24"/>
        </w:rPr>
      </w:pPr>
    </w:p>
    <w:p w14:paraId="4662CAD4" w14:textId="77777777" w:rsidR="006278FD" w:rsidRDefault="006278FD" w:rsidP="00780703">
      <w:pPr>
        <w:spacing w:before="0" w:after="0"/>
        <w:ind w:left="720"/>
        <w:jc w:val="both"/>
        <w:rPr>
          <w:sz w:val="24"/>
          <w:szCs w:val="24"/>
        </w:rPr>
      </w:pPr>
    </w:p>
    <w:p w14:paraId="02CBC043" w14:textId="77777777" w:rsidR="006278FD" w:rsidRDefault="006278FD" w:rsidP="00780703">
      <w:pPr>
        <w:spacing w:before="0" w:after="0"/>
        <w:ind w:left="720"/>
        <w:jc w:val="both"/>
        <w:rPr>
          <w:sz w:val="24"/>
          <w:szCs w:val="24"/>
        </w:rPr>
      </w:pPr>
    </w:p>
    <w:p w14:paraId="0F08BF2F" w14:textId="77777777" w:rsidR="006278FD" w:rsidRPr="00780703" w:rsidRDefault="006278FD" w:rsidP="00780703">
      <w:pPr>
        <w:spacing w:before="0" w:after="0"/>
        <w:ind w:left="720"/>
        <w:jc w:val="both"/>
        <w:rPr>
          <w:sz w:val="24"/>
          <w:szCs w:val="24"/>
        </w:rPr>
      </w:pPr>
    </w:p>
    <w:p w14:paraId="5B8979D9" w14:textId="1371F933" w:rsidR="00573226" w:rsidRPr="00780703" w:rsidRDefault="00573226" w:rsidP="006278FD">
      <w:pPr>
        <w:pStyle w:val="ListParagraph"/>
        <w:numPr>
          <w:ilvl w:val="0"/>
          <w:numId w:val="98"/>
        </w:numPr>
        <w:spacing w:after="0"/>
        <w:jc w:val="both"/>
        <w:rPr>
          <w:sz w:val="24"/>
          <w:szCs w:val="24"/>
        </w:rPr>
      </w:pPr>
      <w:r w:rsidRPr="00780703">
        <w:rPr>
          <w:b/>
          <w:bCs/>
          <w:sz w:val="24"/>
          <w:szCs w:val="24"/>
        </w:rPr>
        <w:t>Respect des normes de sécurité</w:t>
      </w:r>
    </w:p>
    <w:p w14:paraId="44147251" w14:textId="77777777" w:rsidR="00573226" w:rsidRPr="00780703" w:rsidRDefault="00573226" w:rsidP="00780703">
      <w:pPr>
        <w:pStyle w:val="ListParagraph"/>
        <w:spacing w:after="0"/>
        <w:ind w:left="360"/>
        <w:jc w:val="both"/>
        <w:rPr>
          <w:sz w:val="24"/>
          <w:szCs w:val="24"/>
        </w:rPr>
      </w:pPr>
    </w:p>
    <w:p w14:paraId="5F726A43" w14:textId="6F8A0F25" w:rsidR="00573226" w:rsidRPr="00780703" w:rsidRDefault="00573226" w:rsidP="006278FD">
      <w:pPr>
        <w:numPr>
          <w:ilvl w:val="0"/>
          <w:numId w:val="103"/>
        </w:numPr>
        <w:spacing w:before="0" w:after="0" w:line="276" w:lineRule="auto"/>
        <w:jc w:val="both"/>
        <w:rPr>
          <w:sz w:val="24"/>
          <w:szCs w:val="24"/>
        </w:rPr>
      </w:pPr>
      <w:r w:rsidRPr="00780703">
        <w:rPr>
          <w:sz w:val="24"/>
          <w:szCs w:val="24"/>
        </w:rPr>
        <w:t>Veiller à ce que tout le matériel soit conforme aux normes de sécurité en vigueur</w:t>
      </w:r>
      <w:r w:rsidR="00997C79">
        <w:rPr>
          <w:sz w:val="24"/>
          <w:szCs w:val="24"/>
        </w:rPr>
        <w:t> ;</w:t>
      </w:r>
    </w:p>
    <w:p w14:paraId="43636834" w14:textId="77777777" w:rsidR="00573226" w:rsidRPr="00780703" w:rsidRDefault="00573226" w:rsidP="006278FD">
      <w:pPr>
        <w:numPr>
          <w:ilvl w:val="0"/>
          <w:numId w:val="103"/>
        </w:numPr>
        <w:spacing w:before="0" w:after="0" w:line="276" w:lineRule="auto"/>
        <w:jc w:val="both"/>
        <w:rPr>
          <w:sz w:val="24"/>
          <w:szCs w:val="24"/>
        </w:rPr>
      </w:pPr>
      <w:r w:rsidRPr="00780703">
        <w:rPr>
          <w:sz w:val="24"/>
          <w:szCs w:val="24"/>
        </w:rPr>
        <w:t>Former les membres et les entraîneurs à l'utilisation correcte du matériel pour prévenir les accidents, les pertes et les vols.</w:t>
      </w:r>
    </w:p>
    <w:p w14:paraId="57A160E4" w14:textId="77777777" w:rsidR="00573226" w:rsidRPr="00780703" w:rsidRDefault="00573226" w:rsidP="00780703">
      <w:pPr>
        <w:spacing w:before="0" w:after="0"/>
        <w:ind w:left="720"/>
        <w:jc w:val="both"/>
        <w:rPr>
          <w:sz w:val="24"/>
          <w:szCs w:val="24"/>
        </w:rPr>
      </w:pPr>
    </w:p>
    <w:p w14:paraId="650EE809" w14:textId="77777777" w:rsidR="00573226" w:rsidRPr="00780703" w:rsidRDefault="00573226" w:rsidP="00780703">
      <w:pPr>
        <w:pStyle w:val="ListParagraph"/>
        <w:numPr>
          <w:ilvl w:val="0"/>
          <w:numId w:val="98"/>
        </w:numPr>
        <w:spacing w:after="0"/>
        <w:jc w:val="both"/>
        <w:rPr>
          <w:sz w:val="24"/>
          <w:szCs w:val="24"/>
        </w:rPr>
      </w:pPr>
      <w:r w:rsidRPr="00780703">
        <w:rPr>
          <w:b/>
          <w:bCs/>
          <w:sz w:val="24"/>
          <w:szCs w:val="24"/>
        </w:rPr>
        <w:t>Organisation des espaces de stockage</w:t>
      </w:r>
    </w:p>
    <w:p w14:paraId="07E89FFA" w14:textId="77777777" w:rsidR="00573226" w:rsidRPr="00780703" w:rsidRDefault="00573226" w:rsidP="00780703">
      <w:pPr>
        <w:pStyle w:val="ListParagraph"/>
        <w:spacing w:after="0"/>
        <w:ind w:left="360"/>
        <w:jc w:val="both"/>
        <w:rPr>
          <w:sz w:val="24"/>
          <w:szCs w:val="24"/>
        </w:rPr>
      </w:pPr>
    </w:p>
    <w:p w14:paraId="024DF338" w14:textId="77777777" w:rsidR="00573226" w:rsidRPr="00780703" w:rsidRDefault="00573226" w:rsidP="00377461">
      <w:pPr>
        <w:numPr>
          <w:ilvl w:val="0"/>
          <w:numId w:val="104"/>
        </w:numPr>
        <w:spacing w:before="0" w:after="0" w:line="276" w:lineRule="auto"/>
        <w:ind w:left="714" w:hanging="357"/>
        <w:contextualSpacing/>
        <w:jc w:val="both"/>
        <w:rPr>
          <w:sz w:val="24"/>
          <w:szCs w:val="24"/>
        </w:rPr>
      </w:pPr>
      <w:r w:rsidRPr="00780703">
        <w:rPr>
          <w:sz w:val="24"/>
          <w:szCs w:val="24"/>
        </w:rPr>
        <w:t>Gérer les espaces de stockage du matériel pour maximiser l'efficacité et l'accessibilité ;</w:t>
      </w:r>
    </w:p>
    <w:p w14:paraId="2191884E" w14:textId="2EFD4DD6" w:rsidR="004469F8" w:rsidRDefault="00573226" w:rsidP="00377461">
      <w:pPr>
        <w:numPr>
          <w:ilvl w:val="0"/>
          <w:numId w:val="104"/>
        </w:numPr>
        <w:spacing w:line="276" w:lineRule="auto"/>
        <w:ind w:left="714" w:hanging="357"/>
        <w:contextualSpacing/>
        <w:jc w:val="both"/>
        <w:rPr>
          <w:sz w:val="24"/>
          <w:szCs w:val="24"/>
        </w:rPr>
      </w:pPr>
      <w:r w:rsidRPr="00780703">
        <w:rPr>
          <w:sz w:val="24"/>
          <w:szCs w:val="24"/>
        </w:rPr>
        <w:t>Mettre en place des processus de rangement pour maintenir l'ordre et faciliter l'accès au matériel.</w:t>
      </w:r>
    </w:p>
    <w:p w14:paraId="7EF15B38" w14:textId="77777777" w:rsidR="004469F8" w:rsidRPr="004469F8" w:rsidRDefault="004469F8" w:rsidP="004469F8">
      <w:pPr>
        <w:spacing w:line="259" w:lineRule="auto"/>
        <w:ind w:left="720"/>
        <w:jc w:val="both"/>
        <w:rPr>
          <w:sz w:val="16"/>
          <w:szCs w:val="16"/>
        </w:rPr>
      </w:pPr>
    </w:p>
    <w:p w14:paraId="3CA3A6E9" w14:textId="77777777" w:rsidR="00573226" w:rsidRPr="00780703" w:rsidRDefault="00573226" w:rsidP="00780703">
      <w:pPr>
        <w:pStyle w:val="ListParagraph"/>
        <w:numPr>
          <w:ilvl w:val="0"/>
          <w:numId w:val="98"/>
        </w:numPr>
        <w:spacing w:after="0"/>
        <w:jc w:val="both"/>
        <w:rPr>
          <w:sz w:val="24"/>
          <w:szCs w:val="24"/>
        </w:rPr>
      </w:pPr>
      <w:r w:rsidRPr="00780703">
        <w:rPr>
          <w:b/>
          <w:bCs/>
          <w:sz w:val="24"/>
          <w:szCs w:val="24"/>
        </w:rPr>
        <w:t>Suivi budgétaire</w:t>
      </w:r>
    </w:p>
    <w:p w14:paraId="6D471518" w14:textId="77777777" w:rsidR="00573226" w:rsidRPr="00780703" w:rsidRDefault="00573226" w:rsidP="00780703">
      <w:pPr>
        <w:pStyle w:val="ListParagraph"/>
        <w:spacing w:after="0"/>
        <w:ind w:left="360"/>
        <w:jc w:val="both"/>
        <w:rPr>
          <w:sz w:val="24"/>
          <w:szCs w:val="24"/>
        </w:rPr>
      </w:pPr>
    </w:p>
    <w:p w14:paraId="5B01302E" w14:textId="77777777" w:rsidR="00573226" w:rsidRPr="00780703" w:rsidRDefault="00573226" w:rsidP="006278FD">
      <w:pPr>
        <w:numPr>
          <w:ilvl w:val="0"/>
          <w:numId w:val="105"/>
        </w:numPr>
        <w:spacing w:before="0" w:after="0" w:line="276" w:lineRule="auto"/>
        <w:jc w:val="both"/>
        <w:rPr>
          <w:sz w:val="24"/>
          <w:szCs w:val="24"/>
        </w:rPr>
      </w:pPr>
      <w:r w:rsidRPr="00780703">
        <w:rPr>
          <w:sz w:val="24"/>
          <w:szCs w:val="24"/>
        </w:rPr>
        <w:t>Gérer le budget alloué à l'achat et à l'entretien du matériel ;</w:t>
      </w:r>
    </w:p>
    <w:p w14:paraId="57A2354B" w14:textId="77777777" w:rsidR="00573226" w:rsidRDefault="00573226" w:rsidP="006278FD">
      <w:pPr>
        <w:numPr>
          <w:ilvl w:val="0"/>
          <w:numId w:val="105"/>
        </w:numPr>
        <w:spacing w:before="0" w:after="0" w:line="276" w:lineRule="auto"/>
        <w:jc w:val="both"/>
        <w:rPr>
          <w:sz w:val="24"/>
          <w:szCs w:val="24"/>
        </w:rPr>
      </w:pPr>
      <w:r w:rsidRPr="00780703">
        <w:rPr>
          <w:sz w:val="24"/>
          <w:szCs w:val="24"/>
        </w:rPr>
        <w:t>Établir des rapports financiers et des prévisions budgétaires pour les besoins futurs en matériel.</w:t>
      </w:r>
    </w:p>
    <w:p w14:paraId="5AE0A8A2" w14:textId="77777777" w:rsidR="004469F8" w:rsidRPr="00780703" w:rsidRDefault="004469F8" w:rsidP="004469F8">
      <w:pPr>
        <w:spacing w:before="0" w:after="0" w:line="259" w:lineRule="auto"/>
        <w:ind w:left="720"/>
        <w:jc w:val="both"/>
        <w:rPr>
          <w:sz w:val="24"/>
          <w:szCs w:val="24"/>
        </w:rPr>
      </w:pPr>
    </w:p>
    <w:p w14:paraId="04E35D42" w14:textId="77777777" w:rsidR="00573226" w:rsidRPr="00780703" w:rsidRDefault="00573226" w:rsidP="00780703">
      <w:pPr>
        <w:pStyle w:val="Heading1"/>
      </w:pPr>
      <w:r w:rsidRPr="00780703">
        <w:t>Compétences attendues</w:t>
      </w:r>
    </w:p>
    <w:p w14:paraId="66543614" w14:textId="77777777" w:rsidR="004469F8" w:rsidRDefault="004469F8" w:rsidP="004469F8">
      <w:pPr>
        <w:pStyle w:val="ListParagraph"/>
        <w:jc w:val="both"/>
        <w:rPr>
          <w:sz w:val="24"/>
          <w:szCs w:val="24"/>
        </w:rPr>
      </w:pPr>
    </w:p>
    <w:p w14:paraId="217D6CBE" w14:textId="48A7BEEC"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Gestion des stocks</w:t>
      </w:r>
    </w:p>
    <w:p w14:paraId="63C17E9A"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Maintenance et réparation</w:t>
      </w:r>
    </w:p>
    <w:p w14:paraId="1122C206"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Organisation et logistique </w:t>
      </w:r>
    </w:p>
    <w:p w14:paraId="7D7A1F1E"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Gestion budgétaire </w:t>
      </w:r>
    </w:p>
    <w:p w14:paraId="5108B1EA"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Connaissance technique</w:t>
      </w:r>
    </w:p>
    <w:p w14:paraId="559E4D20"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Gestion des équipements sécuritaires </w:t>
      </w:r>
    </w:p>
    <w:p w14:paraId="3501ACC7"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Communication </w:t>
      </w:r>
    </w:p>
    <w:p w14:paraId="7A69D46C" w14:textId="77777777" w:rsidR="00573226" w:rsidRPr="00780703" w:rsidRDefault="00573226" w:rsidP="006278FD">
      <w:pPr>
        <w:pStyle w:val="ListParagraph"/>
        <w:numPr>
          <w:ilvl w:val="0"/>
          <w:numId w:val="25"/>
        </w:numPr>
        <w:spacing w:line="276" w:lineRule="auto"/>
        <w:jc w:val="both"/>
        <w:rPr>
          <w:sz w:val="24"/>
          <w:szCs w:val="24"/>
        </w:rPr>
      </w:pPr>
      <w:r w:rsidRPr="00780703">
        <w:rPr>
          <w:sz w:val="24"/>
          <w:szCs w:val="24"/>
        </w:rPr>
        <w:t xml:space="preserve">Gestion des achats </w:t>
      </w:r>
    </w:p>
    <w:p w14:paraId="490722A7" w14:textId="77777777" w:rsidR="00573226" w:rsidRDefault="00573226" w:rsidP="006278FD">
      <w:pPr>
        <w:pStyle w:val="ListParagraph"/>
        <w:numPr>
          <w:ilvl w:val="0"/>
          <w:numId w:val="25"/>
        </w:numPr>
        <w:spacing w:line="276" w:lineRule="auto"/>
        <w:jc w:val="both"/>
        <w:rPr>
          <w:sz w:val="24"/>
          <w:szCs w:val="24"/>
        </w:rPr>
      </w:pPr>
      <w:r w:rsidRPr="00780703">
        <w:rPr>
          <w:sz w:val="24"/>
          <w:szCs w:val="24"/>
        </w:rPr>
        <w:t>Analyse et amélioration continue</w:t>
      </w:r>
    </w:p>
    <w:p w14:paraId="1B9A0F3A" w14:textId="77777777" w:rsidR="004469F8" w:rsidRPr="00780703" w:rsidRDefault="004469F8" w:rsidP="004469F8">
      <w:pPr>
        <w:pStyle w:val="ListParagraph"/>
        <w:jc w:val="both"/>
        <w:rPr>
          <w:sz w:val="24"/>
          <w:szCs w:val="24"/>
        </w:rPr>
      </w:pPr>
    </w:p>
    <w:p w14:paraId="31C93E68" w14:textId="77777777" w:rsidR="00573226" w:rsidRPr="00780703" w:rsidRDefault="00573226" w:rsidP="00780703">
      <w:pPr>
        <w:pStyle w:val="Heading1"/>
      </w:pPr>
      <w:r w:rsidRPr="00780703">
        <w:t>Positionnement organisationnel</w:t>
      </w:r>
    </w:p>
    <w:p w14:paraId="106BD82D" w14:textId="6A42FA59" w:rsidR="00573226" w:rsidRPr="00780703" w:rsidRDefault="00573226" w:rsidP="006278FD">
      <w:pPr>
        <w:spacing w:line="276" w:lineRule="auto"/>
        <w:jc w:val="both"/>
        <w:rPr>
          <w:sz w:val="24"/>
          <w:szCs w:val="24"/>
        </w:rPr>
      </w:pPr>
      <w:r w:rsidRPr="00780703">
        <w:rPr>
          <w:sz w:val="24"/>
          <w:szCs w:val="24"/>
        </w:rPr>
        <w:t xml:space="preserve">Le responsable matériel collabore étroitement avec : </w:t>
      </w:r>
    </w:p>
    <w:p w14:paraId="1450F943" w14:textId="6D009BF8" w:rsidR="00573226" w:rsidRPr="00780703" w:rsidRDefault="00573226" w:rsidP="006278FD">
      <w:pPr>
        <w:pStyle w:val="ListParagraph"/>
        <w:numPr>
          <w:ilvl w:val="0"/>
          <w:numId w:val="25"/>
        </w:numPr>
        <w:spacing w:line="276" w:lineRule="auto"/>
        <w:jc w:val="both"/>
        <w:rPr>
          <w:sz w:val="24"/>
          <w:szCs w:val="24"/>
        </w:rPr>
      </w:pPr>
      <w:r w:rsidRPr="00780703">
        <w:rPr>
          <w:b/>
          <w:bCs/>
          <w:sz w:val="24"/>
          <w:szCs w:val="24"/>
        </w:rPr>
        <w:t xml:space="preserve">Le </w:t>
      </w:r>
      <w:r w:rsidR="00BF53C2">
        <w:rPr>
          <w:b/>
          <w:bCs/>
          <w:sz w:val="24"/>
          <w:szCs w:val="24"/>
        </w:rPr>
        <w:t>r</w:t>
      </w:r>
      <w:r w:rsidRPr="00780703">
        <w:rPr>
          <w:b/>
          <w:bCs/>
          <w:sz w:val="24"/>
          <w:szCs w:val="24"/>
        </w:rPr>
        <w:t xml:space="preserve">esponsable </w:t>
      </w:r>
      <w:r w:rsidR="00BF53C2">
        <w:rPr>
          <w:b/>
          <w:bCs/>
          <w:sz w:val="24"/>
          <w:szCs w:val="24"/>
        </w:rPr>
        <w:t>s</w:t>
      </w:r>
      <w:r w:rsidRPr="00780703">
        <w:rPr>
          <w:b/>
          <w:bCs/>
          <w:sz w:val="24"/>
          <w:szCs w:val="24"/>
        </w:rPr>
        <w:t>portif</w:t>
      </w:r>
      <w:r w:rsidRPr="00780703">
        <w:rPr>
          <w:sz w:val="24"/>
          <w:szCs w:val="24"/>
        </w:rPr>
        <w:t xml:space="preserve"> </w:t>
      </w:r>
      <w:r w:rsidR="008F601A">
        <w:rPr>
          <w:sz w:val="24"/>
          <w:szCs w:val="24"/>
        </w:rPr>
        <w:t>p</w:t>
      </w:r>
      <w:r w:rsidRPr="00780703">
        <w:rPr>
          <w:sz w:val="24"/>
          <w:szCs w:val="24"/>
        </w:rPr>
        <w:t>our s'assurer que le matériel nécessaire est disponible et en bon état pour les entraînements et les compétitions.</w:t>
      </w:r>
    </w:p>
    <w:p w14:paraId="01773AB0" w14:textId="4956E5CA" w:rsidR="00573226" w:rsidRPr="00780703" w:rsidRDefault="00573226" w:rsidP="006278FD">
      <w:pPr>
        <w:pStyle w:val="ListParagraph"/>
        <w:numPr>
          <w:ilvl w:val="0"/>
          <w:numId w:val="25"/>
        </w:numPr>
        <w:spacing w:line="276" w:lineRule="auto"/>
        <w:jc w:val="both"/>
        <w:rPr>
          <w:sz w:val="24"/>
          <w:szCs w:val="24"/>
        </w:rPr>
      </w:pPr>
      <w:r w:rsidRPr="00780703">
        <w:rPr>
          <w:b/>
          <w:bCs/>
          <w:sz w:val="24"/>
          <w:szCs w:val="24"/>
        </w:rPr>
        <w:t xml:space="preserve">Le </w:t>
      </w:r>
      <w:r w:rsidR="00BF53C2">
        <w:rPr>
          <w:b/>
          <w:bCs/>
          <w:sz w:val="24"/>
          <w:szCs w:val="24"/>
        </w:rPr>
        <w:t>r</w:t>
      </w:r>
      <w:r w:rsidRPr="00780703">
        <w:rPr>
          <w:b/>
          <w:bCs/>
          <w:sz w:val="24"/>
          <w:szCs w:val="24"/>
        </w:rPr>
        <w:t xml:space="preserve">esponsable </w:t>
      </w:r>
      <w:r w:rsidR="00BF53C2">
        <w:rPr>
          <w:b/>
          <w:bCs/>
          <w:sz w:val="24"/>
          <w:szCs w:val="24"/>
        </w:rPr>
        <w:t>é</w:t>
      </w:r>
      <w:r w:rsidRPr="00780703">
        <w:rPr>
          <w:b/>
          <w:bCs/>
          <w:sz w:val="24"/>
          <w:szCs w:val="24"/>
        </w:rPr>
        <w:t>vénement</w:t>
      </w:r>
      <w:r w:rsidRPr="00780703">
        <w:rPr>
          <w:sz w:val="24"/>
          <w:szCs w:val="24"/>
        </w:rPr>
        <w:t xml:space="preserve"> </w:t>
      </w:r>
      <w:r w:rsidR="008F601A">
        <w:rPr>
          <w:sz w:val="24"/>
          <w:szCs w:val="24"/>
        </w:rPr>
        <w:t>p</w:t>
      </w:r>
      <w:r w:rsidRPr="00780703">
        <w:rPr>
          <w:sz w:val="24"/>
          <w:szCs w:val="24"/>
        </w:rPr>
        <w:t>our préparer le matériel nécessaire pour les événements sportifs.</w:t>
      </w:r>
    </w:p>
    <w:p w14:paraId="1A056E0F" w14:textId="43B26768" w:rsidR="004469F8" w:rsidRPr="006278FD" w:rsidRDefault="00FD497F" w:rsidP="004469F8">
      <w:pPr>
        <w:pStyle w:val="ListParagraph"/>
        <w:numPr>
          <w:ilvl w:val="0"/>
          <w:numId w:val="25"/>
        </w:numPr>
        <w:spacing w:line="276" w:lineRule="auto"/>
        <w:jc w:val="both"/>
        <w:rPr>
          <w:sz w:val="24"/>
          <w:szCs w:val="24"/>
        </w:rPr>
      </w:pPr>
      <w:r w:rsidRPr="00780703">
        <w:rPr>
          <w:b/>
          <w:bCs/>
          <w:sz w:val="24"/>
          <w:szCs w:val="24"/>
        </w:rPr>
        <w:lastRenderedPageBreak/>
        <w:t>Le responsable développement durable </w:t>
      </w:r>
      <w:r w:rsidRPr="00780703">
        <w:rPr>
          <w:sz w:val="24"/>
          <w:szCs w:val="24"/>
          <w:lang w:val="fr-FR"/>
        </w:rPr>
        <w:t>pour privilégier des achats éco-responsables et une gestion durable du matériel.</w:t>
      </w:r>
    </w:p>
    <w:p w14:paraId="3613D303" w14:textId="77777777" w:rsidR="006278FD" w:rsidRPr="006278FD" w:rsidRDefault="006278FD" w:rsidP="006278FD">
      <w:pPr>
        <w:pStyle w:val="ListParagraph"/>
        <w:spacing w:line="276" w:lineRule="auto"/>
        <w:jc w:val="both"/>
        <w:rPr>
          <w:sz w:val="24"/>
          <w:szCs w:val="24"/>
        </w:rPr>
      </w:pPr>
    </w:p>
    <w:p w14:paraId="4C869D75" w14:textId="77777777" w:rsidR="00563DAD" w:rsidRPr="00780703" w:rsidRDefault="00563DAD" w:rsidP="00780703">
      <w:pPr>
        <w:pStyle w:val="Heading1"/>
      </w:pPr>
      <w:r w:rsidRPr="00780703">
        <w:t>CADRE, IMPLICATIOn ET RESSOURCES DISPONIBLES</w:t>
      </w:r>
    </w:p>
    <w:p w14:paraId="7A289DAF" w14:textId="77777777" w:rsidR="004469F8" w:rsidRDefault="004469F8" w:rsidP="00780703">
      <w:pPr>
        <w:spacing w:before="0" w:after="0"/>
        <w:contextualSpacing/>
        <w:jc w:val="both"/>
        <w:rPr>
          <w:i/>
          <w:iCs/>
          <w:sz w:val="24"/>
          <w:szCs w:val="24"/>
        </w:rPr>
      </w:pPr>
    </w:p>
    <w:p w14:paraId="36C02E7E" w14:textId="74DA6A30" w:rsidR="00573226" w:rsidRPr="00780703" w:rsidRDefault="00573226" w:rsidP="006278FD">
      <w:pPr>
        <w:spacing w:before="0" w:after="0" w:line="276" w:lineRule="auto"/>
        <w:contextualSpacing/>
        <w:jc w:val="both"/>
        <w:rPr>
          <w:i/>
          <w:iCs/>
          <w:sz w:val="24"/>
          <w:szCs w:val="24"/>
        </w:rPr>
      </w:pPr>
      <w:r w:rsidRPr="00780703">
        <w:rPr>
          <w:i/>
          <w:iCs/>
          <w:sz w:val="24"/>
          <w:szCs w:val="24"/>
        </w:rPr>
        <w:t xml:space="preserve">Charge de travail et responsabilités spécifiques </w:t>
      </w:r>
    </w:p>
    <w:p w14:paraId="05C47271" w14:textId="77777777" w:rsidR="00573226" w:rsidRPr="00780703" w:rsidRDefault="00573226" w:rsidP="006278FD">
      <w:pPr>
        <w:spacing w:before="0" w:after="0" w:line="276" w:lineRule="auto"/>
        <w:contextualSpacing/>
        <w:jc w:val="both"/>
        <w:rPr>
          <w:i/>
          <w:iCs/>
          <w:sz w:val="24"/>
          <w:szCs w:val="24"/>
        </w:rPr>
      </w:pPr>
      <w:r w:rsidRPr="00780703">
        <w:rPr>
          <w:i/>
          <w:iCs/>
          <w:sz w:val="24"/>
          <w:szCs w:val="24"/>
        </w:rPr>
        <w:t xml:space="preserve">Format et fréquence des réunions </w:t>
      </w:r>
    </w:p>
    <w:p w14:paraId="5C670448" w14:textId="77777777" w:rsidR="00573226" w:rsidRPr="00780703" w:rsidRDefault="00573226" w:rsidP="006278FD">
      <w:pPr>
        <w:spacing w:before="0" w:after="0" w:line="276" w:lineRule="auto"/>
        <w:contextualSpacing/>
        <w:jc w:val="both"/>
        <w:rPr>
          <w:i/>
          <w:iCs/>
          <w:sz w:val="24"/>
          <w:szCs w:val="24"/>
        </w:rPr>
      </w:pPr>
      <w:r w:rsidRPr="00780703">
        <w:rPr>
          <w:i/>
          <w:iCs/>
          <w:sz w:val="24"/>
          <w:szCs w:val="24"/>
        </w:rPr>
        <w:t xml:space="preserve">Support, outils et équipements disponibles. </w:t>
      </w:r>
    </w:p>
    <w:p w14:paraId="771C36F0" w14:textId="77777777" w:rsidR="00573226" w:rsidRPr="00780703" w:rsidRDefault="00573226" w:rsidP="006278FD">
      <w:pPr>
        <w:spacing w:before="0" w:after="0" w:line="276" w:lineRule="auto"/>
        <w:contextualSpacing/>
        <w:jc w:val="both"/>
        <w:rPr>
          <w:i/>
          <w:iCs/>
          <w:sz w:val="24"/>
          <w:szCs w:val="24"/>
        </w:rPr>
      </w:pPr>
      <w:r w:rsidRPr="00780703">
        <w:rPr>
          <w:i/>
          <w:iCs/>
          <w:sz w:val="24"/>
          <w:szCs w:val="24"/>
        </w:rPr>
        <w:t xml:space="preserve">Assurances et protection </w:t>
      </w:r>
    </w:p>
    <w:p w14:paraId="10748DE6" w14:textId="77777777" w:rsidR="00573226" w:rsidRPr="00780703" w:rsidRDefault="00573226" w:rsidP="006278FD">
      <w:pPr>
        <w:spacing w:before="0" w:after="0" w:line="276" w:lineRule="auto"/>
        <w:contextualSpacing/>
        <w:jc w:val="both"/>
        <w:rPr>
          <w:i/>
          <w:iCs/>
          <w:sz w:val="24"/>
          <w:szCs w:val="24"/>
        </w:rPr>
      </w:pPr>
      <w:r w:rsidRPr="00780703">
        <w:rPr>
          <w:i/>
          <w:iCs/>
          <w:sz w:val="24"/>
          <w:szCs w:val="24"/>
        </w:rPr>
        <w:t>Défraiement</w:t>
      </w:r>
    </w:p>
    <w:p w14:paraId="57CECA61" w14:textId="77777777" w:rsidR="00573226" w:rsidRPr="00780703" w:rsidRDefault="00573226" w:rsidP="00780703">
      <w:pPr>
        <w:spacing w:before="0" w:after="0"/>
        <w:jc w:val="both"/>
        <w:rPr>
          <w:i/>
          <w:iCs/>
          <w:sz w:val="24"/>
          <w:szCs w:val="24"/>
        </w:rPr>
      </w:pPr>
    </w:p>
    <w:p w14:paraId="4857F6F1" w14:textId="4F76FF5A" w:rsidR="005D4D73" w:rsidRPr="00780703" w:rsidRDefault="00FA579E" w:rsidP="00780703">
      <w:pPr>
        <w:jc w:val="both"/>
        <w:rPr>
          <w:sz w:val="24"/>
          <w:szCs w:val="24"/>
          <w:lang w:val="fr-BE"/>
        </w:rPr>
      </w:pPr>
      <w:r w:rsidRPr="00780703">
        <w:rPr>
          <w:sz w:val="24"/>
          <w:szCs w:val="24"/>
          <w:lang w:val="fr-BE"/>
        </w:rPr>
        <w:br w:type="page"/>
      </w:r>
    </w:p>
    <w:p w14:paraId="1D31AAC8" w14:textId="5C536890" w:rsidR="00FA579E" w:rsidRPr="00780703" w:rsidRDefault="005D4D73" w:rsidP="00780703">
      <w:pPr>
        <w:pStyle w:val="Title"/>
        <w:jc w:val="both"/>
        <w:rPr>
          <w:color w:val="21917B"/>
          <w:lang w:val="fr-BE"/>
        </w:rPr>
      </w:pPr>
      <w:r w:rsidRPr="00780703">
        <w:rPr>
          <w:color w:val="21917B"/>
          <w:lang w:val="fr-BE"/>
        </w:rPr>
        <w:lastRenderedPageBreak/>
        <w:t>Responsable sportif</w:t>
      </w:r>
    </w:p>
    <w:p w14:paraId="244B52ED" w14:textId="77777777" w:rsidR="005D4D73" w:rsidRPr="00780703" w:rsidRDefault="005D4D73" w:rsidP="00780703">
      <w:pPr>
        <w:pStyle w:val="Heading1"/>
      </w:pPr>
      <w:r w:rsidRPr="00780703">
        <w:t>Mission générale</w:t>
      </w:r>
    </w:p>
    <w:p w14:paraId="6EABDCFC" w14:textId="77777777" w:rsidR="005D4D73" w:rsidRDefault="005D4D73" w:rsidP="00AD56F4">
      <w:pPr>
        <w:spacing w:line="276" w:lineRule="auto"/>
        <w:jc w:val="both"/>
        <w:rPr>
          <w:sz w:val="24"/>
          <w:szCs w:val="24"/>
        </w:rPr>
      </w:pPr>
      <w:r w:rsidRPr="00780703">
        <w:rPr>
          <w:sz w:val="24"/>
          <w:szCs w:val="24"/>
        </w:rPr>
        <w:t>Le responsable sportif dans un club de hockey est chargé de planifier, superviser et de coordonner l’ensemble des activités. Sa mission principale est de garantir la qualité et la cohérence des programmes d’entraînement, d’encadrer les entraîneurs et les joueurs, et de promouvoir la progression sportive au sein du club. Il veille à ce que les objectifs sportifs soient atteints et que les valeurs et les standards du club soient respectés.</w:t>
      </w:r>
    </w:p>
    <w:p w14:paraId="54723D2C" w14:textId="77777777" w:rsidR="000F6F70" w:rsidRPr="00780703" w:rsidRDefault="000F6F70" w:rsidP="00780703">
      <w:pPr>
        <w:jc w:val="both"/>
        <w:rPr>
          <w:sz w:val="24"/>
          <w:szCs w:val="24"/>
        </w:rPr>
      </w:pPr>
    </w:p>
    <w:p w14:paraId="5FBE4B08" w14:textId="77777777" w:rsidR="005D4D73" w:rsidRPr="00780703" w:rsidRDefault="005D4D73" w:rsidP="00780703">
      <w:pPr>
        <w:pStyle w:val="Heading1"/>
      </w:pPr>
      <w:r w:rsidRPr="00780703">
        <w:t>Tâches principales</w:t>
      </w:r>
    </w:p>
    <w:p w14:paraId="7E41455A" w14:textId="77777777" w:rsidR="000F6F70" w:rsidRPr="000F6F70" w:rsidRDefault="000F6F70" w:rsidP="000F6F70">
      <w:pPr>
        <w:pStyle w:val="ListParagraph"/>
        <w:spacing w:after="0"/>
        <w:ind w:left="360"/>
        <w:jc w:val="both"/>
        <w:rPr>
          <w:sz w:val="24"/>
          <w:szCs w:val="24"/>
        </w:rPr>
      </w:pPr>
    </w:p>
    <w:p w14:paraId="26A24FBB" w14:textId="3DA1AB9C" w:rsidR="005D4D73" w:rsidRPr="000F6F70" w:rsidRDefault="005D4D73" w:rsidP="00780703">
      <w:pPr>
        <w:pStyle w:val="ListParagraph"/>
        <w:numPr>
          <w:ilvl w:val="0"/>
          <w:numId w:val="106"/>
        </w:numPr>
        <w:spacing w:after="0"/>
        <w:jc w:val="both"/>
        <w:rPr>
          <w:sz w:val="24"/>
          <w:szCs w:val="24"/>
        </w:rPr>
      </w:pPr>
      <w:r w:rsidRPr="00780703">
        <w:rPr>
          <w:b/>
          <w:bCs/>
          <w:sz w:val="24"/>
          <w:szCs w:val="24"/>
        </w:rPr>
        <w:t>Supervision des programmes sportifs</w:t>
      </w:r>
    </w:p>
    <w:p w14:paraId="2DF94738" w14:textId="77777777" w:rsidR="000F6F70" w:rsidRPr="00780703" w:rsidRDefault="000F6F70" w:rsidP="000F6F70">
      <w:pPr>
        <w:pStyle w:val="ListParagraph"/>
        <w:spacing w:after="0"/>
        <w:ind w:left="360"/>
        <w:jc w:val="both"/>
        <w:rPr>
          <w:sz w:val="24"/>
          <w:szCs w:val="24"/>
        </w:rPr>
      </w:pPr>
    </w:p>
    <w:p w14:paraId="4B002049" w14:textId="002CF528" w:rsidR="005D4D73" w:rsidRPr="00780703" w:rsidRDefault="005D4D73" w:rsidP="00AD56F4">
      <w:pPr>
        <w:numPr>
          <w:ilvl w:val="0"/>
          <w:numId w:val="107"/>
        </w:numPr>
        <w:spacing w:before="0" w:after="0" w:line="276" w:lineRule="auto"/>
        <w:jc w:val="both"/>
        <w:rPr>
          <w:sz w:val="24"/>
          <w:szCs w:val="24"/>
        </w:rPr>
      </w:pPr>
      <w:r w:rsidRPr="00780703">
        <w:rPr>
          <w:sz w:val="24"/>
          <w:szCs w:val="24"/>
        </w:rPr>
        <w:t xml:space="preserve">Planifier et mettre en œuvre des contenus d’entraînement adaptés en fonction du niveau </w:t>
      </w:r>
      <w:r w:rsidR="00FD497F" w:rsidRPr="00780703">
        <w:rPr>
          <w:sz w:val="24"/>
          <w:szCs w:val="24"/>
        </w:rPr>
        <w:t xml:space="preserve">de jeu, </w:t>
      </w:r>
      <w:r w:rsidRPr="00780703">
        <w:rPr>
          <w:sz w:val="24"/>
          <w:szCs w:val="24"/>
        </w:rPr>
        <w:t>de l’âge</w:t>
      </w:r>
      <w:r w:rsidR="00FD497F" w:rsidRPr="00780703">
        <w:rPr>
          <w:sz w:val="24"/>
          <w:szCs w:val="24"/>
        </w:rPr>
        <w:t xml:space="preserve">  et des </w:t>
      </w:r>
      <w:r w:rsidRPr="00780703">
        <w:rPr>
          <w:sz w:val="24"/>
          <w:szCs w:val="24"/>
        </w:rPr>
        <w:t>objectifs des joueurs ;</w:t>
      </w:r>
    </w:p>
    <w:p w14:paraId="5EE36A95" w14:textId="77777777" w:rsidR="005D4D73" w:rsidRPr="00780703" w:rsidRDefault="005D4D73" w:rsidP="00AD56F4">
      <w:pPr>
        <w:numPr>
          <w:ilvl w:val="0"/>
          <w:numId w:val="107"/>
        </w:numPr>
        <w:spacing w:before="0" w:after="0" w:line="276" w:lineRule="auto"/>
        <w:jc w:val="both"/>
        <w:rPr>
          <w:sz w:val="24"/>
          <w:szCs w:val="24"/>
        </w:rPr>
      </w:pPr>
      <w:r w:rsidRPr="00780703">
        <w:rPr>
          <w:sz w:val="24"/>
          <w:szCs w:val="24"/>
        </w:rPr>
        <w:t>Assurer la cohérence et la qualité des séances d’entraînement en collaboration avec les entraîneurs.</w:t>
      </w:r>
    </w:p>
    <w:p w14:paraId="557CBCB4" w14:textId="77777777" w:rsidR="005D4D73" w:rsidRPr="00780703" w:rsidRDefault="005D4D73" w:rsidP="00780703">
      <w:pPr>
        <w:spacing w:before="0" w:after="0"/>
        <w:ind w:left="720"/>
        <w:jc w:val="both"/>
        <w:rPr>
          <w:sz w:val="24"/>
          <w:szCs w:val="24"/>
        </w:rPr>
      </w:pPr>
    </w:p>
    <w:p w14:paraId="2D6038C8" w14:textId="77777777" w:rsidR="005D4D73" w:rsidRPr="00780703" w:rsidRDefault="005D4D73" w:rsidP="00780703">
      <w:pPr>
        <w:pStyle w:val="ListParagraph"/>
        <w:numPr>
          <w:ilvl w:val="0"/>
          <w:numId w:val="106"/>
        </w:numPr>
        <w:spacing w:after="0"/>
        <w:jc w:val="both"/>
        <w:rPr>
          <w:sz w:val="24"/>
          <w:szCs w:val="24"/>
        </w:rPr>
      </w:pPr>
      <w:r w:rsidRPr="00780703">
        <w:rPr>
          <w:b/>
          <w:bCs/>
          <w:sz w:val="24"/>
          <w:szCs w:val="24"/>
        </w:rPr>
        <w:t>Encadrement des entraîneurs</w:t>
      </w:r>
    </w:p>
    <w:p w14:paraId="5F6F2001" w14:textId="77777777" w:rsidR="005D4D73" w:rsidRPr="00780703" w:rsidRDefault="005D4D73" w:rsidP="00780703">
      <w:pPr>
        <w:pStyle w:val="ListParagraph"/>
        <w:spacing w:after="0"/>
        <w:ind w:left="360"/>
        <w:jc w:val="both"/>
        <w:rPr>
          <w:sz w:val="24"/>
          <w:szCs w:val="24"/>
        </w:rPr>
      </w:pPr>
    </w:p>
    <w:p w14:paraId="452BADEA" w14:textId="77777777" w:rsidR="005D4D73" w:rsidRPr="00780703" w:rsidRDefault="005D4D73" w:rsidP="00AD56F4">
      <w:pPr>
        <w:numPr>
          <w:ilvl w:val="0"/>
          <w:numId w:val="108"/>
        </w:numPr>
        <w:spacing w:before="0" w:after="0" w:line="276" w:lineRule="auto"/>
        <w:jc w:val="both"/>
        <w:rPr>
          <w:sz w:val="24"/>
          <w:szCs w:val="24"/>
        </w:rPr>
      </w:pPr>
      <w:r w:rsidRPr="00780703">
        <w:rPr>
          <w:sz w:val="24"/>
          <w:szCs w:val="24"/>
        </w:rPr>
        <w:t>Recruter, former et superviser les entraîneurs pour garantir un encadrement de qualité ;</w:t>
      </w:r>
    </w:p>
    <w:p w14:paraId="37BBC4E6" w14:textId="77777777" w:rsidR="005D4D73" w:rsidRPr="00780703" w:rsidRDefault="005D4D73" w:rsidP="00AD56F4">
      <w:pPr>
        <w:numPr>
          <w:ilvl w:val="0"/>
          <w:numId w:val="108"/>
        </w:numPr>
        <w:spacing w:before="0" w:after="0" w:line="276" w:lineRule="auto"/>
        <w:jc w:val="both"/>
        <w:rPr>
          <w:sz w:val="24"/>
          <w:szCs w:val="24"/>
        </w:rPr>
      </w:pPr>
      <w:r w:rsidRPr="00780703">
        <w:rPr>
          <w:sz w:val="24"/>
          <w:szCs w:val="24"/>
        </w:rPr>
        <w:t>Organiser des réunions régulières avec les entraîneurs pour évaluer les progrès, discuter des stratégies d'entraînement et résoudre les problèmes.</w:t>
      </w:r>
    </w:p>
    <w:p w14:paraId="397D6BB2" w14:textId="77777777" w:rsidR="005D4D73" w:rsidRPr="00780703" w:rsidRDefault="005D4D73" w:rsidP="00780703">
      <w:pPr>
        <w:spacing w:before="0" w:after="0"/>
        <w:ind w:left="720"/>
        <w:jc w:val="both"/>
        <w:rPr>
          <w:sz w:val="24"/>
          <w:szCs w:val="24"/>
        </w:rPr>
      </w:pPr>
    </w:p>
    <w:p w14:paraId="1B9951B9" w14:textId="77777777" w:rsidR="005D4D73" w:rsidRPr="00780703" w:rsidRDefault="005D4D73" w:rsidP="00780703">
      <w:pPr>
        <w:pStyle w:val="ListParagraph"/>
        <w:numPr>
          <w:ilvl w:val="0"/>
          <w:numId w:val="106"/>
        </w:numPr>
        <w:spacing w:after="0"/>
        <w:jc w:val="both"/>
        <w:rPr>
          <w:sz w:val="24"/>
          <w:szCs w:val="24"/>
        </w:rPr>
      </w:pPr>
      <w:r w:rsidRPr="00780703">
        <w:rPr>
          <w:b/>
          <w:bCs/>
          <w:sz w:val="24"/>
          <w:szCs w:val="24"/>
        </w:rPr>
        <w:t>Développement des joueurs</w:t>
      </w:r>
    </w:p>
    <w:p w14:paraId="63E0F9AD" w14:textId="77777777" w:rsidR="005D4D73" w:rsidRPr="00780703" w:rsidRDefault="005D4D73" w:rsidP="00780703">
      <w:pPr>
        <w:pStyle w:val="ListParagraph"/>
        <w:spacing w:after="0"/>
        <w:ind w:left="360"/>
        <w:jc w:val="both"/>
        <w:rPr>
          <w:sz w:val="24"/>
          <w:szCs w:val="24"/>
        </w:rPr>
      </w:pPr>
    </w:p>
    <w:p w14:paraId="48D74906" w14:textId="048A0E03" w:rsidR="005D4D73" w:rsidRPr="00780703" w:rsidRDefault="005D4D73" w:rsidP="00AD56F4">
      <w:pPr>
        <w:numPr>
          <w:ilvl w:val="0"/>
          <w:numId w:val="109"/>
        </w:numPr>
        <w:spacing w:before="0" w:after="0" w:line="276" w:lineRule="auto"/>
        <w:jc w:val="both"/>
        <w:rPr>
          <w:sz w:val="24"/>
          <w:szCs w:val="24"/>
        </w:rPr>
      </w:pPr>
      <w:r w:rsidRPr="00780703">
        <w:rPr>
          <w:sz w:val="24"/>
          <w:szCs w:val="24"/>
        </w:rPr>
        <w:t>Suivre et évaluer les performances des joueurs</w:t>
      </w:r>
      <w:r w:rsidR="00FD497F" w:rsidRPr="00780703">
        <w:rPr>
          <w:sz w:val="24"/>
          <w:szCs w:val="24"/>
        </w:rPr>
        <w:t xml:space="preserve"> </w:t>
      </w:r>
      <w:r w:rsidRPr="00780703">
        <w:rPr>
          <w:sz w:val="24"/>
          <w:szCs w:val="24"/>
        </w:rPr>
        <w:t>et mettre en place des plans de développement personnalisés si nécessaire ;</w:t>
      </w:r>
    </w:p>
    <w:p w14:paraId="06194998" w14:textId="77777777" w:rsidR="005D4D73" w:rsidRPr="00780703" w:rsidRDefault="005D4D73" w:rsidP="00AD56F4">
      <w:pPr>
        <w:numPr>
          <w:ilvl w:val="0"/>
          <w:numId w:val="109"/>
        </w:numPr>
        <w:spacing w:before="0" w:after="0" w:line="276" w:lineRule="auto"/>
        <w:jc w:val="both"/>
        <w:rPr>
          <w:sz w:val="24"/>
          <w:szCs w:val="24"/>
        </w:rPr>
      </w:pPr>
      <w:r w:rsidRPr="00780703">
        <w:rPr>
          <w:sz w:val="24"/>
          <w:szCs w:val="24"/>
        </w:rPr>
        <w:t>Encourager et soutenir les joueurs dans leur progression et leur épanouissement sportif.</w:t>
      </w:r>
    </w:p>
    <w:p w14:paraId="1AE59912" w14:textId="77777777" w:rsidR="005D4D73" w:rsidRPr="00780703" w:rsidRDefault="005D4D73" w:rsidP="00780703">
      <w:pPr>
        <w:spacing w:before="0" w:after="0"/>
        <w:jc w:val="both"/>
        <w:rPr>
          <w:sz w:val="24"/>
          <w:szCs w:val="24"/>
        </w:rPr>
      </w:pPr>
    </w:p>
    <w:p w14:paraId="752DFC49" w14:textId="77777777" w:rsidR="005D4D73" w:rsidRPr="00780703" w:rsidRDefault="005D4D73" w:rsidP="00780703">
      <w:pPr>
        <w:pStyle w:val="ListParagraph"/>
        <w:numPr>
          <w:ilvl w:val="0"/>
          <w:numId w:val="106"/>
        </w:numPr>
        <w:spacing w:after="0"/>
        <w:jc w:val="both"/>
        <w:rPr>
          <w:sz w:val="24"/>
          <w:szCs w:val="24"/>
        </w:rPr>
      </w:pPr>
      <w:r w:rsidRPr="00780703">
        <w:rPr>
          <w:b/>
          <w:bCs/>
          <w:sz w:val="24"/>
          <w:szCs w:val="24"/>
        </w:rPr>
        <w:t>Gestion des sélections et suivi de l’historique des joueurs</w:t>
      </w:r>
    </w:p>
    <w:p w14:paraId="003477EE" w14:textId="77777777" w:rsidR="005D4D73" w:rsidRPr="00780703" w:rsidRDefault="005D4D73" w:rsidP="00780703">
      <w:pPr>
        <w:pStyle w:val="ListParagraph"/>
        <w:spacing w:after="0"/>
        <w:ind w:left="360"/>
        <w:jc w:val="both"/>
        <w:rPr>
          <w:sz w:val="24"/>
          <w:szCs w:val="24"/>
        </w:rPr>
      </w:pPr>
    </w:p>
    <w:p w14:paraId="77E99F3A" w14:textId="5EC988C1" w:rsidR="005D4D73" w:rsidRPr="00780703" w:rsidRDefault="005D4D73" w:rsidP="00AD56F4">
      <w:pPr>
        <w:numPr>
          <w:ilvl w:val="0"/>
          <w:numId w:val="109"/>
        </w:numPr>
        <w:spacing w:before="0" w:after="0" w:line="276" w:lineRule="auto"/>
        <w:jc w:val="both"/>
        <w:rPr>
          <w:sz w:val="24"/>
          <w:szCs w:val="24"/>
        </w:rPr>
      </w:pPr>
      <w:r w:rsidRPr="00780703">
        <w:rPr>
          <w:sz w:val="24"/>
          <w:szCs w:val="24"/>
        </w:rPr>
        <w:t>Organiser et coordonner les sélections annuelles des joueurs pour les différentes équipes du club, en tenant compte de leur progression, de leur potentiel et de leur engagement</w:t>
      </w:r>
      <w:r w:rsidR="00997C79">
        <w:rPr>
          <w:sz w:val="24"/>
          <w:szCs w:val="24"/>
        </w:rPr>
        <w:t> ;</w:t>
      </w:r>
    </w:p>
    <w:p w14:paraId="00015BA9" w14:textId="77777777" w:rsidR="00451963" w:rsidRDefault="00451963" w:rsidP="00451963">
      <w:pPr>
        <w:spacing w:line="276" w:lineRule="auto"/>
        <w:ind w:left="720"/>
        <w:jc w:val="both"/>
        <w:rPr>
          <w:sz w:val="24"/>
          <w:szCs w:val="24"/>
        </w:rPr>
      </w:pPr>
    </w:p>
    <w:p w14:paraId="00F9F685" w14:textId="77777777" w:rsidR="00451963" w:rsidRDefault="00451963" w:rsidP="00451963">
      <w:pPr>
        <w:spacing w:line="276" w:lineRule="auto"/>
        <w:ind w:left="720"/>
        <w:jc w:val="both"/>
        <w:rPr>
          <w:sz w:val="24"/>
          <w:szCs w:val="24"/>
        </w:rPr>
      </w:pPr>
    </w:p>
    <w:p w14:paraId="1AA8D70E" w14:textId="4F26077C" w:rsidR="005D4D73" w:rsidRDefault="005D4D73" w:rsidP="00C94944">
      <w:pPr>
        <w:numPr>
          <w:ilvl w:val="0"/>
          <w:numId w:val="109"/>
        </w:numPr>
        <w:spacing w:line="276" w:lineRule="auto"/>
        <w:jc w:val="both"/>
        <w:rPr>
          <w:sz w:val="24"/>
          <w:szCs w:val="24"/>
        </w:rPr>
      </w:pPr>
      <w:r w:rsidRPr="00780703">
        <w:rPr>
          <w:sz w:val="24"/>
          <w:szCs w:val="24"/>
        </w:rPr>
        <w:t>Maintenir un historique des performances et des évolutions des joueurs afin de faciliter les décisions lors des sélections futures et d'assurer une évaluation continue de leur développement.</w:t>
      </w:r>
    </w:p>
    <w:p w14:paraId="60B761CA" w14:textId="77777777" w:rsidR="00C94944" w:rsidRPr="00C94944" w:rsidRDefault="00C94944" w:rsidP="00C94944">
      <w:pPr>
        <w:spacing w:line="276" w:lineRule="auto"/>
        <w:ind w:left="720"/>
        <w:jc w:val="both"/>
        <w:rPr>
          <w:sz w:val="24"/>
          <w:szCs w:val="24"/>
        </w:rPr>
      </w:pPr>
    </w:p>
    <w:p w14:paraId="7A28D0A3" w14:textId="3321F1A2" w:rsidR="005D4D73" w:rsidRPr="00780703" w:rsidRDefault="005D4D73" w:rsidP="00780703">
      <w:pPr>
        <w:pStyle w:val="ListParagraph"/>
        <w:numPr>
          <w:ilvl w:val="0"/>
          <w:numId w:val="106"/>
        </w:numPr>
        <w:spacing w:after="0"/>
        <w:jc w:val="both"/>
        <w:rPr>
          <w:sz w:val="24"/>
          <w:szCs w:val="24"/>
        </w:rPr>
      </w:pPr>
      <w:r w:rsidRPr="00780703">
        <w:rPr>
          <w:b/>
          <w:bCs/>
          <w:sz w:val="24"/>
          <w:szCs w:val="24"/>
        </w:rPr>
        <w:t>Gestion de</w:t>
      </w:r>
      <w:r w:rsidR="00FD497F" w:rsidRPr="00780703">
        <w:rPr>
          <w:b/>
          <w:bCs/>
          <w:sz w:val="24"/>
          <w:szCs w:val="24"/>
        </w:rPr>
        <w:t xml:space="preserve"> l’occupation des</w:t>
      </w:r>
      <w:r w:rsidRPr="00780703">
        <w:rPr>
          <w:b/>
          <w:bCs/>
          <w:sz w:val="24"/>
          <w:szCs w:val="24"/>
        </w:rPr>
        <w:t xml:space="preserve"> infrastructures sportives</w:t>
      </w:r>
    </w:p>
    <w:p w14:paraId="0AD8E645" w14:textId="77777777" w:rsidR="005D4D73" w:rsidRPr="00780703" w:rsidRDefault="005D4D73" w:rsidP="00780703">
      <w:pPr>
        <w:pStyle w:val="ListParagraph"/>
        <w:spacing w:after="0"/>
        <w:ind w:left="360"/>
        <w:jc w:val="both"/>
        <w:rPr>
          <w:sz w:val="24"/>
          <w:szCs w:val="24"/>
        </w:rPr>
      </w:pPr>
    </w:p>
    <w:p w14:paraId="3E068BA8" w14:textId="77777777" w:rsidR="005D4D73" w:rsidRPr="00780703" w:rsidRDefault="005D4D73" w:rsidP="00AD56F4">
      <w:pPr>
        <w:numPr>
          <w:ilvl w:val="0"/>
          <w:numId w:val="110"/>
        </w:numPr>
        <w:spacing w:before="0" w:after="0" w:line="276" w:lineRule="auto"/>
        <w:jc w:val="both"/>
        <w:rPr>
          <w:sz w:val="24"/>
          <w:szCs w:val="24"/>
        </w:rPr>
      </w:pPr>
      <w:r w:rsidRPr="00780703">
        <w:rPr>
          <w:sz w:val="24"/>
          <w:szCs w:val="24"/>
        </w:rPr>
        <w:t>Coordonner l'utilisation des installations entre les différentes  équipes du club.</w:t>
      </w:r>
    </w:p>
    <w:p w14:paraId="1C28746A" w14:textId="77777777" w:rsidR="005D4D73" w:rsidRPr="00780703" w:rsidRDefault="005D4D73" w:rsidP="00780703">
      <w:pPr>
        <w:spacing w:before="0" w:after="0"/>
        <w:ind w:left="720"/>
        <w:jc w:val="both"/>
        <w:rPr>
          <w:sz w:val="24"/>
          <w:szCs w:val="24"/>
        </w:rPr>
      </w:pPr>
    </w:p>
    <w:p w14:paraId="5706CBD1" w14:textId="77777777" w:rsidR="005D4D73" w:rsidRPr="00780703" w:rsidRDefault="005D4D73" w:rsidP="00780703">
      <w:pPr>
        <w:pStyle w:val="ListParagraph"/>
        <w:numPr>
          <w:ilvl w:val="0"/>
          <w:numId w:val="106"/>
        </w:numPr>
        <w:spacing w:after="0"/>
        <w:jc w:val="both"/>
        <w:rPr>
          <w:sz w:val="24"/>
          <w:szCs w:val="24"/>
        </w:rPr>
      </w:pPr>
      <w:r w:rsidRPr="00780703">
        <w:rPr>
          <w:b/>
          <w:bCs/>
          <w:sz w:val="24"/>
          <w:szCs w:val="24"/>
        </w:rPr>
        <w:t>Promotion des valeurs du club</w:t>
      </w:r>
    </w:p>
    <w:p w14:paraId="3AC5EB71" w14:textId="77777777" w:rsidR="005D4D73" w:rsidRPr="00780703" w:rsidRDefault="005D4D73" w:rsidP="00780703">
      <w:pPr>
        <w:pStyle w:val="ListParagraph"/>
        <w:spacing w:after="0"/>
        <w:ind w:left="360"/>
        <w:jc w:val="both"/>
        <w:rPr>
          <w:sz w:val="24"/>
          <w:szCs w:val="24"/>
        </w:rPr>
      </w:pPr>
    </w:p>
    <w:p w14:paraId="55E611B6" w14:textId="383F9F9B" w:rsidR="005D4D73" w:rsidRPr="00780703" w:rsidRDefault="005D4D73" w:rsidP="00AD56F4">
      <w:pPr>
        <w:numPr>
          <w:ilvl w:val="0"/>
          <w:numId w:val="111"/>
        </w:numPr>
        <w:spacing w:before="0" w:after="0" w:line="276" w:lineRule="auto"/>
        <w:jc w:val="both"/>
        <w:rPr>
          <w:sz w:val="24"/>
          <w:szCs w:val="24"/>
        </w:rPr>
      </w:pPr>
      <w:r w:rsidRPr="00780703">
        <w:rPr>
          <w:sz w:val="24"/>
          <w:szCs w:val="24"/>
        </w:rPr>
        <w:t>Promouvoir et assurer l'intégration d'une charte de fair-play au sein du club en veillant à ce que chaque joueur, entraîneur et membre prenne connaissance de ses principes et les applique lors des entraînements, matchs et interactions. Cela inclut des actions de sensibilisation régulières pour encourager le respect des valeurs du club et la mise en œuvre de comportements exemplaires sur et en dehors du terrain.</w:t>
      </w:r>
    </w:p>
    <w:p w14:paraId="76424DC7" w14:textId="77777777" w:rsidR="005D4D73" w:rsidRPr="00780703" w:rsidRDefault="005D4D73" w:rsidP="00780703">
      <w:pPr>
        <w:spacing w:before="0" w:after="0"/>
        <w:ind w:left="720"/>
        <w:jc w:val="both"/>
        <w:rPr>
          <w:sz w:val="24"/>
          <w:szCs w:val="24"/>
        </w:rPr>
      </w:pPr>
    </w:p>
    <w:p w14:paraId="68AEC340" w14:textId="77777777" w:rsidR="005D4D73" w:rsidRPr="000F6F70" w:rsidRDefault="005D4D73" w:rsidP="00780703">
      <w:pPr>
        <w:pStyle w:val="ListParagraph"/>
        <w:numPr>
          <w:ilvl w:val="0"/>
          <w:numId w:val="106"/>
        </w:numPr>
        <w:spacing w:after="0"/>
        <w:jc w:val="both"/>
        <w:rPr>
          <w:sz w:val="24"/>
          <w:szCs w:val="24"/>
        </w:rPr>
      </w:pPr>
      <w:r w:rsidRPr="00780703">
        <w:rPr>
          <w:b/>
          <w:bCs/>
          <w:sz w:val="24"/>
          <w:szCs w:val="24"/>
        </w:rPr>
        <w:t>Communication avec les membres et les parties prenantes</w:t>
      </w:r>
    </w:p>
    <w:p w14:paraId="2FD63347" w14:textId="77777777" w:rsidR="000F6F70" w:rsidRPr="00780703" w:rsidRDefault="000F6F70" w:rsidP="000F6F70">
      <w:pPr>
        <w:pStyle w:val="ListParagraph"/>
        <w:spacing w:after="0"/>
        <w:ind w:left="360"/>
        <w:jc w:val="both"/>
        <w:rPr>
          <w:sz w:val="24"/>
          <w:szCs w:val="24"/>
        </w:rPr>
      </w:pPr>
    </w:p>
    <w:p w14:paraId="579281E8" w14:textId="7743D10C" w:rsidR="00FD497F" w:rsidRPr="00780703" w:rsidRDefault="00FD497F" w:rsidP="00AD56F4">
      <w:pPr>
        <w:numPr>
          <w:ilvl w:val="0"/>
          <w:numId w:val="113"/>
        </w:numPr>
        <w:spacing w:before="0" w:after="0" w:line="276" w:lineRule="auto"/>
        <w:jc w:val="both"/>
        <w:rPr>
          <w:sz w:val="24"/>
          <w:szCs w:val="24"/>
        </w:rPr>
      </w:pPr>
      <w:r w:rsidRPr="00780703">
        <w:rPr>
          <w:sz w:val="24"/>
          <w:szCs w:val="24"/>
        </w:rPr>
        <w:t>Veiller à ce que chaque équipe dispose des ressources nécessaires, telles qu'un manager, des arbitres, et autres personnels de soutien, pour assurer le bon déroulement des activités sportives</w:t>
      </w:r>
      <w:r w:rsidR="00997C79">
        <w:rPr>
          <w:sz w:val="24"/>
          <w:szCs w:val="24"/>
        </w:rPr>
        <w:t> ;</w:t>
      </w:r>
    </w:p>
    <w:p w14:paraId="6408FA99" w14:textId="1C4369D7" w:rsidR="005D4D73" w:rsidRPr="00780703" w:rsidRDefault="00FD497F" w:rsidP="00AD56F4">
      <w:pPr>
        <w:numPr>
          <w:ilvl w:val="0"/>
          <w:numId w:val="113"/>
        </w:numPr>
        <w:spacing w:before="0" w:after="0" w:line="276" w:lineRule="auto"/>
        <w:jc w:val="both"/>
        <w:rPr>
          <w:sz w:val="24"/>
          <w:szCs w:val="24"/>
        </w:rPr>
      </w:pPr>
      <w:r w:rsidRPr="00780703">
        <w:rPr>
          <w:sz w:val="24"/>
          <w:szCs w:val="24"/>
        </w:rPr>
        <w:t xml:space="preserve">Assurer une communication régulière et efficace avec les membres, les parents, les joueurs et les autres parties prenantes, en tenant compte de l'impact et des attentes des parents dans le cadre de l'organisation du club </w:t>
      </w:r>
      <w:r w:rsidR="005D4D73" w:rsidRPr="00780703">
        <w:rPr>
          <w:sz w:val="24"/>
          <w:szCs w:val="24"/>
        </w:rPr>
        <w:t>;</w:t>
      </w:r>
    </w:p>
    <w:p w14:paraId="4782B465" w14:textId="77777777" w:rsidR="005D4D73" w:rsidRPr="00780703" w:rsidRDefault="005D4D73" w:rsidP="00AD56F4">
      <w:pPr>
        <w:numPr>
          <w:ilvl w:val="0"/>
          <w:numId w:val="113"/>
        </w:numPr>
        <w:spacing w:before="0" w:after="0" w:line="276" w:lineRule="auto"/>
        <w:jc w:val="both"/>
        <w:rPr>
          <w:sz w:val="24"/>
          <w:szCs w:val="24"/>
        </w:rPr>
      </w:pPr>
      <w:r w:rsidRPr="00780703">
        <w:rPr>
          <w:sz w:val="24"/>
          <w:szCs w:val="24"/>
        </w:rPr>
        <w:t>Informer sur les programmes, les événements, les résultats sportifs et les changements importants.</w:t>
      </w:r>
    </w:p>
    <w:p w14:paraId="7C4F6758" w14:textId="77777777" w:rsidR="005D4D73" w:rsidRPr="00780703" w:rsidRDefault="005D4D73" w:rsidP="00780703">
      <w:pPr>
        <w:spacing w:before="0" w:after="0"/>
        <w:ind w:left="720"/>
        <w:jc w:val="both"/>
        <w:rPr>
          <w:sz w:val="24"/>
          <w:szCs w:val="24"/>
        </w:rPr>
      </w:pPr>
    </w:p>
    <w:p w14:paraId="0D3CA750" w14:textId="77777777" w:rsidR="005D4D73" w:rsidRPr="00780703" w:rsidRDefault="005D4D73" w:rsidP="00780703">
      <w:pPr>
        <w:pStyle w:val="ListParagraph"/>
        <w:numPr>
          <w:ilvl w:val="0"/>
          <w:numId w:val="106"/>
        </w:numPr>
        <w:spacing w:after="0"/>
        <w:jc w:val="both"/>
        <w:rPr>
          <w:sz w:val="24"/>
          <w:szCs w:val="24"/>
        </w:rPr>
      </w:pPr>
      <w:r w:rsidRPr="00780703">
        <w:rPr>
          <w:b/>
          <w:bCs/>
          <w:sz w:val="24"/>
          <w:szCs w:val="24"/>
        </w:rPr>
        <w:t>Gestion budgétaire et administrative</w:t>
      </w:r>
    </w:p>
    <w:p w14:paraId="6AEB63C7" w14:textId="77777777" w:rsidR="005D4D73" w:rsidRPr="00780703" w:rsidRDefault="005D4D73" w:rsidP="00780703">
      <w:pPr>
        <w:pStyle w:val="ListParagraph"/>
        <w:spacing w:after="0"/>
        <w:ind w:left="360"/>
        <w:jc w:val="both"/>
        <w:rPr>
          <w:sz w:val="24"/>
          <w:szCs w:val="24"/>
        </w:rPr>
      </w:pPr>
    </w:p>
    <w:p w14:paraId="635FC094" w14:textId="762F77DE" w:rsidR="005D4D73" w:rsidRPr="00780703" w:rsidRDefault="005D4D73" w:rsidP="00AD56F4">
      <w:pPr>
        <w:numPr>
          <w:ilvl w:val="0"/>
          <w:numId w:val="114"/>
        </w:numPr>
        <w:spacing w:before="0" w:after="0" w:line="276" w:lineRule="auto"/>
        <w:jc w:val="both"/>
        <w:rPr>
          <w:sz w:val="24"/>
          <w:szCs w:val="24"/>
        </w:rPr>
      </w:pPr>
      <w:r w:rsidRPr="00780703">
        <w:rPr>
          <w:sz w:val="24"/>
          <w:szCs w:val="24"/>
        </w:rPr>
        <w:t>Gérer le budget alloué aux entraineur</w:t>
      </w:r>
      <w:r w:rsidR="00C94944">
        <w:rPr>
          <w:sz w:val="24"/>
          <w:szCs w:val="24"/>
        </w:rPr>
        <w:t>s</w:t>
      </w:r>
      <w:r w:rsidRPr="00780703">
        <w:rPr>
          <w:sz w:val="24"/>
          <w:szCs w:val="24"/>
        </w:rPr>
        <w:t xml:space="preserve"> en veillant à une utilisation efficace et transparente des ressources ;</w:t>
      </w:r>
    </w:p>
    <w:p w14:paraId="6B6BCE32" w14:textId="161678A9" w:rsidR="005D4D73" w:rsidRPr="00780703" w:rsidRDefault="005D4D73" w:rsidP="00AD56F4">
      <w:pPr>
        <w:numPr>
          <w:ilvl w:val="0"/>
          <w:numId w:val="114"/>
        </w:numPr>
        <w:spacing w:before="0" w:after="0" w:line="276" w:lineRule="auto"/>
        <w:jc w:val="both"/>
        <w:rPr>
          <w:sz w:val="24"/>
          <w:szCs w:val="24"/>
        </w:rPr>
      </w:pPr>
      <w:r w:rsidRPr="00780703">
        <w:rPr>
          <w:sz w:val="24"/>
          <w:szCs w:val="24"/>
        </w:rPr>
        <w:t>Rédiger des rapports d’activité</w:t>
      </w:r>
      <w:r w:rsidR="00C94944">
        <w:rPr>
          <w:sz w:val="24"/>
          <w:szCs w:val="24"/>
        </w:rPr>
        <w:t>s</w:t>
      </w:r>
      <w:r w:rsidRPr="00780703">
        <w:rPr>
          <w:sz w:val="24"/>
          <w:szCs w:val="24"/>
        </w:rPr>
        <w:t xml:space="preserve"> et des évaluations périodiques pour le comité de direction du club.</w:t>
      </w:r>
    </w:p>
    <w:p w14:paraId="21D24B9A" w14:textId="77777777" w:rsidR="005D4D73" w:rsidRPr="00780703" w:rsidRDefault="005D4D73" w:rsidP="00780703">
      <w:pPr>
        <w:spacing w:before="0" w:after="0"/>
        <w:ind w:left="720"/>
        <w:jc w:val="both"/>
        <w:rPr>
          <w:sz w:val="24"/>
          <w:szCs w:val="24"/>
        </w:rPr>
      </w:pPr>
    </w:p>
    <w:p w14:paraId="1BAB1B1B" w14:textId="77777777" w:rsidR="005D4D73" w:rsidRPr="00780703" w:rsidRDefault="005D4D73" w:rsidP="00780703">
      <w:pPr>
        <w:pStyle w:val="ListParagraph"/>
        <w:numPr>
          <w:ilvl w:val="0"/>
          <w:numId w:val="106"/>
        </w:numPr>
        <w:spacing w:after="0"/>
        <w:jc w:val="both"/>
        <w:rPr>
          <w:sz w:val="24"/>
          <w:szCs w:val="24"/>
        </w:rPr>
      </w:pPr>
      <w:r w:rsidRPr="00780703">
        <w:rPr>
          <w:b/>
          <w:bCs/>
          <w:sz w:val="24"/>
          <w:szCs w:val="24"/>
        </w:rPr>
        <w:t>Développement et innovation</w:t>
      </w:r>
    </w:p>
    <w:p w14:paraId="0E3B8B37" w14:textId="77777777" w:rsidR="005D4D73" w:rsidRPr="00780703" w:rsidRDefault="005D4D73" w:rsidP="00780703">
      <w:pPr>
        <w:pStyle w:val="ListParagraph"/>
        <w:spacing w:after="0"/>
        <w:ind w:left="360"/>
        <w:jc w:val="both"/>
        <w:rPr>
          <w:sz w:val="24"/>
          <w:szCs w:val="24"/>
        </w:rPr>
      </w:pPr>
    </w:p>
    <w:p w14:paraId="1D587D7F" w14:textId="77777777" w:rsidR="005D4D73" w:rsidRPr="00780703" w:rsidRDefault="005D4D73" w:rsidP="00AD56F4">
      <w:pPr>
        <w:numPr>
          <w:ilvl w:val="0"/>
          <w:numId w:val="115"/>
        </w:numPr>
        <w:spacing w:before="0" w:after="0" w:line="276" w:lineRule="auto"/>
        <w:jc w:val="both"/>
        <w:rPr>
          <w:sz w:val="24"/>
          <w:szCs w:val="24"/>
        </w:rPr>
      </w:pPr>
      <w:r w:rsidRPr="00780703">
        <w:rPr>
          <w:sz w:val="24"/>
          <w:szCs w:val="24"/>
        </w:rPr>
        <w:t>Rester informé des nouvelles tendances et des meilleures pratiques en matière d’entraînement et de gestion sportive ;</w:t>
      </w:r>
    </w:p>
    <w:p w14:paraId="26A6821A" w14:textId="77777777" w:rsidR="00451963" w:rsidRDefault="00451963" w:rsidP="00451963">
      <w:pPr>
        <w:spacing w:before="0" w:after="0" w:line="276" w:lineRule="auto"/>
        <w:ind w:left="720"/>
        <w:jc w:val="both"/>
        <w:rPr>
          <w:sz w:val="24"/>
          <w:szCs w:val="24"/>
        </w:rPr>
      </w:pPr>
    </w:p>
    <w:p w14:paraId="2F6CFC14" w14:textId="77777777" w:rsidR="00451963" w:rsidRDefault="00451963" w:rsidP="00451963">
      <w:pPr>
        <w:spacing w:before="0" w:after="0" w:line="276" w:lineRule="auto"/>
        <w:ind w:left="720"/>
        <w:jc w:val="both"/>
        <w:rPr>
          <w:sz w:val="24"/>
          <w:szCs w:val="24"/>
        </w:rPr>
      </w:pPr>
    </w:p>
    <w:p w14:paraId="66D333AC" w14:textId="5CD9ED2F" w:rsidR="005D4D73" w:rsidRPr="00780703" w:rsidRDefault="005D4D73" w:rsidP="00AD56F4">
      <w:pPr>
        <w:numPr>
          <w:ilvl w:val="0"/>
          <w:numId w:val="115"/>
        </w:numPr>
        <w:spacing w:before="0" w:after="0" w:line="276" w:lineRule="auto"/>
        <w:jc w:val="both"/>
        <w:rPr>
          <w:sz w:val="24"/>
          <w:szCs w:val="24"/>
        </w:rPr>
      </w:pPr>
      <w:r w:rsidRPr="00780703">
        <w:rPr>
          <w:sz w:val="24"/>
          <w:szCs w:val="24"/>
        </w:rPr>
        <w:t xml:space="preserve">Proposer et mettre en œuvre des innovations pour améliorer les performances et l’expérience sportive au sein du club ; </w:t>
      </w:r>
    </w:p>
    <w:p w14:paraId="4F7232B6" w14:textId="77777777" w:rsidR="005D4D73" w:rsidRPr="00780703" w:rsidRDefault="005D4D73" w:rsidP="00AD56F4">
      <w:pPr>
        <w:numPr>
          <w:ilvl w:val="0"/>
          <w:numId w:val="115"/>
        </w:numPr>
        <w:spacing w:before="0" w:after="0" w:line="276" w:lineRule="auto"/>
        <w:jc w:val="both"/>
        <w:rPr>
          <w:sz w:val="24"/>
          <w:szCs w:val="24"/>
        </w:rPr>
      </w:pPr>
      <w:r w:rsidRPr="00780703">
        <w:rPr>
          <w:sz w:val="24"/>
          <w:szCs w:val="24"/>
        </w:rPr>
        <w:t xml:space="preserve">Assurer une formation continuée de ses entraineurs via les programmes de la LFH et participer aux conférences spécifiques lui étant dédié.  </w:t>
      </w:r>
    </w:p>
    <w:p w14:paraId="6D39936C" w14:textId="77777777" w:rsidR="005D4D73" w:rsidRPr="00780703" w:rsidRDefault="005D4D73" w:rsidP="00780703">
      <w:pPr>
        <w:spacing w:before="0" w:after="0"/>
        <w:jc w:val="both"/>
        <w:rPr>
          <w:sz w:val="24"/>
          <w:szCs w:val="24"/>
        </w:rPr>
      </w:pPr>
    </w:p>
    <w:p w14:paraId="54D9771E" w14:textId="77777777" w:rsidR="005D4D73" w:rsidRPr="00780703" w:rsidRDefault="005D4D73" w:rsidP="00780703">
      <w:pPr>
        <w:pStyle w:val="ListParagraph"/>
        <w:numPr>
          <w:ilvl w:val="0"/>
          <w:numId w:val="106"/>
        </w:numPr>
        <w:spacing w:after="0"/>
        <w:jc w:val="both"/>
        <w:rPr>
          <w:sz w:val="24"/>
          <w:szCs w:val="24"/>
        </w:rPr>
      </w:pPr>
      <w:r w:rsidRPr="00780703">
        <w:rPr>
          <w:b/>
          <w:bCs/>
          <w:sz w:val="24"/>
          <w:szCs w:val="24"/>
        </w:rPr>
        <w:t>Organisation des compétitions et événements sportifs</w:t>
      </w:r>
    </w:p>
    <w:p w14:paraId="35BB8E7E" w14:textId="77777777" w:rsidR="005D4D73" w:rsidRPr="00780703" w:rsidRDefault="005D4D73" w:rsidP="00780703">
      <w:pPr>
        <w:pStyle w:val="ListParagraph"/>
        <w:spacing w:after="0"/>
        <w:ind w:left="360"/>
        <w:jc w:val="both"/>
        <w:rPr>
          <w:sz w:val="24"/>
          <w:szCs w:val="24"/>
        </w:rPr>
      </w:pPr>
    </w:p>
    <w:p w14:paraId="77565462" w14:textId="47D3359C" w:rsidR="005D4D73" w:rsidRPr="00780703" w:rsidRDefault="005D4D73" w:rsidP="00AD56F4">
      <w:pPr>
        <w:numPr>
          <w:ilvl w:val="0"/>
          <w:numId w:val="112"/>
        </w:numPr>
        <w:spacing w:before="0" w:after="0" w:line="276" w:lineRule="auto"/>
        <w:jc w:val="both"/>
        <w:rPr>
          <w:sz w:val="24"/>
          <w:szCs w:val="24"/>
        </w:rPr>
      </w:pPr>
      <w:r w:rsidRPr="00780703">
        <w:rPr>
          <w:sz w:val="24"/>
          <w:szCs w:val="24"/>
        </w:rPr>
        <w:t xml:space="preserve">Planifier et organiser les modalités </w:t>
      </w:r>
      <w:r w:rsidR="00FD497F" w:rsidRPr="00780703">
        <w:rPr>
          <w:sz w:val="24"/>
          <w:szCs w:val="24"/>
        </w:rPr>
        <w:t>d</w:t>
      </w:r>
      <w:r w:rsidRPr="00780703">
        <w:rPr>
          <w:sz w:val="24"/>
          <w:szCs w:val="24"/>
        </w:rPr>
        <w:t xml:space="preserve">es tournois et </w:t>
      </w:r>
      <w:r w:rsidR="00FD497F" w:rsidRPr="00780703">
        <w:rPr>
          <w:sz w:val="24"/>
          <w:szCs w:val="24"/>
        </w:rPr>
        <w:t>d</w:t>
      </w:r>
      <w:r w:rsidRPr="00780703">
        <w:rPr>
          <w:sz w:val="24"/>
          <w:szCs w:val="24"/>
        </w:rPr>
        <w:t>es événements sportifs ;</w:t>
      </w:r>
    </w:p>
    <w:p w14:paraId="613479A1" w14:textId="7FB7BFC7" w:rsidR="005D4D73" w:rsidRDefault="005D4D73" w:rsidP="00AD56F4">
      <w:pPr>
        <w:pStyle w:val="ListParagraph"/>
        <w:numPr>
          <w:ilvl w:val="0"/>
          <w:numId w:val="116"/>
        </w:numPr>
        <w:spacing w:line="276" w:lineRule="auto"/>
        <w:jc w:val="both"/>
        <w:rPr>
          <w:sz w:val="24"/>
          <w:szCs w:val="24"/>
        </w:rPr>
      </w:pPr>
      <w:r w:rsidRPr="00780703">
        <w:rPr>
          <w:sz w:val="24"/>
          <w:szCs w:val="24"/>
        </w:rPr>
        <w:t>Coordonner la logistique des participations aux compétitions</w:t>
      </w:r>
      <w:r w:rsidR="00997C79">
        <w:rPr>
          <w:sz w:val="24"/>
          <w:szCs w:val="24"/>
        </w:rPr>
        <w:t>.</w:t>
      </w:r>
    </w:p>
    <w:p w14:paraId="286F5718" w14:textId="77777777" w:rsidR="000F6F70" w:rsidRPr="000F6F70" w:rsidRDefault="000F6F70" w:rsidP="000F6F70">
      <w:pPr>
        <w:pStyle w:val="ListParagraph"/>
        <w:jc w:val="both"/>
        <w:rPr>
          <w:sz w:val="24"/>
          <w:szCs w:val="24"/>
        </w:rPr>
      </w:pPr>
    </w:p>
    <w:p w14:paraId="1C6CFDF6" w14:textId="77777777" w:rsidR="005D4D73" w:rsidRPr="00780703" w:rsidRDefault="005D4D73" w:rsidP="00780703">
      <w:pPr>
        <w:pStyle w:val="Heading1"/>
      </w:pPr>
      <w:r w:rsidRPr="00780703">
        <w:t>Compétences attendues</w:t>
      </w:r>
    </w:p>
    <w:p w14:paraId="3CE77609" w14:textId="77777777" w:rsidR="000F6F70" w:rsidRDefault="000F6F70" w:rsidP="000F6F70">
      <w:pPr>
        <w:pStyle w:val="ListParagraph"/>
        <w:jc w:val="both"/>
        <w:rPr>
          <w:sz w:val="24"/>
          <w:szCs w:val="24"/>
        </w:rPr>
      </w:pPr>
    </w:p>
    <w:p w14:paraId="47CDACAE" w14:textId="526D0F0E"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Expertise technique et tactique</w:t>
      </w:r>
      <w:r w:rsidR="00FD497F" w:rsidRPr="00780703">
        <w:rPr>
          <w:sz w:val="24"/>
          <w:szCs w:val="24"/>
        </w:rPr>
        <w:t xml:space="preserve"> (diplômes LFH)</w:t>
      </w:r>
    </w:p>
    <w:p w14:paraId="3866581E" w14:textId="77777777"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Relationnel et psychologique</w:t>
      </w:r>
    </w:p>
    <w:p w14:paraId="494F469F" w14:textId="77777777"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 xml:space="preserve">Communication </w:t>
      </w:r>
    </w:p>
    <w:p w14:paraId="015525CC" w14:textId="77777777"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 xml:space="preserve">Analyse des performances </w:t>
      </w:r>
    </w:p>
    <w:p w14:paraId="3A97A308" w14:textId="77777777"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 xml:space="preserve">Planification stratégique </w:t>
      </w:r>
    </w:p>
    <w:p w14:paraId="66562BEB" w14:textId="77777777"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 xml:space="preserve">Gestion budgétaire </w:t>
      </w:r>
    </w:p>
    <w:p w14:paraId="12DFBCA7" w14:textId="22D6616F"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Prévention des blessures</w:t>
      </w:r>
      <w:r w:rsidR="00C94944">
        <w:rPr>
          <w:sz w:val="24"/>
          <w:szCs w:val="24"/>
        </w:rPr>
        <w:t xml:space="preserve"> et</w:t>
      </w:r>
      <w:r w:rsidRPr="00780703">
        <w:rPr>
          <w:sz w:val="24"/>
          <w:szCs w:val="24"/>
        </w:rPr>
        <w:t xml:space="preserve"> réhabilitation </w:t>
      </w:r>
    </w:p>
    <w:p w14:paraId="2C5503D3" w14:textId="77777777"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Formation continuée</w:t>
      </w:r>
    </w:p>
    <w:p w14:paraId="4FE0A500" w14:textId="4289EF62" w:rsidR="005D4D73" w:rsidRPr="00780703" w:rsidRDefault="005D4D73" w:rsidP="00AD56F4">
      <w:pPr>
        <w:pStyle w:val="ListParagraph"/>
        <w:numPr>
          <w:ilvl w:val="0"/>
          <w:numId w:val="25"/>
        </w:numPr>
        <w:spacing w:line="276" w:lineRule="auto"/>
        <w:jc w:val="both"/>
        <w:rPr>
          <w:sz w:val="24"/>
          <w:szCs w:val="24"/>
        </w:rPr>
      </w:pPr>
      <w:r w:rsidRPr="00780703">
        <w:rPr>
          <w:sz w:val="24"/>
          <w:szCs w:val="24"/>
        </w:rPr>
        <w:t xml:space="preserve">Assurance et législatif </w:t>
      </w:r>
    </w:p>
    <w:p w14:paraId="6D5CC1EE" w14:textId="77777777" w:rsidR="005D4D73" w:rsidRPr="00780703" w:rsidRDefault="005D4D73" w:rsidP="00780703">
      <w:pPr>
        <w:pStyle w:val="ListParagraph"/>
        <w:jc w:val="both"/>
        <w:rPr>
          <w:sz w:val="24"/>
          <w:szCs w:val="24"/>
        </w:rPr>
      </w:pPr>
    </w:p>
    <w:p w14:paraId="486B0099" w14:textId="77777777" w:rsidR="005D4D73" w:rsidRPr="00780703" w:rsidRDefault="005D4D73" w:rsidP="00780703">
      <w:pPr>
        <w:pStyle w:val="Heading1"/>
      </w:pPr>
      <w:r w:rsidRPr="00780703">
        <w:t>Positionnement organisationnel</w:t>
      </w:r>
    </w:p>
    <w:p w14:paraId="75854A5D" w14:textId="77777777" w:rsidR="00872C76" w:rsidRPr="00780703" w:rsidRDefault="00872C76" w:rsidP="00AD56F4">
      <w:pPr>
        <w:spacing w:line="276" w:lineRule="auto"/>
        <w:jc w:val="both"/>
        <w:rPr>
          <w:sz w:val="24"/>
          <w:szCs w:val="24"/>
        </w:rPr>
      </w:pPr>
      <w:r w:rsidRPr="00780703">
        <w:rPr>
          <w:sz w:val="24"/>
          <w:szCs w:val="24"/>
        </w:rPr>
        <w:t xml:space="preserve">Le responsable sportif collabore étroitement avec : </w:t>
      </w:r>
    </w:p>
    <w:p w14:paraId="6583F220" w14:textId="77C5A24C" w:rsidR="00FD497F" w:rsidRPr="00780703" w:rsidRDefault="00C2451D" w:rsidP="00AD56F4">
      <w:pPr>
        <w:pStyle w:val="ListParagraph"/>
        <w:numPr>
          <w:ilvl w:val="0"/>
          <w:numId w:val="25"/>
        </w:numPr>
        <w:spacing w:line="276" w:lineRule="auto"/>
        <w:jc w:val="both"/>
        <w:rPr>
          <w:sz w:val="24"/>
          <w:szCs w:val="24"/>
        </w:rPr>
      </w:pPr>
      <w:r w:rsidRPr="00C2451D">
        <w:rPr>
          <w:b/>
          <w:bCs/>
          <w:sz w:val="24"/>
          <w:szCs w:val="24"/>
        </w:rPr>
        <w:t>Le responsable matériel</w:t>
      </w:r>
      <w:r>
        <w:rPr>
          <w:sz w:val="24"/>
          <w:szCs w:val="24"/>
        </w:rPr>
        <w:t xml:space="preserve"> </w:t>
      </w:r>
      <w:r w:rsidR="00FD497F" w:rsidRPr="00780703">
        <w:rPr>
          <w:sz w:val="24"/>
          <w:szCs w:val="24"/>
        </w:rPr>
        <w:t>pour identifier les besoins en matériel pour les entrainements et les compétitions.</w:t>
      </w:r>
    </w:p>
    <w:p w14:paraId="5468C38E" w14:textId="64BD2429" w:rsidR="00872C76" w:rsidRPr="000F6F70" w:rsidRDefault="00FD497F" w:rsidP="00AD56F4">
      <w:pPr>
        <w:pStyle w:val="ListParagraph"/>
        <w:numPr>
          <w:ilvl w:val="0"/>
          <w:numId w:val="25"/>
        </w:numPr>
        <w:spacing w:line="276" w:lineRule="auto"/>
        <w:jc w:val="both"/>
        <w:rPr>
          <w:sz w:val="24"/>
          <w:szCs w:val="24"/>
        </w:rPr>
      </w:pPr>
      <w:r w:rsidRPr="00780703">
        <w:rPr>
          <w:b/>
          <w:bCs/>
          <w:sz w:val="24"/>
          <w:szCs w:val="24"/>
        </w:rPr>
        <w:t xml:space="preserve">L’Organe d’Administration </w:t>
      </w:r>
      <w:r w:rsidRPr="00780703">
        <w:rPr>
          <w:sz w:val="24"/>
          <w:szCs w:val="24"/>
        </w:rPr>
        <w:t>pour les informer sur tout le plan sportif du club</w:t>
      </w:r>
      <w:r w:rsidR="00872C76" w:rsidRPr="00780703">
        <w:rPr>
          <w:sz w:val="24"/>
          <w:szCs w:val="24"/>
        </w:rPr>
        <w:t>.</w:t>
      </w:r>
      <w:r w:rsidR="00872C76" w:rsidRPr="00780703">
        <w:rPr>
          <w:b/>
          <w:bCs/>
          <w:sz w:val="24"/>
          <w:szCs w:val="24"/>
        </w:rPr>
        <w:t xml:space="preserve"> </w:t>
      </w:r>
    </w:p>
    <w:p w14:paraId="47B97B73" w14:textId="77777777" w:rsidR="000F6F70" w:rsidRPr="00780703" w:rsidRDefault="000F6F70" w:rsidP="000F6F70">
      <w:pPr>
        <w:pStyle w:val="ListParagraph"/>
        <w:jc w:val="both"/>
        <w:rPr>
          <w:sz w:val="24"/>
          <w:szCs w:val="24"/>
        </w:rPr>
      </w:pPr>
    </w:p>
    <w:p w14:paraId="3FA7A981" w14:textId="7A49DAD3" w:rsidR="00872C76" w:rsidRPr="00780703" w:rsidRDefault="00563DAD" w:rsidP="00780703">
      <w:pPr>
        <w:pStyle w:val="Heading1"/>
      </w:pPr>
      <w:r w:rsidRPr="00780703">
        <w:t>CADRE, IMPLICATIOn ET RESSOURCES DISPONIBLES</w:t>
      </w:r>
    </w:p>
    <w:p w14:paraId="7075C084" w14:textId="77777777" w:rsidR="000F6F70" w:rsidRDefault="000F6F70" w:rsidP="00780703">
      <w:pPr>
        <w:spacing w:before="0" w:after="0"/>
        <w:jc w:val="both"/>
        <w:rPr>
          <w:i/>
          <w:iCs/>
          <w:sz w:val="24"/>
          <w:szCs w:val="24"/>
        </w:rPr>
      </w:pPr>
    </w:p>
    <w:p w14:paraId="209828C3" w14:textId="31C1BCD3" w:rsidR="00872C76" w:rsidRPr="00780703" w:rsidRDefault="00872C76" w:rsidP="00AD56F4">
      <w:pPr>
        <w:spacing w:before="0" w:after="0" w:line="276" w:lineRule="auto"/>
        <w:jc w:val="both"/>
        <w:rPr>
          <w:i/>
          <w:iCs/>
          <w:sz w:val="24"/>
          <w:szCs w:val="24"/>
        </w:rPr>
      </w:pPr>
      <w:r w:rsidRPr="00780703">
        <w:rPr>
          <w:i/>
          <w:iCs/>
          <w:sz w:val="24"/>
          <w:szCs w:val="24"/>
        </w:rPr>
        <w:t xml:space="preserve">Charge de travail et responsabilités spécifiques </w:t>
      </w:r>
    </w:p>
    <w:p w14:paraId="08608AF3" w14:textId="77777777" w:rsidR="00872C76" w:rsidRPr="00780703" w:rsidRDefault="00872C76" w:rsidP="00AD56F4">
      <w:pPr>
        <w:spacing w:before="0" w:after="0" w:line="276" w:lineRule="auto"/>
        <w:jc w:val="both"/>
        <w:rPr>
          <w:i/>
          <w:iCs/>
          <w:sz w:val="24"/>
          <w:szCs w:val="24"/>
        </w:rPr>
      </w:pPr>
      <w:r w:rsidRPr="00780703">
        <w:rPr>
          <w:i/>
          <w:iCs/>
          <w:sz w:val="24"/>
          <w:szCs w:val="24"/>
        </w:rPr>
        <w:t xml:space="preserve">Format et fréquence des réunions </w:t>
      </w:r>
    </w:p>
    <w:p w14:paraId="1A19ECF8" w14:textId="77777777" w:rsidR="00872C76" w:rsidRPr="00780703" w:rsidRDefault="00872C76" w:rsidP="00AD56F4">
      <w:pPr>
        <w:spacing w:before="0" w:after="0" w:line="276" w:lineRule="auto"/>
        <w:jc w:val="both"/>
        <w:rPr>
          <w:i/>
          <w:iCs/>
          <w:sz w:val="24"/>
          <w:szCs w:val="24"/>
          <w:lang w:val="fr-BE"/>
        </w:rPr>
      </w:pPr>
      <w:r w:rsidRPr="00780703">
        <w:rPr>
          <w:i/>
          <w:iCs/>
          <w:sz w:val="24"/>
          <w:szCs w:val="24"/>
          <w:lang w:val="fr-BE"/>
        </w:rPr>
        <w:t xml:space="preserve">Support, outils et équipements disponibles. </w:t>
      </w:r>
    </w:p>
    <w:p w14:paraId="325F94EF" w14:textId="77777777" w:rsidR="00C72AB9" w:rsidRPr="00780703" w:rsidRDefault="00872C76" w:rsidP="00AD56F4">
      <w:pPr>
        <w:spacing w:before="0" w:after="0" w:line="276" w:lineRule="auto"/>
        <w:jc w:val="both"/>
        <w:rPr>
          <w:i/>
          <w:iCs/>
          <w:sz w:val="24"/>
          <w:szCs w:val="24"/>
          <w:lang w:val="fr-BE"/>
        </w:rPr>
      </w:pPr>
      <w:r w:rsidRPr="00780703">
        <w:rPr>
          <w:i/>
          <w:iCs/>
          <w:sz w:val="24"/>
          <w:szCs w:val="24"/>
          <w:lang w:val="fr-BE"/>
        </w:rPr>
        <w:t xml:space="preserve">Assurances et protection </w:t>
      </w:r>
    </w:p>
    <w:p w14:paraId="702A44A4" w14:textId="7A3730FF" w:rsidR="00872C76" w:rsidRPr="00780703" w:rsidRDefault="00872C76" w:rsidP="00AD56F4">
      <w:pPr>
        <w:spacing w:before="0" w:after="0" w:line="276" w:lineRule="auto"/>
        <w:jc w:val="both"/>
        <w:rPr>
          <w:i/>
          <w:iCs/>
          <w:sz w:val="24"/>
          <w:szCs w:val="24"/>
          <w:lang w:val="fr-BE"/>
        </w:rPr>
      </w:pPr>
      <w:r w:rsidRPr="00780703">
        <w:rPr>
          <w:i/>
          <w:iCs/>
          <w:sz w:val="24"/>
          <w:szCs w:val="24"/>
          <w:lang w:val="fr-BE"/>
        </w:rPr>
        <w:t>Défraiement</w:t>
      </w:r>
    </w:p>
    <w:p w14:paraId="1C2E9AED" w14:textId="42FA2F91" w:rsidR="00872C76" w:rsidRPr="00780703" w:rsidRDefault="00872C76" w:rsidP="00AD56F4">
      <w:pPr>
        <w:spacing w:line="276" w:lineRule="auto"/>
        <w:jc w:val="both"/>
        <w:rPr>
          <w:sz w:val="24"/>
          <w:szCs w:val="24"/>
          <w:lang w:val="fr-BE"/>
        </w:rPr>
      </w:pPr>
      <w:r w:rsidRPr="00780703">
        <w:rPr>
          <w:sz w:val="24"/>
          <w:szCs w:val="24"/>
          <w:lang w:val="fr-BE"/>
        </w:rPr>
        <w:br w:type="page"/>
      </w:r>
    </w:p>
    <w:p w14:paraId="12FFB3BB" w14:textId="58104487" w:rsidR="00872C76" w:rsidRPr="00780703" w:rsidRDefault="00872C76" w:rsidP="00780703">
      <w:pPr>
        <w:pStyle w:val="Title"/>
        <w:jc w:val="both"/>
        <w:rPr>
          <w:color w:val="21917B"/>
          <w:lang w:val="fr-BE"/>
        </w:rPr>
      </w:pPr>
      <w:r w:rsidRPr="00780703">
        <w:rPr>
          <w:color w:val="21917B"/>
          <w:lang w:val="fr-BE"/>
        </w:rPr>
        <w:lastRenderedPageBreak/>
        <w:t>Horeca</w:t>
      </w:r>
    </w:p>
    <w:p w14:paraId="18DEE4C9" w14:textId="77777777" w:rsidR="00872C76" w:rsidRPr="00780703" w:rsidRDefault="00872C76" w:rsidP="00780703">
      <w:pPr>
        <w:pStyle w:val="Heading1"/>
      </w:pPr>
      <w:r w:rsidRPr="00780703">
        <w:t>Mission générale</w:t>
      </w:r>
    </w:p>
    <w:p w14:paraId="0A9BB4DC" w14:textId="69F75EA6" w:rsidR="00872C76" w:rsidRDefault="00FD497F" w:rsidP="00CF096F">
      <w:pPr>
        <w:spacing w:line="276" w:lineRule="auto"/>
        <w:jc w:val="both"/>
        <w:rPr>
          <w:sz w:val="24"/>
          <w:szCs w:val="24"/>
        </w:rPr>
      </w:pPr>
      <w:r w:rsidRPr="00780703">
        <w:rPr>
          <w:sz w:val="24"/>
          <w:szCs w:val="24"/>
        </w:rPr>
        <w:t>Le responsable horeca dans un club de hockey est chargé de la gestion et de l'exploitation des services de boissons, restauration et des espaces de convivialité du club. Sa mission principale est d'assurer la qualité, l'efficacité et la rentabilité des services horeca, tout en offrant une expérience agréable et satisfaisante aux membres, aux visiteurs et aux participants des événements organisés par le club. Il veille également à la conformité des opérations avec les normes sanitaires et sécuritaires</w:t>
      </w:r>
      <w:r w:rsidR="00872C76" w:rsidRPr="00780703">
        <w:rPr>
          <w:sz w:val="24"/>
          <w:szCs w:val="24"/>
        </w:rPr>
        <w:t>.</w:t>
      </w:r>
    </w:p>
    <w:p w14:paraId="4FCAEDAC" w14:textId="77777777" w:rsidR="000F6F70" w:rsidRPr="00780703" w:rsidRDefault="000F6F70" w:rsidP="00780703">
      <w:pPr>
        <w:jc w:val="both"/>
        <w:rPr>
          <w:sz w:val="24"/>
          <w:szCs w:val="24"/>
        </w:rPr>
      </w:pPr>
    </w:p>
    <w:p w14:paraId="7DBCAC45" w14:textId="77777777" w:rsidR="00872C76" w:rsidRPr="00780703" w:rsidRDefault="00872C76" w:rsidP="00780703">
      <w:pPr>
        <w:pStyle w:val="Heading1"/>
      </w:pPr>
      <w:r w:rsidRPr="00780703">
        <w:t>Tâches principales</w:t>
      </w:r>
    </w:p>
    <w:p w14:paraId="00451EC6" w14:textId="77777777" w:rsidR="000F6F70" w:rsidRPr="000F6F70" w:rsidRDefault="000F6F70" w:rsidP="000F6F70">
      <w:pPr>
        <w:pStyle w:val="ListParagraph"/>
        <w:spacing w:after="0"/>
        <w:ind w:left="360"/>
        <w:jc w:val="both"/>
        <w:rPr>
          <w:sz w:val="24"/>
          <w:szCs w:val="24"/>
        </w:rPr>
      </w:pPr>
    </w:p>
    <w:p w14:paraId="6D3CEB29" w14:textId="370CC743" w:rsidR="00872C76" w:rsidRPr="00780703" w:rsidRDefault="00872C76" w:rsidP="00780703">
      <w:pPr>
        <w:pStyle w:val="ListParagraph"/>
        <w:numPr>
          <w:ilvl w:val="0"/>
          <w:numId w:val="117"/>
        </w:numPr>
        <w:spacing w:after="0"/>
        <w:jc w:val="both"/>
        <w:rPr>
          <w:sz w:val="24"/>
          <w:szCs w:val="24"/>
        </w:rPr>
      </w:pPr>
      <w:r w:rsidRPr="00780703">
        <w:rPr>
          <w:b/>
          <w:bCs/>
          <w:sz w:val="24"/>
          <w:szCs w:val="24"/>
        </w:rPr>
        <w:t>Gestion des opérations horeca</w:t>
      </w:r>
    </w:p>
    <w:p w14:paraId="551672CA" w14:textId="77777777" w:rsidR="00872C76" w:rsidRPr="00780703" w:rsidRDefault="00872C76" w:rsidP="00780703">
      <w:pPr>
        <w:pStyle w:val="ListParagraph"/>
        <w:spacing w:after="0"/>
        <w:ind w:left="360"/>
        <w:jc w:val="both"/>
        <w:rPr>
          <w:sz w:val="24"/>
          <w:szCs w:val="24"/>
        </w:rPr>
      </w:pPr>
    </w:p>
    <w:p w14:paraId="09B541AD" w14:textId="77777777" w:rsidR="00FD497F" w:rsidRPr="00780703" w:rsidRDefault="00FD497F" w:rsidP="00377461">
      <w:pPr>
        <w:numPr>
          <w:ilvl w:val="0"/>
          <w:numId w:val="118"/>
        </w:numPr>
        <w:spacing w:before="0" w:after="160" w:line="276" w:lineRule="auto"/>
        <w:ind w:left="714" w:hanging="357"/>
        <w:contextualSpacing/>
        <w:jc w:val="both"/>
        <w:rPr>
          <w:sz w:val="24"/>
          <w:szCs w:val="24"/>
        </w:rPr>
      </w:pPr>
      <w:r w:rsidRPr="00780703">
        <w:rPr>
          <w:sz w:val="24"/>
          <w:szCs w:val="24"/>
        </w:rPr>
        <w:t>Superviser les activités quotidiennes des services Horeca ;</w:t>
      </w:r>
    </w:p>
    <w:p w14:paraId="4E262CC2" w14:textId="09A54CEA" w:rsidR="00872C76" w:rsidRPr="00780703" w:rsidRDefault="00FD497F" w:rsidP="00377461">
      <w:pPr>
        <w:numPr>
          <w:ilvl w:val="0"/>
          <w:numId w:val="118"/>
        </w:numPr>
        <w:spacing w:before="0" w:after="0" w:line="276" w:lineRule="auto"/>
        <w:ind w:left="714" w:hanging="357"/>
        <w:contextualSpacing/>
        <w:jc w:val="both"/>
        <w:rPr>
          <w:sz w:val="24"/>
          <w:szCs w:val="24"/>
        </w:rPr>
      </w:pPr>
      <w:r w:rsidRPr="00780703">
        <w:rPr>
          <w:sz w:val="24"/>
          <w:szCs w:val="24"/>
        </w:rPr>
        <w:t>Planifier et organiser les services Horeca pour les événements, les compétitions et les activités du club</w:t>
      </w:r>
      <w:r w:rsidR="00872C76" w:rsidRPr="00780703">
        <w:rPr>
          <w:sz w:val="24"/>
          <w:szCs w:val="24"/>
        </w:rPr>
        <w:t>.</w:t>
      </w:r>
    </w:p>
    <w:p w14:paraId="298FF940" w14:textId="77777777" w:rsidR="00872C76" w:rsidRPr="00780703" w:rsidRDefault="00872C76" w:rsidP="00780703">
      <w:pPr>
        <w:spacing w:before="0" w:after="0"/>
        <w:ind w:left="720"/>
        <w:jc w:val="both"/>
        <w:rPr>
          <w:sz w:val="24"/>
          <w:szCs w:val="24"/>
        </w:rPr>
      </w:pPr>
    </w:p>
    <w:p w14:paraId="1359DFDF"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Qualité et satisfaction client/membre</w:t>
      </w:r>
    </w:p>
    <w:p w14:paraId="79EE3CC2" w14:textId="77777777" w:rsidR="00872C76" w:rsidRPr="00780703" w:rsidRDefault="00872C76" w:rsidP="00780703">
      <w:pPr>
        <w:spacing w:before="0" w:after="0"/>
        <w:jc w:val="both"/>
        <w:rPr>
          <w:sz w:val="24"/>
          <w:szCs w:val="24"/>
        </w:rPr>
      </w:pPr>
    </w:p>
    <w:p w14:paraId="439DDB02" w14:textId="77777777" w:rsidR="00872C76" w:rsidRPr="00780703" w:rsidRDefault="00872C76" w:rsidP="00CF096F">
      <w:pPr>
        <w:numPr>
          <w:ilvl w:val="0"/>
          <w:numId w:val="119"/>
        </w:numPr>
        <w:spacing w:before="0" w:after="0" w:line="276" w:lineRule="auto"/>
        <w:jc w:val="both"/>
        <w:rPr>
          <w:sz w:val="24"/>
          <w:szCs w:val="24"/>
        </w:rPr>
      </w:pPr>
      <w:r w:rsidRPr="00780703">
        <w:rPr>
          <w:sz w:val="24"/>
          <w:szCs w:val="24"/>
        </w:rPr>
        <w:t>Veiller à ce que les produits et services offerts soient de qualité et répondent aux attentes des membres et des visiteurs ;</w:t>
      </w:r>
    </w:p>
    <w:p w14:paraId="19E7B15F" w14:textId="77777777" w:rsidR="00872C76" w:rsidRPr="00780703" w:rsidRDefault="00872C76" w:rsidP="00CF096F">
      <w:pPr>
        <w:numPr>
          <w:ilvl w:val="0"/>
          <w:numId w:val="119"/>
        </w:numPr>
        <w:spacing w:before="0" w:after="0" w:line="276" w:lineRule="auto"/>
        <w:jc w:val="both"/>
        <w:rPr>
          <w:sz w:val="24"/>
          <w:szCs w:val="24"/>
        </w:rPr>
      </w:pPr>
      <w:r w:rsidRPr="00780703">
        <w:rPr>
          <w:sz w:val="24"/>
          <w:szCs w:val="24"/>
        </w:rPr>
        <w:t>Gérer les retours des clients et résoudre les plaintes de manière efficace et professionnelle.</w:t>
      </w:r>
    </w:p>
    <w:p w14:paraId="688C5496" w14:textId="77777777" w:rsidR="00872C76" w:rsidRPr="00780703" w:rsidRDefault="00872C76" w:rsidP="00780703">
      <w:pPr>
        <w:spacing w:before="0" w:after="0"/>
        <w:ind w:left="720"/>
        <w:jc w:val="both"/>
        <w:rPr>
          <w:sz w:val="24"/>
          <w:szCs w:val="24"/>
        </w:rPr>
      </w:pPr>
    </w:p>
    <w:p w14:paraId="6A95FED8"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Gestion du personnel</w:t>
      </w:r>
    </w:p>
    <w:p w14:paraId="175E8414" w14:textId="77777777" w:rsidR="00872C76" w:rsidRPr="00780703" w:rsidRDefault="00872C76" w:rsidP="00780703">
      <w:pPr>
        <w:pStyle w:val="ListParagraph"/>
        <w:spacing w:after="0"/>
        <w:ind w:left="360"/>
        <w:jc w:val="both"/>
        <w:rPr>
          <w:sz w:val="24"/>
          <w:szCs w:val="24"/>
        </w:rPr>
      </w:pPr>
    </w:p>
    <w:p w14:paraId="1FFDC46A" w14:textId="77777777" w:rsidR="00872C76" w:rsidRPr="00780703" w:rsidRDefault="00872C76" w:rsidP="00CF096F">
      <w:pPr>
        <w:numPr>
          <w:ilvl w:val="0"/>
          <w:numId w:val="120"/>
        </w:numPr>
        <w:spacing w:before="0" w:after="0" w:line="276" w:lineRule="auto"/>
        <w:jc w:val="both"/>
        <w:rPr>
          <w:sz w:val="24"/>
          <w:szCs w:val="24"/>
        </w:rPr>
      </w:pPr>
      <w:r w:rsidRPr="00780703">
        <w:rPr>
          <w:sz w:val="24"/>
          <w:szCs w:val="24"/>
        </w:rPr>
        <w:t>Recruter, former et superviser le personnel horeca, y compris les cuisiniers, les serveurs et les barmans ;</w:t>
      </w:r>
    </w:p>
    <w:p w14:paraId="77394F3D" w14:textId="17D3FC39" w:rsidR="00E06758" w:rsidRPr="00780703" w:rsidRDefault="00E06758" w:rsidP="00CF096F">
      <w:pPr>
        <w:numPr>
          <w:ilvl w:val="0"/>
          <w:numId w:val="120"/>
        </w:numPr>
        <w:spacing w:before="0" w:after="0" w:line="276" w:lineRule="auto"/>
        <w:jc w:val="both"/>
        <w:rPr>
          <w:sz w:val="24"/>
          <w:szCs w:val="24"/>
        </w:rPr>
      </w:pPr>
      <w:r w:rsidRPr="00780703">
        <w:rPr>
          <w:sz w:val="24"/>
          <w:szCs w:val="24"/>
        </w:rPr>
        <w:t>Veiller au statut social du personnel horeca et assurer le suivi de leur paiement, en garantissant leur conformité avec les obligations légales et contractuelles ;</w:t>
      </w:r>
    </w:p>
    <w:p w14:paraId="6564E57B" w14:textId="77777777" w:rsidR="00872C76" w:rsidRPr="00780703" w:rsidRDefault="00872C76" w:rsidP="00CF096F">
      <w:pPr>
        <w:numPr>
          <w:ilvl w:val="0"/>
          <w:numId w:val="120"/>
        </w:numPr>
        <w:spacing w:before="0" w:after="0" w:line="276" w:lineRule="auto"/>
        <w:jc w:val="both"/>
        <w:rPr>
          <w:sz w:val="24"/>
          <w:szCs w:val="24"/>
        </w:rPr>
      </w:pPr>
      <w:r w:rsidRPr="00780703">
        <w:rPr>
          <w:sz w:val="24"/>
          <w:szCs w:val="24"/>
        </w:rPr>
        <w:t>Établir des horaires de travail et s'assurer que le personnel est suffisant et bien coordonné pour chaque service.</w:t>
      </w:r>
    </w:p>
    <w:p w14:paraId="6AC48AC1" w14:textId="77777777" w:rsidR="00872C76" w:rsidRPr="00780703" w:rsidRDefault="00872C76" w:rsidP="000F6F70">
      <w:pPr>
        <w:spacing w:before="0" w:after="0"/>
        <w:jc w:val="both"/>
        <w:rPr>
          <w:sz w:val="24"/>
          <w:szCs w:val="24"/>
        </w:rPr>
      </w:pPr>
    </w:p>
    <w:p w14:paraId="110BFD9C"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Gestion des approvisionnements</w:t>
      </w:r>
    </w:p>
    <w:p w14:paraId="140D07F1" w14:textId="77777777" w:rsidR="00872C76" w:rsidRPr="00780703" w:rsidRDefault="00872C76" w:rsidP="00780703">
      <w:pPr>
        <w:pStyle w:val="ListParagraph"/>
        <w:spacing w:after="0"/>
        <w:ind w:left="360"/>
        <w:jc w:val="both"/>
        <w:rPr>
          <w:sz w:val="24"/>
          <w:szCs w:val="24"/>
        </w:rPr>
      </w:pPr>
    </w:p>
    <w:p w14:paraId="6EA3B4A4" w14:textId="77777777" w:rsidR="00E06758" w:rsidRPr="00780703" w:rsidRDefault="00E06758" w:rsidP="00377461">
      <w:pPr>
        <w:numPr>
          <w:ilvl w:val="0"/>
          <w:numId w:val="121"/>
        </w:numPr>
        <w:spacing w:before="0" w:after="160" w:line="276" w:lineRule="auto"/>
        <w:ind w:left="714" w:hanging="357"/>
        <w:contextualSpacing/>
        <w:jc w:val="both"/>
        <w:rPr>
          <w:sz w:val="24"/>
          <w:szCs w:val="24"/>
        </w:rPr>
      </w:pPr>
      <w:r w:rsidRPr="00780703">
        <w:rPr>
          <w:sz w:val="24"/>
          <w:szCs w:val="24"/>
        </w:rPr>
        <w:t>Gérer les achats et les stocks de produits alimentaires et de boissons ;</w:t>
      </w:r>
    </w:p>
    <w:p w14:paraId="4FE1EDF7" w14:textId="1955FB9B" w:rsidR="00872C76" w:rsidRPr="00780703" w:rsidRDefault="00E06758" w:rsidP="00377461">
      <w:pPr>
        <w:numPr>
          <w:ilvl w:val="0"/>
          <w:numId w:val="121"/>
        </w:numPr>
        <w:spacing w:before="0" w:after="0" w:line="276" w:lineRule="auto"/>
        <w:ind w:left="714" w:hanging="357"/>
        <w:contextualSpacing/>
        <w:jc w:val="both"/>
        <w:rPr>
          <w:sz w:val="24"/>
          <w:szCs w:val="24"/>
        </w:rPr>
      </w:pPr>
      <w:r w:rsidRPr="00780703">
        <w:rPr>
          <w:sz w:val="24"/>
          <w:szCs w:val="24"/>
        </w:rPr>
        <w:t>Négocier avec les fournisseurs et d’éventuels partenaires/sponsors pour obtenir les meilleurs prix et assurer la qualité des produits</w:t>
      </w:r>
      <w:r w:rsidR="00872C76" w:rsidRPr="00780703">
        <w:rPr>
          <w:sz w:val="24"/>
          <w:szCs w:val="24"/>
        </w:rPr>
        <w:t>.</w:t>
      </w:r>
    </w:p>
    <w:p w14:paraId="2972FA8B" w14:textId="77777777" w:rsidR="00872C76" w:rsidRPr="00780703" w:rsidRDefault="00872C76" w:rsidP="00780703">
      <w:pPr>
        <w:spacing w:before="0" w:after="0"/>
        <w:ind w:left="720"/>
        <w:jc w:val="both"/>
        <w:rPr>
          <w:sz w:val="24"/>
          <w:szCs w:val="24"/>
        </w:rPr>
      </w:pPr>
    </w:p>
    <w:p w14:paraId="3B0269DB"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Gestion budgétaire et financière</w:t>
      </w:r>
    </w:p>
    <w:p w14:paraId="66A3DBB6" w14:textId="77777777" w:rsidR="00872C76" w:rsidRPr="00780703" w:rsidRDefault="00872C76" w:rsidP="00780703">
      <w:pPr>
        <w:pStyle w:val="ListParagraph"/>
        <w:spacing w:after="0"/>
        <w:ind w:left="360"/>
        <w:jc w:val="both"/>
        <w:rPr>
          <w:sz w:val="24"/>
          <w:szCs w:val="24"/>
        </w:rPr>
      </w:pPr>
    </w:p>
    <w:p w14:paraId="3730B733" w14:textId="77777777" w:rsidR="00872C76" w:rsidRPr="00780703" w:rsidRDefault="00872C76" w:rsidP="00CF096F">
      <w:pPr>
        <w:numPr>
          <w:ilvl w:val="0"/>
          <w:numId w:val="122"/>
        </w:numPr>
        <w:spacing w:before="0" w:after="0" w:line="276" w:lineRule="auto"/>
        <w:jc w:val="both"/>
        <w:rPr>
          <w:sz w:val="24"/>
          <w:szCs w:val="24"/>
        </w:rPr>
      </w:pPr>
      <w:r w:rsidRPr="00780703">
        <w:rPr>
          <w:sz w:val="24"/>
          <w:szCs w:val="24"/>
        </w:rPr>
        <w:t>Élaborer et gérer le budget des services horeca ;</w:t>
      </w:r>
    </w:p>
    <w:p w14:paraId="62F0F073" w14:textId="61D6E967" w:rsidR="00872C76" w:rsidRDefault="00872C76" w:rsidP="00CF096F">
      <w:pPr>
        <w:numPr>
          <w:ilvl w:val="0"/>
          <w:numId w:val="122"/>
        </w:numPr>
        <w:spacing w:before="0" w:after="0" w:line="276" w:lineRule="auto"/>
        <w:jc w:val="both"/>
        <w:rPr>
          <w:sz w:val="24"/>
          <w:szCs w:val="24"/>
        </w:rPr>
      </w:pPr>
      <w:r w:rsidRPr="00780703">
        <w:rPr>
          <w:sz w:val="24"/>
          <w:szCs w:val="24"/>
        </w:rPr>
        <w:t>Suivre les recettes et les dépenses et mettre en place des stratégies pour optimiser la rentabilité.</w:t>
      </w:r>
    </w:p>
    <w:p w14:paraId="6310F7EF" w14:textId="77777777" w:rsidR="000F6F70" w:rsidRPr="00780703" w:rsidRDefault="000F6F70" w:rsidP="000F6F70">
      <w:pPr>
        <w:spacing w:before="0" w:after="0" w:line="259" w:lineRule="auto"/>
        <w:ind w:left="720"/>
        <w:jc w:val="both"/>
        <w:rPr>
          <w:sz w:val="24"/>
          <w:szCs w:val="24"/>
        </w:rPr>
      </w:pPr>
    </w:p>
    <w:p w14:paraId="74A24D86"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Conformité et sécurité</w:t>
      </w:r>
    </w:p>
    <w:p w14:paraId="11850A4A" w14:textId="77777777" w:rsidR="00872C76" w:rsidRPr="00780703" w:rsidRDefault="00872C76" w:rsidP="00780703">
      <w:pPr>
        <w:spacing w:before="0" w:after="0"/>
        <w:jc w:val="both"/>
        <w:rPr>
          <w:sz w:val="24"/>
          <w:szCs w:val="24"/>
        </w:rPr>
      </w:pPr>
    </w:p>
    <w:p w14:paraId="37E86F0F" w14:textId="77777777" w:rsidR="00872C76" w:rsidRPr="00780703" w:rsidRDefault="00872C76" w:rsidP="00CF096F">
      <w:pPr>
        <w:numPr>
          <w:ilvl w:val="0"/>
          <w:numId w:val="123"/>
        </w:numPr>
        <w:spacing w:before="0" w:after="0" w:line="276" w:lineRule="auto"/>
        <w:jc w:val="both"/>
        <w:rPr>
          <w:sz w:val="24"/>
          <w:szCs w:val="24"/>
        </w:rPr>
      </w:pPr>
      <w:r w:rsidRPr="00780703">
        <w:rPr>
          <w:sz w:val="24"/>
          <w:szCs w:val="24"/>
        </w:rPr>
        <w:t>Assurer que toutes les opérations de restauration respectent les normes sanitaires et de sécurité en vigueur ;</w:t>
      </w:r>
    </w:p>
    <w:p w14:paraId="6AF95270" w14:textId="77777777" w:rsidR="00872C76" w:rsidRPr="00780703" w:rsidRDefault="00872C76" w:rsidP="00CF096F">
      <w:pPr>
        <w:numPr>
          <w:ilvl w:val="0"/>
          <w:numId w:val="123"/>
        </w:numPr>
        <w:spacing w:before="0" w:after="0" w:line="276" w:lineRule="auto"/>
        <w:jc w:val="both"/>
        <w:rPr>
          <w:sz w:val="24"/>
          <w:szCs w:val="24"/>
        </w:rPr>
      </w:pPr>
      <w:r w:rsidRPr="00780703">
        <w:rPr>
          <w:sz w:val="24"/>
          <w:szCs w:val="24"/>
        </w:rPr>
        <w:t>Mettre en place et suivre les procédures d'hygiène alimentaire et de sécurité des locaux.</w:t>
      </w:r>
    </w:p>
    <w:p w14:paraId="79DC712B" w14:textId="77777777" w:rsidR="00872C76" w:rsidRPr="00780703" w:rsidRDefault="00872C76" w:rsidP="00780703">
      <w:pPr>
        <w:spacing w:before="0" w:after="0"/>
        <w:ind w:left="720"/>
        <w:jc w:val="both"/>
        <w:rPr>
          <w:sz w:val="24"/>
          <w:szCs w:val="24"/>
        </w:rPr>
      </w:pPr>
    </w:p>
    <w:p w14:paraId="18EE80C6"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Développement de l'offre</w:t>
      </w:r>
    </w:p>
    <w:p w14:paraId="10CEF30A" w14:textId="77777777" w:rsidR="00872C76" w:rsidRPr="00780703" w:rsidRDefault="00872C76" w:rsidP="00780703">
      <w:pPr>
        <w:pStyle w:val="ListParagraph"/>
        <w:spacing w:after="0"/>
        <w:ind w:left="360"/>
        <w:jc w:val="both"/>
        <w:rPr>
          <w:sz w:val="24"/>
          <w:szCs w:val="24"/>
        </w:rPr>
      </w:pPr>
    </w:p>
    <w:p w14:paraId="6E4E8891" w14:textId="77777777" w:rsidR="00872C76" w:rsidRPr="00780703" w:rsidRDefault="00872C76" w:rsidP="00CF096F">
      <w:pPr>
        <w:numPr>
          <w:ilvl w:val="0"/>
          <w:numId w:val="124"/>
        </w:numPr>
        <w:spacing w:before="0" w:after="0" w:line="276" w:lineRule="auto"/>
        <w:jc w:val="both"/>
        <w:rPr>
          <w:sz w:val="24"/>
          <w:szCs w:val="24"/>
        </w:rPr>
      </w:pPr>
      <w:r w:rsidRPr="00780703">
        <w:rPr>
          <w:sz w:val="24"/>
          <w:szCs w:val="24"/>
        </w:rPr>
        <w:t>Concevoir et mettre à jour les menus pour offrir une variété de choix attractifs et adaptés aux différents publics ;</w:t>
      </w:r>
    </w:p>
    <w:p w14:paraId="55DA1CE2" w14:textId="77777777" w:rsidR="00872C76" w:rsidRPr="00780703" w:rsidRDefault="00872C76" w:rsidP="00CF096F">
      <w:pPr>
        <w:numPr>
          <w:ilvl w:val="0"/>
          <w:numId w:val="124"/>
        </w:numPr>
        <w:spacing w:before="0" w:after="0" w:line="276" w:lineRule="auto"/>
        <w:jc w:val="both"/>
        <w:rPr>
          <w:sz w:val="24"/>
          <w:szCs w:val="24"/>
        </w:rPr>
      </w:pPr>
      <w:r w:rsidRPr="00780703">
        <w:rPr>
          <w:sz w:val="24"/>
          <w:szCs w:val="24"/>
        </w:rPr>
        <w:t>Proposer des initiatives pour améliorer l'offre horeca et attirer davantage de clients.</w:t>
      </w:r>
    </w:p>
    <w:p w14:paraId="2B92EDD5" w14:textId="77777777" w:rsidR="00872C76" w:rsidRPr="00780703" w:rsidRDefault="00872C76" w:rsidP="00780703">
      <w:pPr>
        <w:spacing w:before="0" w:after="0"/>
        <w:ind w:left="720"/>
        <w:jc w:val="both"/>
        <w:rPr>
          <w:sz w:val="24"/>
          <w:szCs w:val="24"/>
        </w:rPr>
      </w:pPr>
    </w:p>
    <w:p w14:paraId="3EBAD527"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Promotion et communication</w:t>
      </w:r>
    </w:p>
    <w:p w14:paraId="20900BAB" w14:textId="77777777" w:rsidR="00872C76" w:rsidRPr="00780703" w:rsidRDefault="00872C76" w:rsidP="00780703">
      <w:pPr>
        <w:pStyle w:val="ListParagraph"/>
        <w:spacing w:after="0"/>
        <w:ind w:left="360"/>
        <w:jc w:val="both"/>
        <w:rPr>
          <w:sz w:val="24"/>
          <w:szCs w:val="24"/>
        </w:rPr>
      </w:pPr>
    </w:p>
    <w:p w14:paraId="511C5212" w14:textId="77777777" w:rsidR="00872C76" w:rsidRPr="00780703" w:rsidRDefault="00872C76" w:rsidP="00CF096F">
      <w:pPr>
        <w:numPr>
          <w:ilvl w:val="0"/>
          <w:numId w:val="125"/>
        </w:numPr>
        <w:spacing w:before="0" w:after="0" w:line="276" w:lineRule="auto"/>
        <w:jc w:val="both"/>
        <w:rPr>
          <w:sz w:val="24"/>
          <w:szCs w:val="24"/>
        </w:rPr>
      </w:pPr>
      <w:r w:rsidRPr="00780703">
        <w:rPr>
          <w:sz w:val="24"/>
          <w:szCs w:val="24"/>
        </w:rPr>
        <w:t>Promouvoir les services horeca auprès des membres du club et des visiteurs ;</w:t>
      </w:r>
    </w:p>
    <w:p w14:paraId="46856A29" w14:textId="77777777" w:rsidR="00872C76" w:rsidRPr="00780703" w:rsidRDefault="00872C76" w:rsidP="00CF096F">
      <w:pPr>
        <w:numPr>
          <w:ilvl w:val="0"/>
          <w:numId w:val="125"/>
        </w:numPr>
        <w:spacing w:before="0" w:after="0" w:line="276" w:lineRule="auto"/>
        <w:jc w:val="both"/>
        <w:rPr>
          <w:sz w:val="24"/>
          <w:szCs w:val="24"/>
        </w:rPr>
      </w:pPr>
      <w:r w:rsidRPr="00780703">
        <w:rPr>
          <w:sz w:val="24"/>
          <w:szCs w:val="24"/>
        </w:rPr>
        <w:t>Collaborer avec le responsable communication pour créer des campagnes de promotion et des événements spéciaux.</w:t>
      </w:r>
    </w:p>
    <w:p w14:paraId="074676C6" w14:textId="77777777" w:rsidR="00872C76" w:rsidRPr="00780703" w:rsidRDefault="00872C76" w:rsidP="00780703">
      <w:pPr>
        <w:spacing w:before="0" w:after="0"/>
        <w:ind w:left="720"/>
        <w:jc w:val="both"/>
        <w:rPr>
          <w:sz w:val="24"/>
          <w:szCs w:val="24"/>
        </w:rPr>
      </w:pPr>
    </w:p>
    <w:p w14:paraId="35472F2C" w14:textId="77777777" w:rsidR="00872C76" w:rsidRPr="00780703" w:rsidRDefault="00872C76" w:rsidP="00780703">
      <w:pPr>
        <w:pStyle w:val="ListParagraph"/>
        <w:numPr>
          <w:ilvl w:val="0"/>
          <w:numId w:val="117"/>
        </w:numPr>
        <w:spacing w:after="0"/>
        <w:jc w:val="both"/>
        <w:rPr>
          <w:sz w:val="24"/>
          <w:szCs w:val="24"/>
        </w:rPr>
      </w:pPr>
      <w:r w:rsidRPr="00780703">
        <w:rPr>
          <w:b/>
          <w:bCs/>
          <w:sz w:val="24"/>
          <w:szCs w:val="24"/>
        </w:rPr>
        <w:t>Gestion des événements</w:t>
      </w:r>
    </w:p>
    <w:p w14:paraId="06E96907" w14:textId="77777777" w:rsidR="00872C76" w:rsidRPr="00780703" w:rsidRDefault="00872C76" w:rsidP="00780703">
      <w:pPr>
        <w:pStyle w:val="ListParagraph"/>
        <w:spacing w:after="0"/>
        <w:ind w:left="360"/>
        <w:jc w:val="both"/>
        <w:rPr>
          <w:sz w:val="24"/>
          <w:szCs w:val="24"/>
        </w:rPr>
      </w:pPr>
    </w:p>
    <w:p w14:paraId="436EF44E" w14:textId="7DBA0FE4" w:rsidR="00872C76" w:rsidRPr="00780703" w:rsidRDefault="00872C76" w:rsidP="00CF096F">
      <w:pPr>
        <w:numPr>
          <w:ilvl w:val="0"/>
          <w:numId w:val="126"/>
        </w:numPr>
        <w:spacing w:before="0" w:after="0" w:line="276" w:lineRule="auto"/>
        <w:jc w:val="both"/>
        <w:rPr>
          <w:sz w:val="24"/>
          <w:szCs w:val="24"/>
        </w:rPr>
      </w:pPr>
      <w:r w:rsidRPr="00780703">
        <w:rPr>
          <w:sz w:val="24"/>
          <w:szCs w:val="24"/>
        </w:rPr>
        <w:t>Organiser et coordonner les services de restauration pour les événements spéciaux, les réceptions, les compétitions et les réunions au sein du club</w:t>
      </w:r>
      <w:r w:rsidR="00997C79">
        <w:rPr>
          <w:sz w:val="24"/>
          <w:szCs w:val="24"/>
        </w:rPr>
        <w:t> ;</w:t>
      </w:r>
    </w:p>
    <w:p w14:paraId="129F281C" w14:textId="77777777" w:rsidR="00872C76" w:rsidRPr="00780703" w:rsidRDefault="00872C76" w:rsidP="00CF096F">
      <w:pPr>
        <w:numPr>
          <w:ilvl w:val="0"/>
          <w:numId w:val="126"/>
        </w:numPr>
        <w:spacing w:line="276" w:lineRule="auto"/>
        <w:jc w:val="both"/>
        <w:rPr>
          <w:sz w:val="24"/>
          <w:szCs w:val="24"/>
        </w:rPr>
      </w:pPr>
      <w:r w:rsidRPr="00780703">
        <w:rPr>
          <w:sz w:val="24"/>
          <w:szCs w:val="24"/>
        </w:rPr>
        <w:t xml:space="preserve">Assurer la logistique et la qualité des services pendant les événements et les stages. </w:t>
      </w:r>
    </w:p>
    <w:p w14:paraId="1D58B685" w14:textId="77777777" w:rsidR="00872C76" w:rsidRPr="00780703" w:rsidRDefault="00872C76" w:rsidP="00780703">
      <w:pPr>
        <w:spacing w:before="0" w:after="0" w:line="259" w:lineRule="auto"/>
        <w:ind w:left="720"/>
        <w:jc w:val="both"/>
        <w:rPr>
          <w:sz w:val="24"/>
          <w:szCs w:val="24"/>
        </w:rPr>
      </w:pPr>
    </w:p>
    <w:p w14:paraId="75E68CE0" w14:textId="77777777" w:rsidR="00872C76" w:rsidRPr="00780703" w:rsidRDefault="00872C76" w:rsidP="00780703">
      <w:pPr>
        <w:pStyle w:val="Heading1"/>
      </w:pPr>
      <w:r w:rsidRPr="00780703">
        <w:t>Compétences attendues</w:t>
      </w:r>
    </w:p>
    <w:p w14:paraId="521AFE9C" w14:textId="77777777" w:rsidR="000F6F70" w:rsidRDefault="000F6F70" w:rsidP="000F6F70">
      <w:pPr>
        <w:pStyle w:val="ListParagraph"/>
        <w:jc w:val="both"/>
        <w:rPr>
          <w:sz w:val="24"/>
          <w:szCs w:val="24"/>
        </w:rPr>
      </w:pPr>
    </w:p>
    <w:p w14:paraId="42DFE32F" w14:textId="1D04897B"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Gestion des opérations</w:t>
      </w:r>
    </w:p>
    <w:p w14:paraId="221B6728" w14:textId="77777777"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Gestion budgétaire</w:t>
      </w:r>
    </w:p>
    <w:p w14:paraId="10511E49" w14:textId="77777777"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 xml:space="preserve">Gestion des stocks </w:t>
      </w:r>
    </w:p>
    <w:p w14:paraId="13038534" w14:textId="77777777"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Service client</w:t>
      </w:r>
    </w:p>
    <w:p w14:paraId="0919D597" w14:textId="7B6ADAD5"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Gestion d</w:t>
      </w:r>
      <w:r w:rsidR="00E06758" w:rsidRPr="00780703">
        <w:rPr>
          <w:sz w:val="24"/>
          <w:szCs w:val="24"/>
        </w:rPr>
        <w:t>u</w:t>
      </w:r>
      <w:r w:rsidRPr="00780703">
        <w:rPr>
          <w:sz w:val="24"/>
          <w:szCs w:val="24"/>
        </w:rPr>
        <w:t xml:space="preserve"> personnel </w:t>
      </w:r>
    </w:p>
    <w:p w14:paraId="3F23B016" w14:textId="77777777"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Planification d’évènements</w:t>
      </w:r>
    </w:p>
    <w:p w14:paraId="5727189A" w14:textId="77777777"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lastRenderedPageBreak/>
        <w:t>Connaissance des réglementations</w:t>
      </w:r>
    </w:p>
    <w:p w14:paraId="11E7B945" w14:textId="77777777"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 xml:space="preserve">Marketing et promotion </w:t>
      </w:r>
    </w:p>
    <w:p w14:paraId="01BB4012" w14:textId="77777777" w:rsidR="00872C76" w:rsidRPr="00780703" w:rsidRDefault="00872C76" w:rsidP="00CF096F">
      <w:pPr>
        <w:pStyle w:val="ListParagraph"/>
        <w:numPr>
          <w:ilvl w:val="0"/>
          <w:numId w:val="25"/>
        </w:numPr>
        <w:spacing w:line="276" w:lineRule="auto"/>
        <w:jc w:val="both"/>
        <w:rPr>
          <w:sz w:val="24"/>
          <w:szCs w:val="24"/>
        </w:rPr>
      </w:pPr>
      <w:r w:rsidRPr="00780703">
        <w:rPr>
          <w:sz w:val="24"/>
          <w:szCs w:val="24"/>
        </w:rPr>
        <w:t xml:space="preserve">Gestion de la qualité </w:t>
      </w:r>
    </w:p>
    <w:p w14:paraId="7A4C8E70" w14:textId="793BDA25" w:rsidR="0034343D" w:rsidRDefault="00872C76" w:rsidP="00CF096F">
      <w:pPr>
        <w:pStyle w:val="ListParagraph"/>
        <w:numPr>
          <w:ilvl w:val="0"/>
          <w:numId w:val="25"/>
        </w:numPr>
        <w:spacing w:line="276" w:lineRule="auto"/>
        <w:jc w:val="both"/>
        <w:rPr>
          <w:sz w:val="24"/>
          <w:szCs w:val="24"/>
        </w:rPr>
      </w:pPr>
      <w:r w:rsidRPr="00780703">
        <w:rPr>
          <w:sz w:val="24"/>
          <w:szCs w:val="24"/>
        </w:rPr>
        <w:t>Gestion des relations fournisseurs</w:t>
      </w:r>
    </w:p>
    <w:p w14:paraId="3723B84F" w14:textId="77777777" w:rsidR="000F6F70" w:rsidRPr="000F6F70" w:rsidRDefault="000F6F70" w:rsidP="000F6F70">
      <w:pPr>
        <w:pStyle w:val="ListParagraph"/>
        <w:jc w:val="both"/>
        <w:rPr>
          <w:sz w:val="24"/>
          <w:szCs w:val="24"/>
        </w:rPr>
      </w:pPr>
    </w:p>
    <w:p w14:paraId="7DC9887F" w14:textId="77777777" w:rsidR="00872C76" w:rsidRPr="00780703" w:rsidRDefault="00872C76" w:rsidP="00780703">
      <w:pPr>
        <w:pStyle w:val="Heading1"/>
      </w:pPr>
      <w:r w:rsidRPr="00780703">
        <w:t>Positionnement organisationnel</w:t>
      </w:r>
    </w:p>
    <w:p w14:paraId="32A41CB7" w14:textId="77777777" w:rsidR="00872C76" w:rsidRPr="00780703" w:rsidRDefault="00872C76" w:rsidP="00CF096F">
      <w:pPr>
        <w:spacing w:line="276" w:lineRule="auto"/>
        <w:jc w:val="both"/>
        <w:rPr>
          <w:sz w:val="24"/>
          <w:szCs w:val="24"/>
        </w:rPr>
      </w:pPr>
      <w:r w:rsidRPr="00780703">
        <w:rPr>
          <w:sz w:val="24"/>
          <w:szCs w:val="24"/>
        </w:rPr>
        <w:t xml:space="preserve">Le responsable Horeca collabore étroitement avec  : </w:t>
      </w:r>
    </w:p>
    <w:p w14:paraId="1971408F" w14:textId="607E66EB" w:rsidR="00E06758" w:rsidRPr="00780703" w:rsidRDefault="00E06758" w:rsidP="00CF096F">
      <w:pPr>
        <w:pStyle w:val="ListParagraph"/>
        <w:numPr>
          <w:ilvl w:val="0"/>
          <w:numId w:val="25"/>
        </w:numPr>
        <w:spacing w:line="276" w:lineRule="auto"/>
        <w:jc w:val="both"/>
        <w:rPr>
          <w:sz w:val="24"/>
          <w:szCs w:val="24"/>
        </w:rPr>
      </w:pPr>
      <w:r w:rsidRPr="00780703">
        <w:rPr>
          <w:b/>
          <w:bCs/>
          <w:sz w:val="24"/>
          <w:szCs w:val="24"/>
        </w:rPr>
        <w:t>Le responsable événement</w:t>
      </w:r>
      <w:r w:rsidRPr="00780703">
        <w:rPr>
          <w:sz w:val="24"/>
          <w:szCs w:val="24"/>
        </w:rPr>
        <w:t xml:space="preserve"> pour organiser les services de restauration lors des événements.</w:t>
      </w:r>
    </w:p>
    <w:p w14:paraId="3E5A76DD" w14:textId="4C5B0F43" w:rsidR="00872C76" w:rsidRDefault="00E06758" w:rsidP="00CF096F">
      <w:pPr>
        <w:pStyle w:val="ListParagraph"/>
        <w:numPr>
          <w:ilvl w:val="0"/>
          <w:numId w:val="25"/>
        </w:numPr>
        <w:spacing w:line="276" w:lineRule="auto"/>
        <w:jc w:val="both"/>
        <w:rPr>
          <w:sz w:val="24"/>
          <w:szCs w:val="24"/>
        </w:rPr>
      </w:pPr>
      <w:r w:rsidRPr="00780703">
        <w:rPr>
          <w:b/>
          <w:bCs/>
          <w:sz w:val="24"/>
          <w:szCs w:val="24"/>
        </w:rPr>
        <w:t>Le trésorier</w:t>
      </w:r>
      <w:r w:rsidRPr="00780703">
        <w:rPr>
          <w:sz w:val="24"/>
          <w:szCs w:val="24"/>
        </w:rPr>
        <w:t xml:space="preserve"> pour gérer les finances liées aux opérations de restauration et aux événements</w:t>
      </w:r>
      <w:r w:rsidR="00872C76" w:rsidRPr="00780703">
        <w:rPr>
          <w:sz w:val="24"/>
          <w:szCs w:val="24"/>
        </w:rPr>
        <w:t>.</w:t>
      </w:r>
    </w:p>
    <w:p w14:paraId="10227C0A" w14:textId="77777777" w:rsidR="000F6F70" w:rsidRPr="00780703" w:rsidRDefault="000F6F70" w:rsidP="000F6F70">
      <w:pPr>
        <w:pStyle w:val="ListParagraph"/>
        <w:jc w:val="both"/>
        <w:rPr>
          <w:sz w:val="24"/>
          <w:szCs w:val="24"/>
        </w:rPr>
      </w:pPr>
    </w:p>
    <w:p w14:paraId="7E5CBB7F" w14:textId="77777777" w:rsidR="00563DAD" w:rsidRPr="00780703" w:rsidRDefault="00563DAD" w:rsidP="00780703">
      <w:pPr>
        <w:pStyle w:val="Heading1"/>
      </w:pPr>
      <w:r w:rsidRPr="00780703">
        <w:t>CADRE, IMPLICATIOn ET RESSOURCES DISPONIBLES</w:t>
      </w:r>
    </w:p>
    <w:p w14:paraId="30A7189E" w14:textId="77777777" w:rsidR="000F6F70" w:rsidRDefault="000F6F70" w:rsidP="00780703">
      <w:pPr>
        <w:spacing w:before="0" w:after="0"/>
        <w:jc w:val="both"/>
        <w:rPr>
          <w:i/>
          <w:iCs/>
          <w:sz w:val="24"/>
          <w:szCs w:val="24"/>
        </w:rPr>
      </w:pPr>
    </w:p>
    <w:p w14:paraId="7C874B31" w14:textId="15FD475B" w:rsidR="00872C76" w:rsidRPr="00780703" w:rsidRDefault="00872C76" w:rsidP="00CF096F">
      <w:pPr>
        <w:spacing w:before="0" w:after="0" w:line="276" w:lineRule="auto"/>
        <w:jc w:val="both"/>
        <w:rPr>
          <w:i/>
          <w:iCs/>
          <w:sz w:val="24"/>
          <w:szCs w:val="24"/>
        </w:rPr>
      </w:pPr>
      <w:r w:rsidRPr="00780703">
        <w:rPr>
          <w:i/>
          <w:iCs/>
          <w:sz w:val="24"/>
          <w:szCs w:val="24"/>
        </w:rPr>
        <w:t xml:space="preserve">Charge de travail et responsabilités spécifiques </w:t>
      </w:r>
    </w:p>
    <w:p w14:paraId="6D5C8445" w14:textId="77777777" w:rsidR="00872C76" w:rsidRPr="00780703" w:rsidRDefault="00872C76" w:rsidP="00CF096F">
      <w:pPr>
        <w:spacing w:before="0" w:after="0" w:line="276" w:lineRule="auto"/>
        <w:jc w:val="both"/>
        <w:rPr>
          <w:i/>
          <w:iCs/>
          <w:sz w:val="24"/>
          <w:szCs w:val="24"/>
        </w:rPr>
      </w:pPr>
      <w:r w:rsidRPr="00780703">
        <w:rPr>
          <w:i/>
          <w:iCs/>
          <w:sz w:val="24"/>
          <w:szCs w:val="24"/>
        </w:rPr>
        <w:t xml:space="preserve">Format et fréquence des réunions </w:t>
      </w:r>
    </w:p>
    <w:p w14:paraId="114B3372" w14:textId="77777777" w:rsidR="00872C76" w:rsidRPr="00780703" w:rsidRDefault="00872C76" w:rsidP="00CF096F">
      <w:pPr>
        <w:spacing w:before="0" w:after="0" w:line="276" w:lineRule="auto"/>
        <w:jc w:val="both"/>
        <w:rPr>
          <w:i/>
          <w:iCs/>
          <w:sz w:val="24"/>
          <w:szCs w:val="24"/>
        </w:rPr>
      </w:pPr>
      <w:r w:rsidRPr="00780703">
        <w:rPr>
          <w:i/>
          <w:iCs/>
          <w:sz w:val="24"/>
          <w:szCs w:val="24"/>
        </w:rPr>
        <w:t xml:space="preserve">Support, outils et équipements disponibles. </w:t>
      </w:r>
    </w:p>
    <w:p w14:paraId="0D0150F1" w14:textId="77777777" w:rsidR="00872C76" w:rsidRPr="00780703" w:rsidRDefault="00872C76" w:rsidP="00CF096F">
      <w:pPr>
        <w:spacing w:before="0" w:after="0" w:line="276" w:lineRule="auto"/>
        <w:jc w:val="both"/>
        <w:rPr>
          <w:i/>
          <w:iCs/>
          <w:sz w:val="24"/>
          <w:szCs w:val="24"/>
        </w:rPr>
      </w:pPr>
      <w:r w:rsidRPr="00780703">
        <w:rPr>
          <w:i/>
          <w:iCs/>
          <w:sz w:val="24"/>
          <w:szCs w:val="24"/>
        </w:rPr>
        <w:t xml:space="preserve">Assurances et protection </w:t>
      </w:r>
    </w:p>
    <w:p w14:paraId="068AEDB1" w14:textId="77777777" w:rsidR="00872C76" w:rsidRPr="00780703" w:rsidRDefault="00872C76" w:rsidP="00CF096F">
      <w:pPr>
        <w:spacing w:before="0" w:after="0" w:line="276" w:lineRule="auto"/>
        <w:jc w:val="both"/>
        <w:rPr>
          <w:i/>
          <w:iCs/>
          <w:sz w:val="24"/>
          <w:szCs w:val="24"/>
        </w:rPr>
      </w:pPr>
      <w:r w:rsidRPr="00780703">
        <w:rPr>
          <w:i/>
          <w:iCs/>
          <w:sz w:val="24"/>
          <w:szCs w:val="24"/>
        </w:rPr>
        <w:t>Défraiement</w:t>
      </w:r>
    </w:p>
    <w:p w14:paraId="29CE7327" w14:textId="6A98E3A5" w:rsidR="008655A4" w:rsidRDefault="008655A4" w:rsidP="00780703">
      <w:pPr>
        <w:jc w:val="both"/>
        <w:rPr>
          <w:sz w:val="24"/>
          <w:szCs w:val="24"/>
          <w:lang w:val="fr-BE"/>
        </w:rPr>
      </w:pPr>
    </w:p>
    <w:p w14:paraId="4CE377F8" w14:textId="77777777" w:rsidR="00476751" w:rsidRDefault="00476751" w:rsidP="00780703">
      <w:pPr>
        <w:jc w:val="both"/>
        <w:rPr>
          <w:sz w:val="24"/>
          <w:szCs w:val="24"/>
          <w:lang w:val="fr-BE"/>
        </w:rPr>
      </w:pPr>
    </w:p>
    <w:p w14:paraId="0171AF48" w14:textId="77777777" w:rsidR="00476751" w:rsidRDefault="00476751" w:rsidP="00780703">
      <w:pPr>
        <w:jc w:val="both"/>
        <w:rPr>
          <w:sz w:val="24"/>
          <w:szCs w:val="24"/>
          <w:lang w:val="fr-BE"/>
        </w:rPr>
      </w:pPr>
    </w:p>
    <w:p w14:paraId="10ED45D0" w14:textId="77777777" w:rsidR="00476751" w:rsidRDefault="00476751" w:rsidP="00780703">
      <w:pPr>
        <w:jc w:val="both"/>
        <w:rPr>
          <w:sz w:val="24"/>
          <w:szCs w:val="24"/>
          <w:lang w:val="fr-BE"/>
        </w:rPr>
      </w:pPr>
    </w:p>
    <w:p w14:paraId="6E83D82A" w14:textId="77777777" w:rsidR="00476751" w:rsidRDefault="00476751" w:rsidP="00780703">
      <w:pPr>
        <w:jc w:val="both"/>
        <w:rPr>
          <w:sz w:val="24"/>
          <w:szCs w:val="24"/>
          <w:lang w:val="fr-BE"/>
        </w:rPr>
      </w:pPr>
    </w:p>
    <w:p w14:paraId="11FA5AB9" w14:textId="77777777" w:rsidR="00476751" w:rsidRDefault="00476751" w:rsidP="00780703">
      <w:pPr>
        <w:jc w:val="both"/>
        <w:rPr>
          <w:sz w:val="24"/>
          <w:szCs w:val="24"/>
          <w:lang w:val="fr-BE"/>
        </w:rPr>
      </w:pPr>
    </w:p>
    <w:p w14:paraId="0F6E21EF" w14:textId="77777777" w:rsidR="00476751" w:rsidRDefault="00476751" w:rsidP="00780703">
      <w:pPr>
        <w:jc w:val="both"/>
        <w:rPr>
          <w:sz w:val="24"/>
          <w:szCs w:val="24"/>
          <w:lang w:val="fr-BE"/>
        </w:rPr>
      </w:pPr>
    </w:p>
    <w:p w14:paraId="394222DD" w14:textId="77777777" w:rsidR="00476751" w:rsidRDefault="00476751" w:rsidP="00780703">
      <w:pPr>
        <w:jc w:val="both"/>
        <w:rPr>
          <w:sz w:val="24"/>
          <w:szCs w:val="24"/>
          <w:lang w:val="fr-BE"/>
        </w:rPr>
      </w:pPr>
    </w:p>
    <w:p w14:paraId="70962A15" w14:textId="77777777" w:rsidR="00476751" w:rsidRDefault="00476751" w:rsidP="00780703">
      <w:pPr>
        <w:jc w:val="both"/>
        <w:rPr>
          <w:sz w:val="24"/>
          <w:szCs w:val="24"/>
          <w:lang w:val="fr-BE"/>
        </w:rPr>
      </w:pPr>
    </w:p>
    <w:p w14:paraId="4F968EAD" w14:textId="77777777" w:rsidR="00476751" w:rsidRDefault="00476751" w:rsidP="00780703">
      <w:pPr>
        <w:jc w:val="both"/>
        <w:rPr>
          <w:sz w:val="24"/>
          <w:szCs w:val="24"/>
          <w:lang w:val="fr-BE"/>
        </w:rPr>
      </w:pPr>
    </w:p>
    <w:p w14:paraId="520E0231" w14:textId="77777777" w:rsidR="00476751" w:rsidRDefault="00476751" w:rsidP="00780703">
      <w:pPr>
        <w:jc w:val="both"/>
        <w:rPr>
          <w:sz w:val="24"/>
          <w:szCs w:val="24"/>
          <w:lang w:val="fr-BE"/>
        </w:rPr>
      </w:pPr>
    </w:p>
    <w:p w14:paraId="3476F606" w14:textId="77777777" w:rsidR="00476751" w:rsidRDefault="00476751" w:rsidP="00780703">
      <w:pPr>
        <w:jc w:val="both"/>
        <w:rPr>
          <w:sz w:val="24"/>
          <w:szCs w:val="24"/>
          <w:lang w:val="fr-BE"/>
        </w:rPr>
      </w:pPr>
    </w:p>
    <w:p w14:paraId="3D2CACE0" w14:textId="1EB1AC37" w:rsidR="009E5A34" w:rsidRPr="00054891" w:rsidRDefault="00476751" w:rsidP="00054891">
      <w:pPr>
        <w:jc w:val="right"/>
        <w:rPr>
          <w:i/>
          <w:iCs/>
          <w:sz w:val="24"/>
          <w:szCs w:val="24"/>
          <w:lang w:val="fr-BE"/>
        </w:rPr>
      </w:pPr>
      <w:r w:rsidRPr="00476751">
        <w:rPr>
          <w:i/>
          <w:iCs/>
          <w:sz w:val="24"/>
          <w:szCs w:val="24"/>
          <w:lang w:val="fr-BE"/>
        </w:rPr>
        <w:t>Mise à jour le 21-03-2025</w:t>
      </w:r>
    </w:p>
    <w:sectPr w:rsidR="009E5A34" w:rsidRPr="00054891" w:rsidSect="000049B5">
      <w:headerReference w:type="default" r:id="rId14"/>
      <w:footerReference w:type="default" r:id="rId15"/>
      <w:pgSz w:w="11907" w:h="16839" w:code="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9E5FD" w14:textId="77777777" w:rsidR="00033912" w:rsidRDefault="00033912">
      <w:pPr>
        <w:spacing w:after="0" w:line="240" w:lineRule="auto"/>
      </w:pPr>
      <w:r>
        <w:separator/>
      </w:r>
    </w:p>
  </w:endnote>
  <w:endnote w:type="continuationSeparator" w:id="0">
    <w:p w14:paraId="030D324D" w14:textId="77777777" w:rsidR="00033912" w:rsidRDefault="0003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62313"/>
      <w:docPartObj>
        <w:docPartGallery w:val="Page Numbers (Bottom of Page)"/>
        <w:docPartUnique/>
      </w:docPartObj>
    </w:sdtPr>
    <w:sdtEndPr/>
    <w:sdtContent>
      <w:p w14:paraId="0ED5E778" w14:textId="320B6FAE" w:rsidR="00755F18" w:rsidRDefault="00755F18">
        <w:pPr>
          <w:pStyle w:val="Footer"/>
          <w:jc w:val="right"/>
        </w:pPr>
        <w:r>
          <w:fldChar w:fldCharType="begin"/>
        </w:r>
        <w:r>
          <w:instrText>PAGE   \* MERGEFORMAT</w:instrText>
        </w:r>
        <w:r>
          <w:fldChar w:fldCharType="separate"/>
        </w:r>
        <w:r>
          <w:t>2</w:t>
        </w:r>
        <w:r>
          <w:fldChar w:fldCharType="end"/>
        </w:r>
      </w:p>
    </w:sdtContent>
  </w:sdt>
  <w:p w14:paraId="1EAAE45F" w14:textId="77777777" w:rsidR="00755F18" w:rsidRDefault="00755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ABCC2" w14:textId="77777777" w:rsidR="00033912" w:rsidRDefault="00033912">
      <w:pPr>
        <w:spacing w:after="0" w:line="240" w:lineRule="auto"/>
      </w:pPr>
      <w:r>
        <w:separator/>
      </w:r>
    </w:p>
  </w:footnote>
  <w:footnote w:type="continuationSeparator" w:id="0">
    <w:p w14:paraId="2F0144B6" w14:textId="77777777" w:rsidR="00033912" w:rsidRDefault="00033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00F9" w14:textId="4211913B" w:rsidR="00A978D3" w:rsidRDefault="00A978D3">
    <w:pPr>
      <w:pStyle w:val="Header"/>
      <w:rPr>
        <w:noProof/>
      </w:rPr>
    </w:pPr>
    <w:r>
      <w:rPr>
        <w:noProof/>
      </w:rPr>
      <w:drawing>
        <wp:anchor distT="0" distB="0" distL="114300" distR="114300" simplePos="0" relativeHeight="251658240" behindDoc="0" locked="0" layoutInCell="1" allowOverlap="1" wp14:anchorId="0EA65CBB" wp14:editId="6E93B7B4">
          <wp:simplePos x="0" y="0"/>
          <wp:positionH relativeFrom="column">
            <wp:posOffset>-774700</wp:posOffset>
          </wp:positionH>
          <wp:positionV relativeFrom="paragraph">
            <wp:posOffset>-324485</wp:posOffset>
          </wp:positionV>
          <wp:extent cx="977900" cy="970280"/>
          <wp:effectExtent l="0" t="0" r="0" b="1270"/>
          <wp:wrapSquare wrapText="bothSides"/>
          <wp:docPr id="1131870533" name="Image 3" descr="Une image contenant symbol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17899" name="Image 3" descr="Une image contenant symbole, logo,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77900" cy="970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2A76EB0" wp14:editId="1B19514E">
          <wp:simplePos x="0" y="0"/>
          <wp:positionH relativeFrom="margin">
            <wp:posOffset>4988560</wp:posOffset>
          </wp:positionH>
          <wp:positionV relativeFrom="paragraph">
            <wp:posOffset>-368300</wp:posOffset>
          </wp:positionV>
          <wp:extent cx="1548130" cy="939800"/>
          <wp:effectExtent l="0" t="0" r="0" b="0"/>
          <wp:wrapSquare wrapText="bothSides"/>
          <wp:docPr id="1648030049" name="Image 5" descr="Une image contenant text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7418" name="Image 5" descr="Une image contenant texte, logo, Graphique, symbole&#10;&#10;Description générée automatiquement"/>
                  <pic:cNvPicPr/>
                </pic:nvPicPr>
                <pic:blipFill rotWithShape="1">
                  <a:blip r:embed="rId2">
                    <a:extLst>
                      <a:ext uri="{28A0092B-C50C-407E-A947-70E740481C1C}">
                        <a14:useLocalDpi xmlns:a14="http://schemas.microsoft.com/office/drawing/2010/main" val="0"/>
                      </a:ext>
                    </a:extLst>
                  </a:blip>
                  <a:srcRect t="8046" b="16092"/>
                  <a:stretch/>
                </pic:blipFill>
                <pic:spPr bwMode="auto">
                  <a:xfrm>
                    <a:off x="0" y="0"/>
                    <a:ext cx="154813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920BD" w14:textId="1827987C" w:rsidR="00A15137" w:rsidRDefault="00A15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430C"/>
    <w:multiLevelType w:val="multilevel"/>
    <w:tmpl w:val="3F924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A473C"/>
    <w:multiLevelType w:val="multilevel"/>
    <w:tmpl w:val="433E21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31C16"/>
    <w:multiLevelType w:val="multilevel"/>
    <w:tmpl w:val="4B46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21D4"/>
    <w:multiLevelType w:val="multilevel"/>
    <w:tmpl w:val="5246A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82882"/>
    <w:multiLevelType w:val="multilevel"/>
    <w:tmpl w:val="02B40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872B6"/>
    <w:multiLevelType w:val="hybridMultilevel"/>
    <w:tmpl w:val="F2CAD0D4"/>
    <w:lvl w:ilvl="0" w:tplc="08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587F25"/>
    <w:multiLevelType w:val="hybridMultilevel"/>
    <w:tmpl w:val="0B70439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CBE15EF"/>
    <w:multiLevelType w:val="multilevel"/>
    <w:tmpl w:val="0BE476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A2D5B"/>
    <w:multiLevelType w:val="hybridMultilevel"/>
    <w:tmpl w:val="49B882E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D6A490B"/>
    <w:multiLevelType w:val="multilevel"/>
    <w:tmpl w:val="32683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941F00"/>
    <w:multiLevelType w:val="hybridMultilevel"/>
    <w:tmpl w:val="1212B7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0DB32EFE"/>
    <w:multiLevelType w:val="hybridMultilevel"/>
    <w:tmpl w:val="31F62374"/>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DB62E17"/>
    <w:multiLevelType w:val="multilevel"/>
    <w:tmpl w:val="BEBE25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C20F5F"/>
    <w:multiLevelType w:val="multilevel"/>
    <w:tmpl w:val="C94042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CA0108"/>
    <w:multiLevelType w:val="multilevel"/>
    <w:tmpl w:val="E1005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CA7B90"/>
    <w:multiLevelType w:val="hybridMultilevel"/>
    <w:tmpl w:val="43E05EF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0F7A675D"/>
    <w:multiLevelType w:val="hybridMultilevel"/>
    <w:tmpl w:val="2CE2586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0F8173B9"/>
    <w:multiLevelType w:val="multilevel"/>
    <w:tmpl w:val="419A0F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AA0E3E"/>
    <w:multiLevelType w:val="multilevel"/>
    <w:tmpl w:val="2F80A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B1335F"/>
    <w:multiLevelType w:val="hybridMultilevel"/>
    <w:tmpl w:val="00DE88D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0FBC4D29"/>
    <w:multiLevelType w:val="multilevel"/>
    <w:tmpl w:val="E856B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7B5E88"/>
    <w:multiLevelType w:val="multilevel"/>
    <w:tmpl w:val="1CE001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5D28DC"/>
    <w:multiLevelType w:val="multilevel"/>
    <w:tmpl w:val="23723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6E20C5"/>
    <w:multiLevelType w:val="multilevel"/>
    <w:tmpl w:val="229C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BA030B"/>
    <w:multiLevelType w:val="hybridMultilevel"/>
    <w:tmpl w:val="EA9616C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15A108D3"/>
    <w:multiLevelType w:val="multilevel"/>
    <w:tmpl w:val="29E6E3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E0587E"/>
    <w:multiLevelType w:val="multilevel"/>
    <w:tmpl w:val="61300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F35156"/>
    <w:multiLevelType w:val="hybridMultilevel"/>
    <w:tmpl w:val="07EA0F1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161E241E"/>
    <w:multiLevelType w:val="multilevel"/>
    <w:tmpl w:val="8F80A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5E3679"/>
    <w:multiLevelType w:val="multilevel"/>
    <w:tmpl w:val="A2ECC6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514B47"/>
    <w:multiLevelType w:val="hybridMultilevel"/>
    <w:tmpl w:val="10249938"/>
    <w:lvl w:ilvl="0" w:tplc="83D4CF6C">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A614366"/>
    <w:multiLevelType w:val="multilevel"/>
    <w:tmpl w:val="751416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DE7DDD"/>
    <w:multiLevelType w:val="multilevel"/>
    <w:tmpl w:val="439C48E0"/>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4803AC"/>
    <w:multiLevelType w:val="multilevel"/>
    <w:tmpl w:val="86084A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AD777C"/>
    <w:multiLevelType w:val="multilevel"/>
    <w:tmpl w:val="9F60D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983E35"/>
    <w:multiLevelType w:val="hybridMultilevel"/>
    <w:tmpl w:val="71F8A63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1FC34666"/>
    <w:multiLevelType w:val="hybridMultilevel"/>
    <w:tmpl w:val="D0E0A84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1FED7DB9"/>
    <w:multiLevelType w:val="multilevel"/>
    <w:tmpl w:val="3D6E0B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4B234F"/>
    <w:multiLevelType w:val="hybridMultilevel"/>
    <w:tmpl w:val="7DE6413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228C0B68"/>
    <w:multiLevelType w:val="multilevel"/>
    <w:tmpl w:val="29F64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9B5EDD"/>
    <w:multiLevelType w:val="hybridMultilevel"/>
    <w:tmpl w:val="BC24330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2C466FA"/>
    <w:multiLevelType w:val="multilevel"/>
    <w:tmpl w:val="F8940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651452"/>
    <w:multiLevelType w:val="hybridMultilevel"/>
    <w:tmpl w:val="9F0C0C8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23B225FD"/>
    <w:multiLevelType w:val="multilevel"/>
    <w:tmpl w:val="A27C1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260BAC"/>
    <w:multiLevelType w:val="multilevel"/>
    <w:tmpl w:val="73808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61522F"/>
    <w:multiLevelType w:val="multilevel"/>
    <w:tmpl w:val="45B8F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2953EF"/>
    <w:multiLevelType w:val="hybridMultilevel"/>
    <w:tmpl w:val="787C93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25B554A9"/>
    <w:multiLevelType w:val="multilevel"/>
    <w:tmpl w:val="20D00B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5BE302D"/>
    <w:multiLevelType w:val="hybridMultilevel"/>
    <w:tmpl w:val="E606FF4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272D3254"/>
    <w:multiLevelType w:val="hybridMultilevel"/>
    <w:tmpl w:val="793C8188"/>
    <w:lvl w:ilvl="0" w:tplc="6262C65A">
      <w:start w:val="1"/>
      <w:numFmt w:val="decimal"/>
      <w:lvlText w:val="%1."/>
      <w:lvlJc w:val="left"/>
      <w:pPr>
        <w:ind w:left="360" w:hanging="360"/>
      </w:pPr>
      <w:rPr>
        <w:rFonts w:hint="default"/>
        <w:b/>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0" w15:restartNumberingAfterBreak="0">
    <w:nsid w:val="28CB2221"/>
    <w:multiLevelType w:val="hybridMultilevel"/>
    <w:tmpl w:val="087A778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2AB17429"/>
    <w:multiLevelType w:val="hybridMultilevel"/>
    <w:tmpl w:val="35C08E1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2ACB5F30"/>
    <w:multiLevelType w:val="multilevel"/>
    <w:tmpl w:val="A5DE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8C3F43"/>
    <w:multiLevelType w:val="hybridMultilevel"/>
    <w:tmpl w:val="E752DB4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2D3172B0"/>
    <w:multiLevelType w:val="hybridMultilevel"/>
    <w:tmpl w:val="298C588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2DDE5297"/>
    <w:multiLevelType w:val="multilevel"/>
    <w:tmpl w:val="D9B46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DF67D71"/>
    <w:multiLevelType w:val="multilevel"/>
    <w:tmpl w:val="C1CC5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013070"/>
    <w:multiLevelType w:val="hybridMultilevel"/>
    <w:tmpl w:val="EBC699C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318E4E71"/>
    <w:multiLevelType w:val="multilevel"/>
    <w:tmpl w:val="8A4C2A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79093E"/>
    <w:multiLevelType w:val="hybridMultilevel"/>
    <w:tmpl w:val="B10E1C08"/>
    <w:lvl w:ilvl="0" w:tplc="6262C65A">
      <w:start w:val="1"/>
      <w:numFmt w:val="decimal"/>
      <w:lvlText w:val="%1."/>
      <w:lvlJc w:val="left"/>
      <w:pPr>
        <w:ind w:left="360" w:hanging="360"/>
      </w:pPr>
      <w:rPr>
        <w:rFonts w:hint="default"/>
        <w:b/>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15:restartNumberingAfterBreak="0">
    <w:nsid w:val="32BE6B40"/>
    <w:multiLevelType w:val="multilevel"/>
    <w:tmpl w:val="326A9E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36B5B2F"/>
    <w:multiLevelType w:val="hybridMultilevel"/>
    <w:tmpl w:val="C632238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340F62D8"/>
    <w:multiLevelType w:val="multilevel"/>
    <w:tmpl w:val="766681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716F15"/>
    <w:multiLevelType w:val="multilevel"/>
    <w:tmpl w:val="A9547B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792481"/>
    <w:multiLevelType w:val="hybridMultilevel"/>
    <w:tmpl w:val="C2DCEBA4"/>
    <w:lvl w:ilvl="0" w:tplc="6262C65A">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35DA378B"/>
    <w:multiLevelType w:val="hybridMultilevel"/>
    <w:tmpl w:val="02468B7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36B74A28"/>
    <w:multiLevelType w:val="hybridMultilevel"/>
    <w:tmpl w:val="BC24330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6E95116"/>
    <w:multiLevelType w:val="multilevel"/>
    <w:tmpl w:val="ABE03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72B354C"/>
    <w:multiLevelType w:val="hybridMultilevel"/>
    <w:tmpl w:val="4CB2C76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373E0104"/>
    <w:multiLevelType w:val="hybridMultilevel"/>
    <w:tmpl w:val="2864CBB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3B125E08"/>
    <w:multiLevelType w:val="hybridMultilevel"/>
    <w:tmpl w:val="5A4CA3F8"/>
    <w:lvl w:ilvl="0" w:tplc="A1500C0A">
      <w:start w:val="9"/>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15:restartNumberingAfterBreak="0">
    <w:nsid w:val="3B6A18A1"/>
    <w:multiLevelType w:val="multilevel"/>
    <w:tmpl w:val="B7CC8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D4A7AF2"/>
    <w:multiLevelType w:val="hybridMultilevel"/>
    <w:tmpl w:val="EF7C310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15:restartNumberingAfterBreak="0">
    <w:nsid w:val="3F3752D1"/>
    <w:multiLevelType w:val="hybridMultilevel"/>
    <w:tmpl w:val="6DE6AAA8"/>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3F432EA9"/>
    <w:multiLevelType w:val="hybridMultilevel"/>
    <w:tmpl w:val="90B4BC9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15:restartNumberingAfterBreak="0">
    <w:nsid w:val="3F9C1500"/>
    <w:multiLevelType w:val="multilevel"/>
    <w:tmpl w:val="FA9CD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6F23B7"/>
    <w:multiLevelType w:val="hybridMultilevel"/>
    <w:tmpl w:val="D83628F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15:restartNumberingAfterBreak="0">
    <w:nsid w:val="42562E63"/>
    <w:multiLevelType w:val="hybridMultilevel"/>
    <w:tmpl w:val="99C6B66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8" w15:restartNumberingAfterBreak="0">
    <w:nsid w:val="43943553"/>
    <w:multiLevelType w:val="multilevel"/>
    <w:tmpl w:val="D3DEA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39F6680"/>
    <w:multiLevelType w:val="hybridMultilevel"/>
    <w:tmpl w:val="14C2C210"/>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15:restartNumberingAfterBreak="0">
    <w:nsid w:val="43FC63DC"/>
    <w:multiLevelType w:val="multilevel"/>
    <w:tmpl w:val="BD20E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4BF07BB"/>
    <w:multiLevelType w:val="multilevel"/>
    <w:tmpl w:val="2A6E11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DD5F73"/>
    <w:multiLevelType w:val="multilevel"/>
    <w:tmpl w:val="301E6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6B72D15"/>
    <w:multiLevelType w:val="multilevel"/>
    <w:tmpl w:val="AAEA8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1E63DF"/>
    <w:multiLevelType w:val="multilevel"/>
    <w:tmpl w:val="73EEDD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3B31F2"/>
    <w:multiLevelType w:val="hybridMultilevel"/>
    <w:tmpl w:val="B7F81A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15:restartNumberingAfterBreak="0">
    <w:nsid w:val="4A70608D"/>
    <w:multiLevelType w:val="multilevel"/>
    <w:tmpl w:val="C0A61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6056FB"/>
    <w:multiLevelType w:val="multilevel"/>
    <w:tmpl w:val="BDBEC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BCF081E"/>
    <w:multiLevelType w:val="hybridMultilevel"/>
    <w:tmpl w:val="548859B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15:restartNumberingAfterBreak="0">
    <w:nsid w:val="50493CCA"/>
    <w:multiLevelType w:val="hybridMultilevel"/>
    <w:tmpl w:val="BC24330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50701539"/>
    <w:multiLevelType w:val="hybridMultilevel"/>
    <w:tmpl w:val="1868CA94"/>
    <w:lvl w:ilvl="0" w:tplc="0008AD12">
      <w:start w:val="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15:restartNumberingAfterBreak="0">
    <w:nsid w:val="510023C7"/>
    <w:multiLevelType w:val="hybridMultilevel"/>
    <w:tmpl w:val="68A607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15:restartNumberingAfterBreak="0">
    <w:nsid w:val="515E5055"/>
    <w:multiLevelType w:val="multilevel"/>
    <w:tmpl w:val="6B0067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17D023F"/>
    <w:multiLevelType w:val="multilevel"/>
    <w:tmpl w:val="ECD8B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27216D4"/>
    <w:multiLevelType w:val="hybridMultilevel"/>
    <w:tmpl w:val="4CB2C76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53F642B6"/>
    <w:multiLevelType w:val="multilevel"/>
    <w:tmpl w:val="35AC6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49B7F4E"/>
    <w:multiLevelType w:val="hybridMultilevel"/>
    <w:tmpl w:val="BC24330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5CB266B"/>
    <w:multiLevelType w:val="multilevel"/>
    <w:tmpl w:val="8A9AB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7843D22"/>
    <w:multiLevelType w:val="hybridMultilevel"/>
    <w:tmpl w:val="105E65B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9" w15:restartNumberingAfterBreak="0">
    <w:nsid w:val="57B27F2E"/>
    <w:multiLevelType w:val="multilevel"/>
    <w:tmpl w:val="F1C4A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B71BAB"/>
    <w:multiLevelType w:val="multilevel"/>
    <w:tmpl w:val="2384F4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E1755F"/>
    <w:multiLevelType w:val="multilevel"/>
    <w:tmpl w:val="D068D0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E922C2"/>
    <w:multiLevelType w:val="multilevel"/>
    <w:tmpl w:val="83F03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9C07226"/>
    <w:multiLevelType w:val="hybridMultilevel"/>
    <w:tmpl w:val="DB8E922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4" w15:restartNumberingAfterBreak="0">
    <w:nsid w:val="59F25A27"/>
    <w:multiLevelType w:val="multilevel"/>
    <w:tmpl w:val="9198F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D500820"/>
    <w:multiLevelType w:val="multilevel"/>
    <w:tmpl w:val="E4E4BF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E4D0C88"/>
    <w:multiLevelType w:val="hybridMultilevel"/>
    <w:tmpl w:val="C6BA7B0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7" w15:restartNumberingAfterBreak="0">
    <w:nsid w:val="5E871AA6"/>
    <w:multiLevelType w:val="hybridMultilevel"/>
    <w:tmpl w:val="073022A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8" w15:restartNumberingAfterBreak="0">
    <w:nsid w:val="60CA6827"/>
    <w:multiLevelType w:val="multilevel"/>
    <w:tmpl w:val="8F009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1C74C8A"/>
    <w:multiLevelType w:val="multilevel"/>
    <w:tmpl w:val="441EA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44C7214"/>
    <w:multiLevelType w:val="hybridMultilevel"/>
    <w:tmpl w:val="867A6DC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1" w15:restartNumberingAfterBreak="0">
    <w:nsid w:val="65B17AF9"/>
    <w:multiLevelType w:val="multilevel"/>
    <w:tmpl w:val="6172D1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77F3FDE"/>
    <w:multiLevelType w:val="multilevel"/>
    <w:tmpl w:val="6FACA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9B93977"/>
    <w:multiLevelType w:val="multilevel"/>
    <w:tmpl w:val="675A7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9E951A1"/>
    <w:multiLevelType w:val="multilevel"/>
    <w:tmpl w:val="94FC0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A3C4824"/>
    <w:multiLevelType w:val="multilevel"/>
    <w:tmpl w:val="928EB8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BEF7B90"/>
    <w:multiLevelType w:val="hybridMultilevel"/>
    <w:tmpl w:val="520A988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7" w15:restartNumberingAfterBreak="0">
    <w:nsid w:val="6C2762A7"/>
    <w:multiLevelType w:val="hybridMultilevel"/>
    <w:tmpl w:val="BC2A41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8" w15:restartNumberingAfterBreak="0">
    <w:nsid w:val="6C856FDF"/>
    <w:multiLevelType w:val="multilevel"/>
    <w:tmpl w:val="1040CA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9D7595"/>
    <w:multiLevelType w:val="multilevel"/>
    <w:tmpl w:val="3CBA1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E464164"/>
    <w:multiLevelType w:val="multilevel"/>
    <w:tmpl w:val="D15EC3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154D64"/>
    <w:multiLevelType w:val="multilevel"/>
    <w:tmpl w:val="A84AB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2296A13"/>
    <w:multiLevelType w:val="multilevel"/>
    <w:tmpl w:val="EDCEB5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24B7420"/>
    <w:multiLevelType w:val="hybridMultilevel"/>
    <w:tmpl w:val="5B82DC36"/>
    <w:lvl w:ilvl="0" w:tplc="6262C65A">
      <w:start w:val="1"/>
      <w:numFmt w:val="decimal"/>
      <w:lvlText w:val="%1."/>
      <w:lvlJc w:val="left"/>
      <w:pPr>
        <w:ind w:left="360" w:hanging="360"/>
      </w:pPr>
      <w:rPr>
        <w:rFonts w:hint="default"/>
        <w:b/>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 w15:restartNumberingAfterBreak="0">
    <w:nsid w:val="728055F1"/>
    <w:multiLevelType w:val="multilevel"/>
    <w:tmpl w:val="93CA3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28820CB"/>
    <w:multiLevelType w:val="hybridMultilevel"/>
    <w:tmpl w:val="82D6BAA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6" w15:restartNumberingAfterBreak="0">
    <w:nsid w:val="73333DF8"/>
    <w:multiLevelType w:val="multilevel"/>
    <w:tmpl w:val="F65609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4511C22"/>
    <w:multiLevelType w:val="hybridMultilevel"/>
    <w:tmpl w:val="0320530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8" w15:restartNumberingAfterBreak="0">
    <w:nsid w:val="74E40DCC"/>
    <w:multiLevelType w:val="multilevel"/>
    <w:tmpl w:val="7CF40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6B8301D"/>
    <w:multiLevelType w:val="multilevel"/>
    <w:tmpl w:val="993409B2"/>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76775A3"/>
    <w:multiLevelType w:val="multilevel"/>
    <w:tmpl w:val="F5126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B0465A"/>
    <w:multiLevelType w:val="hybridMultilevel"/>
    <w:tmpl w:val="77B282C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2" w15:restartNumberingAfterBreak="0">
    <w:nsid w:val="7BB77890"/>
    <w:multiLevelType w:val="multilevel"/>
    <w:tmpl w:val="530A32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C662426"/>
    <w:multiLevelType w:val="multilevel"/>
    <w:tmpl w:val="205009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D502F2E"/>
    <w:multiLevelType w:val="hybridMultilevel"/>
    <w:tmpl w:val="BC24330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7D574570"/>
    <w:multiLevelType w:val="hybridMultilevel"/>
    <w:tmpl w:val="BC24330A"/>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7F147960"/>
    <w:multiLevelType w:val="multilevel"/>
    <w:tmpl w:val="7B6AF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F292411"/>
    <w:multiLevelType w:val="hybridMultilevel"/>
    <w:tmpl w:val="A99663D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98622136">
    <w:abstractNumId w:val="123"/>
  </w:num>
  <w:num w:numId="2" w16cid:durableId="257908547">
    <w:abstractNumId w:val="98"/>
  </w:num>
  <w:num w:numId="3" w16cid:durableId="1274091466">
    <w:abstractNumId w:val="107"/>
  </w:num>
  <w:num w:numId="4" w16cid:durableId="1564220412">
    <w:abstractNumId w:val="57"/>
  </w:num>
  <w:num w:numId="5" w16cid:durableId="1221744910">
    <w:abstractNumId w:val="79"/>
  </w:num>
  <w:num w:numId="6" w16cid:durableId="1413970773">
    <w:abstractNumId w:val="65"/>
  </w:num>
  <w:num w:numId="7" w16cid:durableId="879393878">
    <w:abstractNumId w:val="53"/>
  </w:num>
  <w:num w:numId="8" w16cid:durableId="205720831">
    <w:abstractNumId w:val="70"/>
  </w:num>
  <w:num w:numId="9" w16cid:durableId="2040087571">
    <w:abstractNumId w:val="28"/>
  </w:num>
  <w:num w:numId="10" w16cid:durableId="1053700905">
    <w:abstractNumId w:val="59"/>
  </w:num>
  <w:num w:numId="11" w16cid:durableId="1662194566">
    <w:abstractNumId w:val="129"/>
  </w:num>
  <w:num w:numId="12" w16cid:durableId="1118336223">
    <w:abstractNumId w:val="32"/>
  </w:num>
  <w:num w:numId="13" w16cid:durableId="1677686850">
    <w:abstractNumId w:val="100"/>
  </w:num>
  <w:num w:numId="14" w16cid:durableId="145166680">
    <w:abstractNumId w:val="88"/>
  </w:num>
  <w:num w:numId="15" w16cid:durableId="38628784">
    <w:abstractNumId w:val="42"/>
  </w:num>
  <w:num w:numId="16" w16cid:durableId="1386417423">
    <w:abstractNumId w:val="131"/>
  </w:num>
  <w:num w:numId="17" w16cid:durableId="908997607">
    <w:abstractNumId w:val="64"/>
  </w:num>
  <w:num w:numId="18" w16cid:durableId="1396394888">
    <w:abstractNumId w:val="61"/>
  </w:num>
  <w:num w:numId="19" w16cid:durableId="1385717968">
    <w:abstractNumId w:val="8"/>
  </w:num>
  <w:num w:numId="20" w16cid:durableId="1325820709">
    <w:abstractNumId w:val="19"/>
  </w:num>
  <w:num w:numId="21" w16cid:durableId="582035610">
    <w:abstractNumId w:val="35"/>
  </w:num>
  <w:num w:numId="22" w16cid:durableId="1266621475">
    <w:abstractNumId w:val="137"/>
  </w:num>
  <w:num w:numId="23" w16cid:durableId="326634315">
    <w:abstractNumId w:val="76"/>
  </w:num>
  <w:num w:numId="24" w16cid:durableId="1678313491">
    <w:abstractNumId w:val="116"/>
  </w:num>
  <w:num w:numId="25" w16cid:durableId="2108958483">
    <w:abstractNumId w:val="90"/>
  </w:num>
  <w:num w:numId="26" w16cid:durableId="2028870848">
    <w:abstractNumId w:val="49"/>
  </w:num>
  <w:num w:numId="27" w16cid:durableId="490098261">
    <w:abstractNumId w:val="127"/>
  </w:num>
  <w:num w:numId="28" w16cid:durableId="1489243958">
    <w:abstractNumId w:val="106"/>
  </w:num>
  <w:num w:numId="29" w16cid:durableId="2031910799">
    <w:abstractNumId w:val="27"/>
  </w:num>
  <w:num w:numId="30" w16cid:durableId="1897079938">
    <w:abstractNumId w:val="54"/>
  </w:num>
  <w:num w:numId="31" w16cid:durableId="1184367431">
    <w:abstractNumId w:val="24"/>
  </w:num>
  <w:num w:numId="32" w16cid:durableId="1490293703">
    <w:abstractNumId w:val="50"/>
  </w:num>
  <w:num w:numId="33" w16cid:durableId="1747068538">
    <w:abstractNumId w:val="16"/>
  </w:num>
  <w:num w:numId="34" w16cid:durableId="987519239">
    <w:abstractNumId w:val="5"/>
  </w:num>
  <w:num w:numId="35" w16cid:durableId="445731405">
    <w:abstractNumId w:val="73"/>
  </w:num>
  <w:num w:numId="36" w16cid:durableId="567881075">
    <w:abstractNumId w:val="74"/>
  </w:num>
  <w:num w:numId="37" w16cid:durableId="1963609036">
    <w:abstractNumId w:val="91"/>
  </w:num>
  <w:num w:numId="38" w16cid:durableId="491140944">
    <w:abstractNumId w:val="38"/>
  </w:num>
  <w:num w:numId="39" w16cid:durableId="604771299">
    <w:abstractNumId w:val="46"/>
  </w:num>
  <w:num w:numId="40" w16cid:durableId="638195705">
    <w:abstractNumId w:val="51"/>
  </w:num>
  <w:num w:numId="41" w16cid:durableId="1796211730">
    <w:abstractNumId w:val="36"/>
  </w:num>
  <w:num w:numId="42" w16cid:durableId="829294286">
    <w:abstractNumId w:val="72"/>
  </w:num>
  <w:num w:numId="43" w16cid:durableId="393623196">
    <w:abstractNumId w:val="10"/>
  </w:num>
  <w:num w:numId="44" w16cid:durableId="983394272">
    <w:abstractNumId w:val="34"/>
  </w:num>
  <w:num w:numId="45" w16cid:durableId="1214927401">
    <w:abstractNumId w:val="11"/>
  </w:num>
  <w:num w:numId="46" w16cid:durableId="1147479122">
    <w:abstractNumId w:val="119"/>
  </w:num>
  <w:num w:numId="47" w16cid:durableId="294530775">
    <w:abstractNumId w:val="44"/>
  </w:num>
  <w:num w:numId="48" w16cid:durableId="772437307">
    <w:abstractNumId w:val="121"/>
  </w:num>
  <w:num w:numId="49" w16cid:durableId="1550651161">
    <w:abstractNumId w:val="136"/>
  </w:num>
  <w:num w:numId="50" w16cid:durableId="1525365162">
    <w:abstractNumId w:val="43"/>
  </w:num>
  <w:num w:numId="51" w16cid:durableId="1419986712">
    <w:abstractNumId w:val="112"/>
  </w:num>
  <w:num w:numId="52" w16cid:durableId="542131733">
    <w:abstractNumId w:val="30"/>
  </w:num>
  <w:num w:numId="53" w16cid:durableId="1579553338">
    <w:abstractNumId w:val="125"/>
  </w:num>
  <w:num w:numId="54" w16cid:durableId="2108501718">
    <w:abstractNumId w:val="103"/>
  </w:num>
  <w:num w:numId="55" w16cid:durableId="1261599488">
    <w:abstractNumId w:val="77"/>
  </w:num>
  <w:num w:numId="56" w16cid:durableId="78908592">
    <w:abstractNumId w:val="6"/>
  </w:num>
  <w:num w:numId="57" w16cid:durableId="2007903184">
    <w:abstractNumId w:val="69"/>
  </w:num>
  <w:num w:numId="58" w16cid:durableId="290208174">
    <w:abstractNumId w:val="85"/>
  </w:num>
  <w:num w:numId="59" w16cid:durableId="274946157">
    <w:abstractNumId w:val="48"/>
  </w:num>
  <w:num w:numId="60" w16cid:durableId="505021750">
    <w:abstractNumId w:val="94"/>
  </w:num>
  <w:num w:numId="61" w16cid:durableId="465047861">
    <w:abstractNumId w:val="81"/>
  </w:num>
  <w:num w:numId="62" w16cid:durableId="1521775584">
    <w:abstractNumId w:val="104"/>
  </w:num>
  <w:num w:numId="63" w16cid:durableId="550845008">
    <w:abstractNumId w:val="95"/>
  </w:num>
  <w:num w:numId="64" w16cid:durableId="2016684083">
    <w:abstractNumId w:val="1"/>
  </w:num>
  <w:num w:numId="65" w16cid:durableId="1911579373">
    <w:abstractNumId w:val="113"/>
  </w:num>
  <w:num w:numId="66" w16cid:durableId="1521361105">
    <w:abstractNumId w:val="23"/>
  </w:num>
  <w:num w:numId="67" w16cid:durableId="388070027">
    <w:abstractNumId w:val="132"/>
  </w:num>
  <w:num w:numId="68" w16cid:durableId="1851602880">
    <w:abstractNumId w:val="17"/>
  </w:num>
  <w:num w:numId="69" w16cid:durableId="1251964628">
    <w:abstractNumId w:val="68"/>
  </w:num>
  <w:num w:numId="70" w16cid:durableId="2030829764">
    <w:abstractNumId w:val="109"/>
  </w:num>
  <w:num w:numId="71" w16cid:durableId="337465096">
    <w:abstractNumId w:val="67"/>
  </w:num>
  <w:num w:numId="72" w16cid:durableId="1136797746">
    <w:abstractNumId w:val="25"/>
  </w:num>
  <w:num w:numId="73" w16cid:durableId="964115370">
    <w:abstractNumId w:val="45"/>
  </w:num>
  <w:num w:numId="74" w16cid:durableId="628171336">
    <w:abstractNumId w:val="102"/>
  </w:num>
  <w:num w:numId="75" w16cid:durableId="1723484890">
    <w:abstractNumId w:val="83"/>
  </w:num>
  <w:num w:numId="76" w16cid:durableId="1633052702">
    <w:abstractNumId w:val="97"/>
  </w:num>
  <w:num w:numId="77" w16cid:durableId="573440539">
    <w:abstractNumId w:val="75"/>
  </w:num>
  <w:num w:numId="78" w16cid:durableId="1951086369">
    <w:abstractNumId w:val="39"/>
  </w:num>
  <w:num w:numId="79" w16cid:durableId="402679073">
    <w:abstractNumId w:val="89"/>
  </w:num>
  <w:num w:numId="80" w16cid:durableId="1851093193">
    <w:abstractNumId w:val="9"/>
  </w:num>
  <w:num w:numId="81" w16cid:durableId="651911537">
    <w:abstractNumId w:val="110"/>
  </w:num>
  <w:num w:numId="82" w16cid:durableId="2114668083">
    <w:abstractNumId w:val="93"/>
  </w:num>
  <w:num w:numId="83" w16cid:durableId="1663895165">
    <w:abstractNumId w:val="55"/>
  </w:num>
  <w:num w:numId="84" w16cid:durableId="266349954">
    <w:abstractNumId w:val="22"/>
  </w:num>
  <w:num w:numId="85" w16cid:durableId="279921210">
    <w:abstractNumId w:val="82"/>
  </w:num>
  <w:num w:numId="86" w16cid:durableId="1542598084">
    <w:abstractNumId w:val="26"/>
  </w:num>
  <w:num w:numId="87" w16cid:durableId="1122459095">
    <w:abstractNumId w:val="80"/>
  </w:num>
  <w:num w:numId="88" w16cid:durableId="1118451789">
    <w:abstractNumId w:val="122"/>
  </w:num>
  <w:num w:numId="89" w16cid:durableId="539510140">
    <w:abstractNumId w:val="66"/>
  </w:num>
  <w:num w:numId="90" w16cid:durableId="1848901982">
    <w:abstractNumId w:val="86"/>
  </w:num>
  <w:num w:numId="91" w16cid:durableId="872772756">
    <w:abstractNumId w:val="87"/>
  </w:num>
  <w:num w:numId="92" w16cid:durableId="874856379">
    <w:abstractNumId w:val="41"/>
  </w:num>
  <w:num w:numId="93" w16cid:durableId="939489804">
    <w:abstractNumId w:val="126"/>
  </w:num>
  <w:num w:numId="94" w16cid:durableId="1651330598">
    <w:abstractNumId w:val="118"/>
  </w:num>
  <w:num w:numId="95" w16cid:durableId="326247608">
    <w:abstractNumId w:val="78"/>
  </w:num>
  <w:num w:numId="96" w16cid:durableId="1591619872">
    <w:abstractNumId w:val="115"/>
  </w:num>
  <w:num w:numId="97" w16cid:durableId="1640306708">
    <w:abstractNumId w:val="0"/>
  </w:num>
  <w:num w:numId="98" w16cid:durableId="1712878368">
    <w:abstractNumId w:val="96"/>
  </w:num>
  <w:num w:numId="99" w16cid:durableId="1442798797">
    <w:abstractNumId w:val="99"/>
  </w:num>
  <w:num w:numId="100" w16cid:durableId="1625231985">
    <w:abstractNumId w:val="18"/>
  </w:num>
  <w:num w:numId="101" w16cid:durableId="607005448">
    <w:abstractNumId w:val="92"/>
  </w:num>
  <w:num w:numId="102" w16cid:durableId="159463364">
    <w:abstractNumId w:val="58"/>
  </w:num>
  <w:num w:numId="103" w16cid:durableId="486215267">
    <w:abstractNumId w:val="105"/>
  </w:num>
  <w:num w:numId="104" w16cid:durableId="258611114">
    <w:abstractNumId w:val="3"/>
  </w:num>
  <w:num w:numId="105" w16cid:durableId="1982231617">
    <w:abstractNumId w:val="20"/>
  </w:num>
  <w:num w:numId="106" w16cid:durableId="1744260474">
    <w:abstractNumId w:val="135"/>
  </w:num>
  <w:num w:numId="107" w16cid:durableId="2060007947">
    <w:abstractNumId w:val="63"/>
  </w:num>
  <w:num w:numId="108" w16cid:durableId="64375466">
    <w:abstractNumId w:val="31"/>
  </w:num>
  <w:num w:numId="109" w16cid:durableId="567959806">
    <w:abstractNumId w:val="47"/>
  </w:num>
  <w:num w:numId="110" w16cid:durableId="693308014">
    <w:abstractNumId w:val="60"/>
  </w:num>
  <w:num w:numId="111" w16cid:durableId="1464082939">
    <w:abstractNumId w:val="124"/>
  </w:num>
  <w:num w:numId="112" w16cid:durableId="1109012545">
    <w:abstractNumId w:val="13"/>
  </w:num>
  <w:num w:numId="113" w16cid:durableId="2087798390">
    <w:abstractNumId w:val="12"/>
  </w:num>
  <w:num w:numId="114" w16cid:durableId="1336542485">
    <w:abstractNumId w:val="71"/>
  </w:num>
  <w:num w:numId="115" w16cid:durableId="638069184">
    <w:abstractNumId w:val="14"/>
  </w:num>
  <w:num w:numId="116" w16cid:durableId="137770434">
    <w:abstractNumId w:val="15"/>
  </w:num>
  <w:num w:numId="117" w16cid:durableId="1351491733">
    <w:abstractNumId w:val="134"/>
  </w:num>
  <w:num w:numId="118" w16cid:durableId="887106963">
    <w:abstractNumId w:val="7"/>
  </w:num>
  <w:num w:numId="119" w16cid:durableId="613294651">
    <w:abstractNumId w:val="33"/>
  </w:num>
  <w:num w:numId="120" w16cid:durableId="1993481100">
    <w:abstractNumId w:val="29"/>
  </w:num>
  <w:num w:numId="121" w16cid:durableId="2015765228">
    <w:abstractNumId w:val="4"/>
  </w:num>
  <w:num w:numId="122" w16cid:durableId="2060325570">
    <w:abstractNumId w:val="84"/>
  </w:num>
  <w:num w:numId="123" w16cid:durableId="1348216876">
    <w:abstractNumId w:val="21"/>
  </w:num>
  <w:num w:numId="124" w16cid:durableId="1424033734">
    <w:abstractNumId w:val="111"/>
  </w:num>
  <w:num w:numId="125" w16cid:durableId="1841237313">
    <w:abstractNumId w:val="108"/>
  </w:num>
  <w:num w:numId="126" w16cid:durableId="867135187">
    <w:abstractNumId w:val="133"/>
  </w:num>
  <w:num w:numId="127" w16cid:durableId="1664430740">
    <w:abstractNumId w:val="40"/>
  </w:num>
  <w:num w:numId="128" w16cid:durableId="48581973">
    <w:abstractNumId w:val="130"/>
  </w:num>
  <w:num w:numId="129" w16cid:durableId="1941647453">
    <w:abstractNumId w:val="120"/>
  </w:num>
  <w:num w:numId="130" w16cid:durableId="269900567">
    <w:abstractNumId w:val="37"/>
  </w:num>
  <w:num w:numId="131" w16cid:durableId="1330212130">
    <w:abstractNumId w:val="62"/>
  </w:num>
  <w:num w:numId="132" w16cid:durableId="1679497623">
    <w:abstractNumId w:val="56"/>
  </w:num>
  <w:num w:numId="133" w16cid:durableId="2001695717">
    <w:abstractNumId w:val="101"/>
  </w:num>
  <w:num w:numId="134" w16cid:durableId="1922790032">
    <w:abstractNumId w:val="128"/>
  </w:num>
  <w:num w:numId="135" w16cid:durableId="1030034093">
    <w:abstractNumId w:val="114"/>
  </w:num>
  <w:num w:numId="136" w16cid:durableId="1975792700">
    <w:abstractNumId w:val="52"/>
  </w:num>
  <w:num w:numId="137" w16cid:durableId="2099516419">
    <w:abstractNumId w:val="117"/>
  </w:num>
  <w:num w:numId="138" w16cid:durableId="309024370">
    <w:abstractNumId w:val="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CC"/>
    <w:rsid w:val="000049B5"/>
    <w:rsid w:val="00013F8B"/>
    <w:rsid w:val="00017B1C"/>
    <w:rsid w:val="00033912"/>
    <w:rsid w:val="000379D9"/>
    <w:rsid w:val="000469C5"/>
    <w:rsid w:val="00054891"/>
    <w:rsid w:val="0006414E"/>
    <w:rsid w:val="0006748B"/>
    <w:rsid w:val="00091D86"/>
    <w:rsid w:val="000D57DB"/>
    <w:rsid w:val="000E23DD"/>
    <w:rsid w:val="000E715E"/>
    <w:rsid w:val="000F6F70"/>
    <w:rsid w:val="00106BB2"/>
    <w:rsid w:val="00106DBB"/>
    <w:rsid w:val="00137311"/>
    <w:rsid w:val="0017787F"/>
    <w:rsid w:val="00194DF6"/>
    <w:rsid w:val="00196873"/>
    <w:rsid w:val="0019715A"/>
    <w:rsid w:val="001A0533"/>
    <w:rsid w:val="001C7C2D"/>
    <w:rsid w:val="001F42B2"/>
    <w:rsid w:val="001F5CF0"/>
    <w:rsid w:val="0021068E"/>
    <w:rsid w:val="00251877"/>
    <w:rsid w:val="00252BCF"/>
    <w:rsid w:val="002B5A53"/>
    <w:rsid w:val="002C218E"/>
    <w:rsid w:val="002F7FDA"/>
    <w:rsid w:val="00324FFE"/>
    <w:rsid w:val="00343410"/>
    <w:rsid w:val="0034343D"/>
    <w:rsid w:val="00377461"/>
    <w:rsid w:val="003A3E8E"/>
    <w:rsid w:val="003D206E"/>
    <w:rsid w:val="003E445A"/>
    <w:rsid w:val="003F14C4"/>
    <w:rsid w:val="0041394D"/>
    <w:rsid w:val="00416A2E"/>
    <w:rsid w:val="004344CC"/>
    <w:rsid w:val="004469F8"/>
    <w:rsid w:val="00451963"/>
    <w:rsid w:val="00476751"/>
    <w:rsid w:val="004E1AED"/>
    <w:rsid w:val="004F5DBC"/>
    <w:rsid w:val="0052026E"/>
    <w:rsid w:val="005355B6"/>
    <w:rsid w:val="00563DAD"/>
    <w:rsid w:val="00573226"/>
    <w:rsid w:val="005B14BB"/>
    <w:rsid w:val="005C12A5"/>
    <w:rsid w:val="005D4D73"/>
    <w:rsid w:val="005E6AAF"/>
    <w:rsid w:val="00617EC3"/>
    <w:rsid w:val="006278FD"/>
    <w:rsid w:val="00656E85"/>
    <w:rsid w:val="006B2894"/>
    <w:rsid w:val="006B7E2B"/>
    <w:rsid w:val="006C76DF"/>
    <w:rsid w:val="006D0B07"/>
    <w:rsid w:val="006E1245"/>
    <w:rsid w:val="006E3BA0"/>
    <w:rsid w:val="00755F18"/>
    <w:rsid w:val="00780703"/>
    <w:rsid w:val="007873C8"/>
    <w:rsid w:val="007C706A"/>
    <w:rsid w:val="007D2832"/>
    <w:rsid w:val="00830A3E"/>
    <w:rsid w:val="008370CF"/>
    <w:rsid w:val="008655A4"/>
    <w:rsid w:val="00872C76"/>
    <w:rsid w:val="00880D09"/>
    <w:rsid w:val="00881C30"/>
    <w:rsid w:val="00886F9E"/>
    <w:rsid w:val="00887207"/>
    <w:rsid w:val="008972FF"/>
    <w:rsid w:val="0089789F"/>
    <w:rsid w:val="008A1262"/>
    <w:rsid w:val="008B4D23"/>
    <w:rsid w:val="008E00C7"/>
    <w:rsid w:val="008E5744"/>
    <w:rsid w:val="008F601A"/>
    <w:rsid w:val="009121F6"/>
    <w:rsid w:val="00935012"/>
    <w:rsid w:val="00954E51"/>
    <w:rsid w:val="0096365D"/>
    <w:rsid w:val="00997C79"/>
    <w:rsid w:val="009B57E7"/>
    <w:rsid w:val="009C5A41"/>
    <w:rsid w:val="009D0BE3"/>
    <w:rsid w:val="009E5A34"/>
    <w:rsid w:val="00A1310C"/>
    <w:rsid w:val="00A15137"/>
    <w:rsid w:val="00A26461"/>
    <w:rsid w:val="00A711DE"/>
    <w:rsid w:val="00A7594B"/>
    <w:rsid w:val="00A76CD3"/>
    <w:rsid w:val="00A83E16"/>
    <w:rsid w:val="00A978D3"/>
    <w:rsid w:val="00AD56F4"/>
    <w:rsid w:val="00B1312A"/>
    <w:rsid w:val="00B14EC2"/>
    <w:rsid w:val="00B22ED1"/>
    <w:rsid w:val="00B25D9E"/>
    <w:rsid w:val="00B50EB8"/>
    <w:rsid w:val="00B53FEB"/>
    <w:rsid w:val="00B6064F"/>
    <w:rsid w:val="00BB2FAA"/>
    <w:rsid w:val="00BB3D36"/>
    <w:rsid w:val="00BB5791"/>
    <w:rsid w:val="00BF53C2"/>
    <w:rsid w:val="00C03CA3"/>
    <w:rsid w:val="00C1491F"/>
    <w:rsid w:val="00C22EF0"/>
    <w:rsid w:val="00C2451D"/>
    <w:rsid w:val="00C34319"/>
    <w:rsid w:val="00C519CA"/>
    <w:rsid w:val="00C72AB9"/>
    <w:rsid w:val="00C94469"/>
    <w:rsid w:val="00C94944"/>
    <w:rsid w:val="00CE02F4"/>
    <w:rsid w:val="00CE5565"/>
    <w:rsid w:val="00CF096F"/>
    <w:rsid w:val="00D363D4"/>
    <w:rsid w:val="00D47A97"/>
    <w:rsid w:val="00DB13B8"/>
    <w:rsid w:val="00DF6410"/>
    <w:rsid w:val="00E06758"/>
    <w:rsid w:val="00E41106"/>
    <w:rsid w:val="00E46A0E"/>
    <w:rsid w:val="00E554DA"/>
    <w:rsid w:val="00E554DD"/>
    <w:rsid w:val="00E577DE"/>
    <w:rsid w:val="00E579E6"/>
    <w:rsid w:val="00E74F62"/>
    <w:rsid w:val="00E86293"/>
    <w:rsid w:val="00ED3DBD"/>
    <w:rsid w:val="00EE2156"/>
    <w:rsid w:val="00F36A44"/>
    <w:rsid w:val="00F96F33"/>
    <w:rsid w:val="00FA579E"/>
    <w:rsid w:val="00FD497F"/>
    <w:rsid w:val="00FD7D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F625E"/>
  <w15:docId w15:val="{F9374B26-B9FF-4317-AFA5-6DF9AF965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autoRedefine/>
    <w:uiPriority w:val="9"/>
    <w:qFormat/>
    <w:rsid w:val="00780703"/>
    <w:pPr>
      <w:pBdr>
        <w:top w:val="single" w:sz="24" w:space="0" w:color="21917B"/>
        <w:left w:val="single" w:sz="24" w:space="0" w:color="21917B"/>
        <w:bottom w:val="single" w:sz="24" w:space="0" w:color="21917B"/>
        <w:right w:val="single" w:sz="24" w:space="0" w:color="21917B"/>
      </w:pBdr>
      <w:shd w:val="clear" w:color="auto" w:fill="21917B"/>
      <w:spacing w:after="0"/>
      <w:jc w:val="both"/>
      <w:outlineLvl w:val="0"/>
    </w:pPr>
    <w:rPr>
      <w:rFonts w:asciiTheme="majorHAnsi" w:eastAsiaTheme="majorEastAsia" w:hAnsiTheme="majorHAnsi" w:cstheme="majorBidi"/>
      <w:caps/>
      <w:color w:val="FFFFFF" w:themeColor="background1"/>
      <w:spacing w:val="15"/>
      <w:sz w:val="24"/>
      <w:szCs w:val="24"/>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703"/>
    <w:rPr>
      <w:rFonts w:asciiTheme="majorHAnsi" w:eastAsiaTheme="majorEastAsia" w:hAnsiTheme="majorHAnsi" w:cstheme="majorBidi"/>
      <w:caps/>
      <w:color w:val="FFFFFF" w:themeColor="background1"/>
      <w:spacing w:val="15"/>
      <w:sz w:val="24"/>
      <w:szCs w:val="24"/>
      <w:shd w:val="clear" w:color="auto" w:fill="21917B"/>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NoSpacing">
    <w:name w:val="No Spacing"/>
    <w:link w:val="NoSpacingChar"/>
    <w:uiPriority w:val="1"/>
    <w:qFormat/>
    <w:rsid w:val="004344CC"/>
    <w:pPr>
      <w:spacing w:before="0" w:after="0" w:line="240" w:lineRule="auto"/>
    </w:pPr>
    <w:rPr>
      <w:lang w:val="fr-BE" w:eastAsia="fr-BE"/>
    </w:rPr>
  </w:style>
  <w:style w:type="character" w:customStyle="1" w:styleId="NoSpacingChar">
    <w:name w:val="No Spacing Char"/>
    <w:basedOn w:val="DefaultParagraphFont"/>
    <w:link w:val="NoSpacing"/>
    <w:uiPriority w:val="1"/>
    <w:rsid w:val="004344CC"/>
    <w:rPr>
      <w:lang w:val="fr-BE" w:eastAsia="fr-BE"/>
    </w:rPr>
  </w:style>
  <w:style w:type="paragraph" w:styleId="ListParagraph">
    <w:name w:val="List Paragraph"/>
    <w:basedOn w:val="Normal"/>
    <w:uiPriority w:val="34"/>
    <w:qFormat/>
    <w:rsid w:val="004344CC"/>
    <w:pPr>
      <w:spacing w:before="0" w:after="160" w:line="259" w:lineRule="auto"/>
      <w:ind w:left="720"/>
      <w:contextualSpacing/>
    </w:pPr>
    <w:rPr>
      <w:rFonts w:eastAsiaTheme="minorHAnsi"/>
      <w:kern w:val="2"/>
      <w:lang w:val="fr-BE" w:eastAsia="en-US"/>
      <w14:ligatures w14:val="standardContextual"/>
    </w:rPr>
  </w:style>
  <w:style w:type="paragraph" w:styleId="TOC1">
    <w:name w:val="toc 1"/>
    <w:basedOn w:val="Normal"/>
    <w:next w:val="Normal"/>
    <w:autoRedefine/>
    <w:uiPriority w:val="39"/>
    <w:unhideWhenUsed/>
    <w:rsid w:val="003E445A"/>
    <w:pPr>
      <w:spacing w:after="100"/>
    </w:pPr>
  </w:style>
  <w:style w:type="paragraph" w:styleId="TOC3">
    <w:name w:val="toc 3"/>
    <w:basedOn w:val="Normal"/>
    <w:next w:val="Normal"/>
    <w:autoRedefine/>
    <w:uiPriority w:val="39"/>
    <w:unhideWhenUsed/>
    <w:rsid w:val="003E445A"/>
    <w:pPr>
      <w:spacing w:after="100"/>
      <w:ind w:left="440"/>
    </w:pPr>
  </w:style>
  <w:style w:type="character" w:styleId="Hyperlink">
    <w:name w:val="Hyperlink"/>
    <w:basedOn w:val="DefaultParagraphFont"/>
    <w:uiPriority w:val="99"/>
    <w:unhideWhenUsed/>
    <w:rsid w:val="003E445A"/>
    <w:rPr>
      <w:color w:val="005DBA" w:themeColor="hyperlink"/>
      <w:u w:val="single"/>
    </w:rPr>
  </w:style>
  <w:style w:type="paragraph" w:styleId="TOC2">
    <w:name w:val="toc 2"/>
    <w:basedOn w:val="Normal"/>
    <w:next w:val="Normal"/>
    <w:autoRedefine/>
    <w:uiPriority w:val="39"/>
    <w:unhideWhenUsed/>
    <w:rsid w:val="003E445A"/>
    <w:pPr>
      <w:spacing w:before="0" w:after="100" w:line="259" w:lineRule="auto"/>
      <w:ind w:left="220"/>
    </w:pPr>
    <w:rPr>
      <w:rFonts w:cs="Times New Roman"/>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288632577">
      <w:bodyDiv w:val="1"/>
      <w:marLeft w:val="0"/>
      <w:marRight w:val="0"/>
      <w:marTop w:val="0"/>
      <w:marBottom w:val="0"/>
      <w:divBdr>
        <w:top w:val="none" w:sz="0" w:space="0" w:color="auto"/>
        <w:left w:val="none" w:sz="0" w:space="0" w:color="auto"/>
        <w:bottom w:val="none" w:sz="0" w:space="0" w:color="auto"/>
        <w:right w:val="none" w:sz="0" w:space="0" w:color="auto"/>
      </w:divBdr>
    </w:div>
    <w:div w:id="638267905">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44037504">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238516731">
      <w:bodyDiv w:val="1"/>
      <w:marLeft w:val="0"/>
      <w:marRight w:val="0"/>
      <w:marTop w:val="0"/>
      <w:marBottom w:val="0"/>
      <w:divBdr>
        <w:top w:val="none" w:sz="0" w:space="0" w:color="auto"/>
        <w:left w:val="none" w:sz="0" w:space="0" w:color="auto"/>
        <w:bottom w:val="none" w:sz="0" w:space="0" w:color="auto"/>
        <w:right w:val="none" w:sz="0" w:space="0" w:color="auto"/>
      </w:divBdr>
    </w:div>
    <w:div w:id="1254514485">
      <w:bodyDiv w:val="1"/>
      <w:marLeft w:val="0"/>
      <w:marRight w:val="0"/>
      <w:marTop w:val="0"/>
      <w:marBottom w:val="0"/>
      <w:divBdr>
        <w:top w:val="none" w:sz="0" w:space="0" w:color="auto"/>
        <w:left w:val="none" w:sz="0" w:space="0" w:color="auto"/>
        <w:bottom w:val="none" w:sz="0" w:space="0" w:color="auto"/>
        <w:right w:val="none" w:sz="0" w:space="0" w:color="auto"/>
      </w:divBdr>
    </w:div>
    <w:div w:id="1389450988">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ille.hendrickx\AppData\Roaming\Microsoft\Templates\Conception%20&#192;%20bandes%20(vier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159358-BB8B-44AA-B085-C79DE195490F}">
  <ds:schemaRefs>
    <ds:schemaRef ds:uri="http://schemas.openxmlformats.org/officeDocument/2006/bibliography"/>
  </ds:schemaRefs>
</ds:datastoreItem>
</file>

<file path=customXml/itemProps4.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Conception À bandes (vierge)</Template>
  <TotalTime>1</TotalTime>
  <Pages>48</Pages>
  <Words>9358</Words>
  <Characters>51472</Characters>
  <Application>Microsoft Office Word</Application>
  <DocSecurity>0</DocSecurity>
  <Lines>428</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Pagedegarde</vt:lpstr>
      <vt:lpstr>Pagedegarde</vt:lpstr>
    </vt:vector>
  </TitlesOfParts>
  <Company/>
  <LinksUpToDate>false</LinksUpToDate>
  <CharactersWithSpaces>60709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Pagedegarde</dc:title>
  <dc:creator>Camille Hendrickx</dc:creator>
  <cp:lastModifiedBy>Zoé Rousseau</cp:lastModifiedBy>
  <cp:revision>4</cp:revision>
  <dcterms:created xsi:type="dcterms:W3CDTF">2025-03-21T13:32:00Z</dcterms:created>
  <dcterms:modified xsi:type="dcterms:W3CDTF">2025-03-21T13:32:00Z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